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B7ABF" w:rsidRDefault="000B7ABF">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0B7ABF" w:rsidRDefault="000B7ABF">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0B7ABF" w:rsidRDefault="000B7ABF">
      <w:pPr>
        <w:pStyle w:val="normal0"/>
      </w:pPr>
    </w:p>
    <w:p w:rsidR="000B7ABF" w:rsidRDefault="000B7ABF">
      <w:pPr>
        <w:pStyle w:val="normal0"/>
      </w:pPr>
    </w:p>
    <w:p w:rsidR="000B7ABF" w:rsidRDefault="000B7ABF">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0B7ABF">
        <w:tc>
          <w:tcPr>
            <w:tcW w:w="2566" w:type="dxa"/>
            <w:shd w:val="clear" w:color="auto" w:fill="D9D9D9"/>
          </w:tcPr>
          <w:p w:rsidR="000B7ABF" w:rsidRDefault="000B7ABF" w:rsidP="00FE5A6A">
            <w:pPr>
              <w:pStyle w:val="normal0"/>
              <w:spacing w:after="0" w:line="240" w:lineRule="auto"/>
            </w:pPr>
            <w:r w:rsidRPr="00FE5A6A">
              <w:rPr>
                <w:b/>
                <w:bCs/>
                <w:color w:val="002060"/>
              </w:rPr>
              <w:t>Student Name:</w:t>
            </w:r>
          </w:p>
        </w:tc>
        <w:tc>
          <w:tcPr>
            <w:tcW w:w="6676" w:type="dxa"/>
          </w:tcPr>
          <w:p w:rsidR="000B7ABF" w:rsidRDefault="000B7ABF" w:rsidP="00FE5A6A">
            <w:pPr>
              <w:pStyle w:val="normal0"/>
              <w:spacing w:after="0" w:line="240" w:lineRule="auto"/>
            </w:pPr>
            <w:r>
              <w:t xml:space="preserve">Duncan Lee Burson </w:t>
            </w:r>
          </w:p>
        </w:tc>
      </w:tr>
      <w:tr w:rsidR="000B7ABF">
        <w:tc>
          <w:tcPr>
            <w:tcW w:w="2566" w:type="dxa"/>
            <w:shd w:val="clear" w:color="auto" w:fill="D9D9D9"/>
          </w:tcPr>
          <w:p w:rsidR="000B7ABF" w:rsidRDefault="000B7ABF" w:rsidP="00FE5A6A">
            <w:pPr>
              <w:pStyle w:val="normal0"/>
              <w:spacing w:after="0" w:line="240" w:lineRule="auto"/>
            </w:pPr>
            <w:r w:rsidRPr="00FE5A6A">
              <w:rPr>
                <w:b/>
                <w:bCs/>
                <w:color w:val="002060"/>
              </w:rPr>
              <w:t>Student Number:</w:t>
            </w:r>
          </w:p>
        </w:tc>
        <w:tc>
          <w:tcPr>
            <w:tcW w:w="6676" w:type="dxa"/>
          </w:tcPr>
          <w:p w:rsidR="000B7ABF" w:rsidRDefault="000B7ABF" w:rsidP="00FE5A6A">
            <w:pPr>
              <w:pStyle w:val="normal0"/>
              <w:spacing w:after="0" w:line="240" w:lineRule="auto"/>
            </w:pPr>
            <w:r>
              <w:rPr>
                <w:rFonts w:ascii="Arial" w:hAnsi="Arial" w:cs="Arial"/>
                <w:color w:val="222222"/>
                <w:sz w:val="19"/>
                <w:szCs w:val="19"/>
                <w:shd w:val="clear" w:color="auto" w:fill="FFFFFF"/>
              </w:rPr>
              <w:t>106286501</w:t>
            </w:r>
          </w:p>
        </w:tc>
      </w:tr>
      <w:tr w:rsidR="000B7ABF">
        <w:tc>
          <w:tcPr>
            <w:tcW w:w="2566" w:type="dxa"/>
            <w:shd w:val="clear" w:color="auto" w:fill="D9D9D9"/>
          </w:tcPr>
          <w:p w:rsidR="000B7ABF" w:rsidRDefault="000B7ABF" w:rsidP="00FE5A6A">
            <w:pPr>
              <w:pStyle w:val="normal0"/>
              <w:spacing w:after="0" w:line="240" w:lineRule="auto"/>
            </w:pPr>
            <w:r w:rsidRPr="00FE5A6A">
              <w:rPr>
                <w:b/>
                <w:bCs/>
                <w:color w:val="002060"/>
              </w:rPr>
              <w:t>Course:</w:t>
            </w:r>
          </w:p>
        </w:tc>
        <w:tc>
          <w:tcPr>
            <w:tcW w:w="6676" w:type="dxa"/>
          </w:tcPr>
          <w:p w:rsidR="000B7ABF" w:rsidRDefault="000B7ABF" w:rsidP="00FE5A6A">
            <w:pPr>
              <w:pStyle w:val="normal0"/>
              <w:spacing w:after="0" w:line="240" w:lineRule="auto"/>
            </w:pPr>
            <w:r>
              <w:t xml:space="preserve">Business Administration </w:t>
            </w:r>
          </w:p>
        </w:tc>
      </w:tr>
      <w:tr w:rsidR="000B7ABF">
        <w:tc>
          <w:tcPr>
            <w:tcW w:w="2566" w:type="dxa"/>
            <w:shd w:val="clear" w:color="auto" w:fill="D9D9D9"/>
          </w:tcPr>
          <w:p w:rsidR="000B7ABF" w:rsidRDefault="000B7ABF" w:rsidP="00FE5A6A">
            <w:pPr>
              <w:pStyle w:val="normal0"/>
              <w:spacing w:after="0" w:line="240" w:lineRule="auto"/>
            </w:pPr>
            <w:r w:rsidRPr="00FE5A6A">
              <w:rPr>
                <w:b/>
                <w:bCs/>
                <w:color w:val="002060"/>
              </w:rPr>
              <w:t>Assignment NO:</w:t>
            </w:r>
          </w:p>
        </w:tc>
        <w:tc>
          <w:tcPr>
            <w:tcW w:w="6676" w:type="dxa"/>
          </w:tcPr>
          <w:p w:rsidR="000B7ABF" w:rsidRDefault="000B7ABF" w:rsidP="00FE5A6A">
            <w:pPr>
              <w:pStyle w:val="normal0"/>
              <w:spacing w:after="0" w:line="240" w:lineRule="auto"/>
            </w:pPr>
            <w:r>
              <w:t>8</w:t>
            </w:r>
          </w:p>
        </w:tc>
      </w:tr>
    </w:tbl>
    <w:p w:rsidR="000B7ABF" w:rsidRDefault="000B7ABF">
      <w:pPr>
        <w:pStyle w:val="normal0"/>
      </w:pPr>
    </w:p>
    <w:p w:rsidR="000B7ABF" w:rsidRDefault="000B7ABF">
      <w:pPr>
        <w:pStyle w:val="normal0"/>
      </w:pPr>
      <w:r>
        <w:rPr>
          <w:b/>
          <w:bCs/>
          <w:sz w:val="28"/>
          <w:szCs w:val="28"/>
        </w:rPr>
        <w:t>Marking Criteria:</w:t>
      </w:r>
    </w:p>
    <w:p w:rsidR="000B7ABF" w:rsidRDefault="000B7ABF">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0B7ABF" w:rsidRDefault="000B7ABF">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0B7ABF">
        <w:tc>
          <w:tcPr>
            <w:tcW w:w="9242" w:type="dxa"/>
          </w:tcPr>
          <w:p w:rsidR="000B7ABF" w:rsidRPr="00777A4D" w:rsidRDefault="000B7ABF" w:rsidP="00A86307">
            <w:pPr>
              <w:rPr>
                <w:rFonts w:ascii="Arial" w:hAnsi="Arial" w:cs="Arial"/>
                <w:sz w:val="24"/>
                <w:szCs w:val="24"/>
              </w:rPr>
            </w:pPr>
            <w:r w:rsidRPr="00CB3A64">
              <w:rPr>
                <w:rFonts w:ascii="Arial" w:hAnsi="Arial" w:cs="Arial"/>
                <w:sz w:val="24"/>
                <w:szCs w:val="24"/>
              </w:rPr>
              <w:t>Question 1:</w:t>
            </w:r>
          </w:p>
          <w:p w:rsidR="000B7ABF" w:rsidRDefault="000B7ABF" w:rsidP="0095531C">
            <w:pPr>
              <w:rPr>
                <w:rFonts w:ascii="Arial" w:hAnsi="Arial" w:cs="Arial"/>
                <w:sz w:val="24"/>
                <w:szCs w:val="24"/>
              </w:rPr>
            </w:pPr>
            <w:r>
              <w:rPr>
                <w:rFonts w:ascii="Arial" w:hAnsi="Arial" w:cs="Arial"/>
                <w:sz w:val="24"/>
                <w:szCs w:val="24"/>
              </w:rPr>
              <w:t>i, Difference between a group and team;</w:t>
            </w:r>
          </w:p>
          <w:p w:rsidR="000B7ABF" w:rsidRDefault="000B7ABF" w:rsidP="0095531C">
            <w:pPr>
              <w:rPr>
                <w:rFonts w:ascii="Arial" w:hAnsi="Arial" w:cs="Arial"/>
                <w:sz w:val="24"/>
                <w:szCs w:val="24"/>
              </w:rPr>
            </w:pPr>
            <w:r>
              <w:rPr>
                <w:rFonts w:ascii="Arial" w:hAnsi="Arial" w:cs="Arial"/>
                <w:sz w:val="24"/>
                <w:szCs w:val="24"/>
              </w:rPr>
              <w:t>The team work would be each person have skill and passion in their set job role, most cases would be multi skilled personal. The long term would be set best performance and be responsible with execution to best practices of the company with performance</w:t>
            </w:r>
          </w:p>
          <w:p w:rsidR="000B7ABF" w:rsidRDefault="000B7ABF" w:rsidP="0095531C">
            <w:pPr>
              <w:rPr>
                <w:rFonts w:ascii="Arial" w:hAnsi="Arial" w:cs="Arial"/>
                <w:sz w:val="24"/>
                <w:szCs w:val="24"/>
              </w:rPr>
            </w:pPr>
            <w:r>
              <w:rPr>
                <w:rFonts w:ascii="Arial" w:hAnsi="Arial" w:cs="Arial"/>
                <w:sz w:val="24"/>
                <w:szCs w:val="24"/>
              </w:rPr>
              <w:t xml:space="preserve">Group would be a team of people brought together to deal with a task or project to achieve performance improvements to work in the area often if that department behind schedule especially long term projects until completion. </w:t>
            </w:r>
          </w:p>
          <w:p w:rsidR="000B7ABF" w:rsidRDefault="000B7ABF" w:rsidP="0095531C">
            <w:pPr>
              <w:ind w:left="360"/>
              <w:rPr>
                <w:rFonts w:ascii="Arial" w:hAnsi="Arial" w:cs="Arial"/>
                <w:sz w:val="24"/>
                <w:szCs w:val="24"/>
              </w:rPr>
            </w:pPr>
          </w:p>
          <w:p w:rsidR="000B7ABF" w:rsidRDefault="000B7ABF" w:rsidP="0095531C">
            <w:pPr>
              <w:rPr>
                <w:rFonts w:ascii="Arial" w:hAnsi="Arial" w:cs="Arial"/>
                <w:sz w:val="24"/>
                <w:szCs w:val="24"/>
              </w:rPr>
            </w:pPr>
            <w:r>
              <w:rPr>
                <w:rFonts w:ascii="Arial" w:hAnsi="Arial" w:cs="Arial"/>
                <w:sz w:val="24"/>
                <w:szCs w:val="24"/>
              </w:rPr>
              <w:t>ii, Term team management;</w:t>
            </w:r>
          </w:p>
          <w:p w:rsidR="000B7ABF" w:rsidRDefault="000B7ABF" w:rsidP="0095531C">
            <w:pPr>
              <w:rPr>
                <w:rFonts w:ascii="Arial" w:hAnsi="Arial" w:cs="Arial"/>
                <w:sz w:val="24"/>
                <w:szCs w:val="24"/>
              </w:rPr>
            </w:pPr>
            <w:r>
              <w:rPr>
                <w:rFonts w:ascii="Arial" w:hAnsi="Arial" w:cs="Arial"/>
                <w:sz w:val="24"/>
                <w:szCs w:val="24"/>
              </w:rPr>
              <w:t>Team management are direction of the team members to integrate and          democratic with the work force in safe and well being of each other to work best practices of the company.</w:t>
            </w:r>
          </w:p>
          <w:p w:rsidR="000B7ABF" w:rsidRDefault="000B7ABF" w:rsidP="0095531C">
            <w:pPr>
              <w:rPr>
                <w:rFonts w:ascii="Arial" w:hAnsi="Arial" w:cs="Arial"/>
                <w:sz w:val="24"/>
                <w:szCs w:val="24"/>
              </w:rPr>
            </w:pPr>
          </w:p>
          <w:p w:rsidR="000B7ABF" w:rsidRDefault="000B7ABF" w:rsidP="0095531C">
            <w:pPr>
              <w:rPr>
                <w:rFonts w:ascii="Arial" w:hAnsi="Arial" w:cs="Arial"/>
                <w:sz w:val="24"/>
                <w:szCs w:val="24"/>
              </w:rPr>
            </w:pPr>
            <w:r>
              <w:rPr>
                <w:rFonts w:ascii="Arial" w:hAnsi="Arial" w:cs="Arial"/>
                <w:sz w:val="24"/>
                <w:szCs w:val="24"/>
              </w:rPr>
              <w:t xml:space="preserve">iii, The role of team manager </w:t>
            </w:r>
          </w:p>
          <w:p w:rsidR="000B7ABF" w:rsidRDefault="000B7ABF" w:rsidP="0095531C">
            <w:pPr>
              <w:rPr>
                <w:rFonts w:ascii="Arial" w:hAnsi="Arial" w:cs="Arial"/>
                <w:sz w:val="24"/>
                <w:szCs w:val="24"/>
              </w:rPr>
            </w:pPr>
            <w:r>
              <w:rPr>
                <w:rFonts w:ascii="Arial" w:hAnsi="Arial" w:cs="Arial"/>
                <w:sz w:val="24"/>
                <w:szCs w:val="24"/>
              </w:rPr>
              <w:t xml:space="preserve">A manager would set skill sets with the team by leading and coaching, strong management for performance without hesitation bringing the best of the team to achieve company standards and for the team to learn with development. Of course managing costs of that department especially </w:t>
            </w:r>
            <w:r w:rsidRPr="002E121F">
              <w:rPr>
                <w:rFonts w:ascii="Arial" w:hAnsi="Arial" w:cs="Arial"/>
                <w:sz w:val="24"/>
                <w:szCs w:val="24"/>
                <w:lang w:val="en-GB"/>
              </w:rPr>
              <w:t>labour</w:t>
            </w:r>
            <w:r>
              <w:rPr>
                <w:rFonts w:ascii="Arial" w:hAnsi="Arial" w:cs="Arial"/>
                <w:sz w:val="24"/>
                <w:szCs w:val="24"/>
              </w:rPr>
              <w:t xml:space="preserve">. </w:t>
            </w:r>
          </w:p>
          <w:p w:rsidR="000B7ABF" w:rsidRDefault="000B7ABF" w:rsidP="0095531C">
            <w:pPr>
              <w:rPr>
                <w:rFonts w:ascii="Arial" w:hAnsi="Arial" w:cs="Arial"/>
                <w:sz w:val="24"/>
                <w:szCs w:val="24"/>
              </w:rPr>
            </w:pPr>
            <w:r>
              <w:rPr>
                <w:rFonts w:ascii="Arial" w:hAnsi="Arial" w:cs="Arial"/>
                <w:sz w:val="24"/>
                <w:szCs w:val="24"/>
              </w:rPr>
              <w:t>iv,  Five stage development by Bruce Tuckman;</w:t>
            </w:r>
          </w:p>
          <w:p w:rsidR="000B7ABF" w:rsidRDefault="000B7ABF" w:rsidP="0095531C">
            <w:pPr>
              <w:rPr>
                <w:rFonts w:ascii="Arial" w:hAnsi="Arial" w:cs="Arial"/>
                <w:sz w:val="24"/>
                <w:szCs w:val="24"/>
              </w:rPr>
            </w:pPr>
            <w:r>
              <w:rPr>
                <w:rFonts w:ascii="Arial" w:hAnsi="Arial" w:cs="Arial"/>
                <w:sz w:val="24"/>
                <w:szCs w:val="24"/>
              </w:rPr>
              <w:t xml:space="preserve">The five areas of Bruce Tuckman are Forming, Storming, </w:t>
            </w:r>
            <w:r w:rsidRPr="00AD2E8F">
              <w:rPr>
                <w:rFonts w:ascii="Arial" w:hAnsi="Arial" w:cs="Arial"/>
                <w:sz w:val="24"/>
                <w:szCs w:val="24"/>
                <w:lang w:val="en-GB"/>
              </w:rPr>
              <w:t>Norming</w:t>
            </w:r>
            <w:r>
              <w:rPr>
                <w:rFonts w:ascii="Arial" w:hAnsi="Arial" w:cs="Arial"/>
                <w:sz w:val="24"/>
                <w:szCs w:val="24"/>
              </w:rPr>
              <w:t>, Performing and Disbanding, this would be used to setting team by management with skills and personality.</w:t>
            </w:r>
          </w:p>
          <w:p w:rsidR="000B7ABF" w:rsidRDefault="000B7ABF" w:rsidP="0095531C">
            <w:pPr>
              <w:rPr>
                <w:rFonts w:ascii="Arial" w:hAnsi="Arial" w:cs="Arial"/>
                <w:sz w:val="24"/>
                <w:szCs w:val="24"/>
              </w:rPr>
            </w:pPr>
            <w:r>
              <w:rPr>
                <w:rFonts w:ascii="Arial" w:hAnsi="Arial" w:cs="Arial"/>
                <w:sz w:val="24"/>
                <w:szCs w:val="24"/>
              </w:rPr>
              <w:t>v; The Factors contributing development and performance of the team;</w:t>
            </w:r>
          </w:p>
          <w:p w:rsidR="000B7ABF" w:rsidRDefault="000B7ABF" w:rsidP="0095531C">
            <w:pPr>
              <w:rPr>
                <w:rFonts w:ascii="Arial" w:hAnsi="Arial" w:cs="Arial"/>
                <w:sz w:val="24"/>
                <w:szCs w:val="24"/>
              </w:rPr>
            </w:pPr>
            <w:r>
              <w:rPr>
                <w:rFonts w:ascii="Arial" w:hAnsi="Arial" w:cs="Arial"/>
                <w:sz w:val="24"/>
                <w:szCs w:val="24"/>
              </w:rPr>
              <w:t>These factors would be don by the management get the best out of the team as follows;</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increase production </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quality of service </w:t>
            </w:r>
          </w:p>
          <w:p w:rsidR="000B7ABF" w:rsidRDefault="000B7ABF" w:rsidP="00DA4A39">
            <w:pPr>
              <w:numPr>
                <w:ilvl w:val="0"/>
                <w:numId w:val="11"/>
              </w:numPr>
              <w:rPr>
                <w:rFonts w:ascii="Arial" w:hAnsi="Arial" w:cs="Arial"/>
                <w:sz w:val="24"/>
                <w:szCs w:val="24"/>
              </w:rPr>
            </w:pPr>
            <w:r>
              <w:rPr>
                <w:rFonts w:ascii="Arial" w:hAnsi="Arial" w:cs="Arial"/>
                <w:sz w:val="24"/>
                <w:szCs w:val="24"/>
              </w:rPr>
              <w:t>keeping within budget of production or reduce costs</w:t>
            </w:r>
          </w:p>
          <w:p w:rsidR="000B7ABF" w:rsidRDefault="000B7ABF" w:rsidP="00DA4A39">
            <w:pPr>
              <w:numPr>
                <w:ilvl w:val="0"/>
                <w:numId w:val="11"/>
              </w:numPr>
              <w:rPr>
                <w:rFonts w:ascii="Arial" w:hAnsi="Arial" w:cs="Arial"/>
                <w:sz w:val="24"/>
                <w:szCs w:val="24"/>
              </w:rPr>
            </w:pPr>
            <w:r>
              <w:rPr>
                <w:rFonts w:ascii="Arial" w:hAnsi="Arial" w:cs="Arial"/>
                <w:sz w:val="24"/>
                <w:szCs w:val="24"/>
              </w:rPr>
              <w:t>speed of the operation and faster way of working techniques</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drive innovations </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working with suppliers </w:t>
            </w:r>
          </w:p>
          <w:p w:rsidR="000B7ABF" w:rsidRDefault="000B7ABF" w:rsidP="00DA4A39">
            <w:pPr>
              <w:numPr>
                <w:ilvl w:val="0"/>
                <w:numId w:val="11"/>
              </w:numPr>
              <w:rPr>
                <w:rFonts w:ascii="Arial" w:hAnsi="Arial" w:cs="Arial"/>
                <w:sz w:val="24"/>
                <w:szCs w:val="24"/>
              </w:rPr>
            </w:pPr>
            <w:r>
              <w:rPr>
                <w:rFonts w:ascii="Arial" w:hAnsi="Arial" w:cs="Arial"/>
                <w:sz w:val="24"/>
                <w:szCs w:val="24"/>
              </w:rPr>
              <w:t>training and development</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satisfaction and motivation </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problem solving </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culture and empowerment of behaviors </w:t>
            </w:r>
          </w:p>
          <w:p w:rsidR="000B7ABF" w:rsidRDefault="000B7ABF" w:rsidP="00DA4A39">
            <w:pPr>
              <w:numPr>
                <w:ilvl w:val="0"/>
                <w:numId w:val="11"/>
              </w:numPr>
              <w:rPr>
                <w:rFonts w:ascii="Arial" w:hAnsi="Arial" w:cs="Arial"/>
                <w:sz w:val="24"/>
                <w:szCs w:val="24"/>
              </w:rPr>
            </w:pPr>
            <w:r>
              <w:rPr>
                <w:rFonts w:ascii="Arial" w:hAnsi="Arial" w:cs="Arial"/>
                <w:sz w:val="24"/>
                <w:szCs w:val="24"/>
              </w:rPr>
              <w:t xml:space="preserve">feedback with issues and helps team members benefit promotion through performance management </w:t>
            </w:r>
          </w:p>
          <w:p w:rsidR="000B7ABF" w:rsidRDefault="000B7ABF" w:rsidP="00614880">
            <w:pPr>
              <w:rPr>
                <w:rFonts w:ascii="Arial" w:hAnsi="Arial" w:cs="Arial"/>
                <w:sz w:val="24"/>
                <w:szCs w:val="24"/>
                <w:lang w:val="en-GB"/>
              </w:rPr>
            </w:pPr>
            <w:r>
              <w:rPr>
                <w:rFonts w:ascii="Arial" w:hAnsi="Arial" w:cs="Arial"/>
                <w:sz w:val="24"/>
                <w:szCs w:val="24"/>
              </w:rPr>
              <w:t xml:space="preserve">vi, Importance of team work within an </w:t>
            </w:r>
            <w:r w:rsidRPr="00614880">
              <w:rPr>
                <w:rFonts w:ascii="Arial" w:hAnsi="Arial" w:cs="Arial"/>
                <w:sz w:val="24"/>
                <w:szCs w:val="24"/>
                <w:lang w:val="en-GB"/>
              </w:rPr>
              <w:t>organisation</w:t>
            </w:r>
            <w:r>
              <w:rPr>
                <w:rFonts w:ascii="Arial" w:hAnsi="Arial" w:cs="Arial"/>
                <w:sz w:val="24"/>
                <w:szCs w:val="24"/>
                <w:lang w:val="en-GB"/>
              </w:rPr>
              <w:t>;</w:t>
            </w:r>
          </w:p>
          <w:p w:rsidR="000B7ABF" w:rsidRDefault="000B7ABF" w:rsidP="00614880">
            <w:pPr>
              <w:rPr>
                <w:rFonts w:ascii="Arial" w:hAnsi="Arial" w:cs="Arial"/>
                <w:sz w:val="24"/>
                <w:szCs w:val="24"/>
                <w:lang w:val="en-GB"/>
              </w:rPr>
            </w:pPr>
            <w:r>
              <w:rPr>
                <w:rFonts w:ascii="Arial" w:hAnsi="Arial" w:cs="Arial"/>
                <w:sz w:val="24"/>
                <w:szCs w:val="24"/>
                <w:lang w:val="en-GB"/>
              </w:rPr>
              <w:t xml:space="preserve">Team work with any company to create the work load through the team, importance of staff members not to be overworked. They take ownership and pride for their achievement and the company to succeed. </w:t>
            </w:r>
          </w:p>
          <w:p w:rsidR="000B7ABF" w:rsidRDefault="000B7ABF" w:rsidP="00614880">
            <w:pPr>
              <w:rPr>
                <w:rFonts w:ascii="Arial" w:hAnsi="Arial" w:cs="Arial"/>
                <w:sz w:val="24"/>
                <w:szCs w:val="24"/>
                <w:lang w:val="en-GB"/>
              </w:rPr>
            </w:pPr>
            <w:r>
              <w:rPr>
                <w:rFonts w:ascii="Arial" w:hAnsi="Arial" w:cs="Arial"/>
                <w:sz w:val="24"/>
                <w:szCs w:val="24"/>
                <w:lang w:val="en-GB"/>
              </w:rPr>
              <w:t xml:space="preserve">The right behaviour to each other for each of the team to be motivated and great working environment. </w:t>
            </w:r>
          </w:p>
          <w:p w:rsidR="000B7ABF" w:rsidRDefault="000B7ABF" w:rsidP="00614880">
            <w:pPr>
              <w:rPr>
                <w:rFonts w:ascii="Arial" w:hAnsi="Arial" w:cs="Arial"/>
                <w:sz w:val="24"/>
                <w:szCs w:val="24"/>
                <w:lang w:val="en-GB"/>
              </w:rPr>
            </w:pPr>
            <w:r>
              <w:rPr>
                <w:rFonts w:ascii="Arial" w:hAnsi="Arial" w:cs="Arial"/>
                <w:sz w:val="24"/>
                <w:szCs w:val="24"/>
                <w:lang w:val="en-GB"/>
              </w:rPr>
              <w:t xml:space="preserve">All team members trained and respect the management especially fast paced environment having well balanced of pressure so no team member feels stressed  to reduce sickness. </w:t>
            </w:r>
          </w:p>
          <w:p w:rsidR="000B7ABF" w:rsidRDefault="000B7ABF" w:rsidP="00614880">
            <w:pPr>
              <w:rPr>
                <w:rFonts w:ascii="Arial" w:hAnsi="Arial" w:cs="Arial"/>
                <w:sz w:val="24"/>
                <w:szCs w:val="24"/>
                <w:lang w:val="en-GB"/>
              </w:rPr>
            </w:pPr>
          </w:p>
          <w:p w:rsidR="000B7ABF" w:rsidRDefault="000B7ABF" w:rsidP="00614880">
            <w:pPr>
              <w:rPr>
                <w:rFonts w:ascii="Arial" w:hAnsi="Arial" w:cs="Arial"/>
                <w:sz w:val="24"/>
                <w:szCs w:val="24"/>
              </w:rPr>
            </w:pPr>
            <w:r>
              <w:rPr>
                <w:rFonts w:ascii="Arial" w:hAnsi="Arial" w:cs="Arial"/>
                <w:sz w:val="24"/>
                <w:szCs w:val="24"/>
                <w:lang w:val="en-GB"/>
              </w:rPr>
              <w:t xml:space="preserve">Question 2  </w:t>
            </w:r>
            <w:r>
              <w:rPr>
                <w:rFonts w:ascii="Arial" w:hAnsi="Arial" w:cs="Arial"/>
                <w:sz w:val="24"/>
                <w:szCs w:val="24"/>
              </w:rPr>
              <w:t xml:space="preserve">     </w:t>
            </w:r>
          </w:p>
          <w:p w:rsidR="000B7ABF" w:rsidRDefault="000B7ABF" w:rsidP="0095531C">
            <w:pPr>
              <w:rPr>
                <w:rFonts w:ascii="Arial" w:hAnsi="Arial" w:cs="Arial"/>
                <w:sz w:val="24"/>
                <w:szCs w:val="24"/>
              </w:rPr>
            </w:pPr>
            <w:r>
              <w:rPr>
                <w:rFonts w:ascii="Arial" w:hAnsi="Arial" w:cs="Arial"/>
                <w:sz w:val="24"/>
                <w:szCs w:val="24"/>
              </w:rPr>
              <w:t xml:space="preserve"> A, Good environment </w:t>
            </w:r>
          </w:p>
          <w:p w:rsidR="000B7ABF" w:rsidRDefault="000B7ABF" w:rsidP="0095531C">
            <w:pPr>
              <w:rPr>
                <w:rFonts w:ascii="Arial" w:hAnsi="Arial" w:cs="Arial"/>
                <w:sz w:val="24"/>
                <w:szCs w:val="24"/>
                <w:lang w:val="en-GB"/>
              </w:rPr>
            </w:pPr>
            <w:r>
              <w:rPr>
                <w:rFonts w:ascii="Arial" w:hAnsi="Arial" w:cs="Arial"/>
                <w:sz w:val="24"/>
                <w:szCs w:val="24"/>
              </w:rPr>
              <w:t xml:space="preserve">Good environment would be to have a structure in place with set </w:t>
            </w:r>
            <w:r w:rsidRPr="006C1662">
              <w:rPr>
                <w:rFonts w:ascii="Arial" w:hAnsi="Arial" w:cs="Arial"/>
                <w:sz w:val="24"/>
                <w:szCs w:val="24"/>
                <w:lang w:val="en-GB"/>
              </w:rPr>
              <w:t>organisation</w:t>
            </w:r>
            <w:r>
              <w:rPr>
                <w:rFonts w:ascii="Arial" w:hAnsi="Arial" w:cs="Arial"/>
                <w:sz w:val="24"/>
                <w:szCs w:val="24"/>
                <w:lang w:val="en-GB"/>
              </w:rPr>
              <w:t xml:space="preserve"> by management. Communications are key points to the team to understand tasks and duties within their job description. </w:t>
            </w:r>
          </w:p>
          <w:p w:rsidR="000B7ABF" w:rsidRDefault="000B7ABF" w:rsidP="0095531C">
            <w:pPr>
              <w:rPr>
                <w:rFonts w:ascii="Arial" w:hAnsi="Arial" w:cs="Arial"/>
                <w:sz w:val="24"/>
                <w:szCs w:val="24"/>
                <w:lang w:val="en-GB"/>
              </w:rPr>
            </w:pPr>
            <w:r>
              <w:rPr>
                <w:rFonts w:ascii="Arial" w:hAnsi="Arial" w:cs="Arial"/>
                <w:sz w:val="24"/>
                <w:szCs w:val="24"/>
                <w:lang w:val="en-GB"/>
              </w:rPr>
              <w:t xml:space="preserve">Coaching and mentoring with a great atmosphere to create personality and welcome to the team, getting the best out of them. Making a difference to the team wanting come to work and achievement for the best. </w:t>
            </w:r>
          </w:p>
          <w:p w:rsidR="000B7ABF" w:rsidRDefault="000B7ABF" w:rsidP="0095531C">
            <w:pPr>
              <w:rPr>
                <w:rFonts w:ascii="Arial" w:hAnsi="Arial" w:cs="Arial"/>
                <w:sz w:val="24"/>
                <w:szCs w:val="24"/>
                <w:lang w:val="en-GB"/>
              </w:rPr>
            </w:pPr>
            <w:r>
              <w:rPr>
                <w:rFonts w:ascii="Arial" w:hAnsi="Arial" w:cs="Arial"/>
                <w:sz w:val="24"/>
                <w:szCs w:val="24"/>
                <w:lang w:val="en-GB"/>
              </w:rPr>
              <w:t xml:space="preserve">Listening to the team with innovations and help problem solve with different situations as the team do have great ideas. </w:t>
            </w:r>
          </w:p>
          <w:p w:rsidR="000B7ABF" w:rsidRDefault="000B7ABF" w:rsidP="0095531C">
            <w:pPr>
              <w:rPr>
                <w:rFonts w:ascii="Arial" w:hAnsi="Arial" w:cs="Arial"/>
                <w:sz w:val="24"/>
                <w:szCs w:val="24"/>
                <w:lang w:val="en-GB"/>
              </w:rPr>
            </w:pPr>
            <w:r>
              <w:rPr>
                <w:rFonts w:ascii="Arial" w:hAnsi="Arial" w:cs="Arial"/>
                <w:sz w:val="24"/>
                <w:szCs w:val="24"/>
                <w:lang w:val="en-GB"/>
              </w:rPr>
              <w:t xml:space="preserve">Working together and getting to know the team, this is something management need to drive, everyone id different and the team members feel valued taking part of their lives. </w:t>
            </w:r>
          </w:p>
          <w:p w:rsidR="000B7ABF" w:rsidRDefault="000B7ABF" w:rsidP="0095531C">
            <w:pPr>
              <w:rPr>
                <w:rFonts w:ascii="Arial" w:hAnsi="Arial" w:cs="Arial"/>
                <w:sz w:val="24"/>
                <w:szCs w:val="24"/>
                <w:lang w:val="en-GB"/>
              </w:rPr>
            </w:pPr>
            <w:r>
              <w:rPr>
                <w:rFonts w:ascii="Arial" w:hAnsi="Arial" w:cs="Arial"/>
                <w:sz w:val="24"/>
                <w:szCs w:val="24"/>
                <w:lang w:val="en-GB"/>
              </w:rPr>
              <w:t xml:space="preserve">With all the above in place makes managing much easier with trust and honesty within the team. </w:t>
            </w:r>
          </w:p>
          <w:p w:rsidR="000B7ABF" w:rsidRDefault="000B7ABF" w:rsidP="0095531C">
            <w:pPr>
              <w:rPr>
                <w:rFonts w:ascii="Arial" w:hAnsi="Arial" w:cs="Arial"/>
                <w:sz w:val="24"/>
                <w:szCs w:val="24"/>
                <w:lang w:val="en-GB"/>
              </w:rPr>
            </w:pPr>
          </w:p>
          <w:p w:rsidR="000B7ABF" w:rsidRDefault="000B7ABF" w:rsidP="0095531C">
            <w:pPr>
              <w:rPr>
                <w:rFonts w:ascii="Arial" w:hAnsi="Arial" w:cs="Arial"/>
                <w:sz w:val="24"/>
                <w:szCs w:val="24"/>
                <w:lang w:val="en-GB"/>
              </w:rPr>
            </w:pPr>
            <w:r>
              <w:rPr>
                <w:rFonts w:ascii="Arial" w:hAnsi="Arial" w:cs="Arial"/>
                <w:sz w:val="24"/>
                <w:szCs w:val="24"/>
                <w:lang w:val="en-GB"/>
              </w:rPr>
              <w:t xml:space="preserve">Case study. </w:t>
            </w:r>
          </w:p>
          <w:p w:rsidR="000B7ABF" w:rsidRDefault="000B7ABF" w:rsidP="0095531C">
            <w:pPr>
              <w:rPr>
                <w:rFonts w:ascii="Arial" w:hAnsi="Arial" w:cs="Arial"/>
                <w:sz w:val="24"/>
                <w:szCs w:val="24"/>
                <w:lang w:val="en-GB"/>
              </w:rPr>
            </w:pPr>
            <w:r>
              <w:rPr>
                <w:rFonts w:ascii="Arial" w:hAnsi="Arial" w:cs="Arial"/>
                <w:sz w:val="24"/>
                <w:szCs w:val="24"/>
                <w:lang w:val="en-GB"/>
              </w:rPr>
              <w:t xml:space="preserve">1, Bryon’s Team are motivated and his team have good ideas, best way to keep the motivation, understand their motivation keep listen to their ideas putting into content with directed goal behaviours which would be done by a team briefing to set out objectives. </w:t>
            </w:r>
          </w:p>
          <w:p w:rsidR="000B7ABF" w:rsidRDefault="000B7ABF" w:rsidP="0095531C">
            <w:pPr>
              <w:rPr>
                <w:rFonts w:ascii="Arial" w:hAnsi="Arial" w:cs="Arial"/>
                <w:sz w:val="24"/>
                <w:szCs w:val="24"/>
                <w:lang w:val="en-GB"/>
              </w:rPr>
            </w:pPr>
            <w:r>
              <w:rPr>
                <w:rFonts w:ascii="Arial" w:hAnsi="Arial" w:cs="Arial"/>
                <w:sz w:val="24"/>
                <w:szCs w:val="24"/>
                <w:lang w:val="en-GB"/>
              </w:rPr>
              <w:t xml:space="preserve">Once the brief given let them take responsibly with a self managed team. Then Bryon would only have to check production and support his team to achieve with pressures of work shared. </w:t>
            </w:r>
          </w:p>
          <w:p w:rsidR="000B7ABF" w:rsidRDefault="000B7ABF" w:rsidP="0095531C">
            <w:pPr>
              <w:rPr>
                <w:rFonts w:ascii="Arial" w:hAnsi="Arial" w:cs="Arial"/>
                <w:sz w:val="24"/>
                <w:szCs w:val="24"/>
                <w:lang w:val="en-GB"/>
              </w:rPr>
            </w:pPr>
          </w:p>
          <w:p w:rsidR="000B7ABF" w:rsidRDefault="000B7ABF" w:rsidP="0095531C">
            <w:pPr>
              <w:rPr>
                <w:rFonts w:ascii="Arial" w:hAnsi="Arial" w:cs="Arial"/>
                <w:sz w:val="24"/>
                <w:szCs w:val="24"/>
                <w:lang w:val="en-GB"/>
              </w:rPr>
            </w:pPr>
            <w:r>
              <w:rPr>
                <w:rFonts w:ascii="Arial" w:hAnsi="Arial" w:cs="Arial"/>
                <w:sz w:val="24"/>
                <w:szCs w:val="24"/>
                <w:lang w:val="en-GB"/>
              </w:rPr>
              <w:t xml:space="preserve">2, Bryon’s leadership posses to be calm, confidence within him self and his decisions to stay on course of his goal. His team have confidence as they have innovation and can see clearly structure is in place with a open and honesty relationships within the team. </w:t>
            </w:r>
          </w:p>
          <w:p w:rsidR="000B7ABF" w:rsidRPr="004F3F3F" w:rsidRDefault="000B7ABF" w:rsidP="0095531C">
            <w:pPr>
              <w:rPr>
                <w:rFonts w:ascii="Arial" w:hAnsi="Arial" w:cs="Arial"/>
                <w:sz w:val="24"/>
                <w:szCs w:val="24"/>
              </w:rPr>
            </w:pPr>
            <w:r>
              <w:rPr>
                <w:rFonts w:ascii="Arial" w:hAnsi="Arial" w:cs="Arial"/>
                <w:sz w:val="24"/>
                <w:szCs w:val="24"/>
                <w:lang w:val="en-GB"/>
              </w:rPr>
              <w:t xml:space="preserve">These qualities are helping him because the team feel welcome and listed by Bryon to their suggestions and help achieve the objectives meaning the team are in a quality circle and self managed by support of their manager Bryon.        </w:t>
            </w:r>
            <w:r>
              <w:rPr>
                <w:rFonts w:ascii="Arial" w:hAnsi="Arial" w:cs="Arial"/>
                <w:sz w:val="24"/>
                <w:szCs w:val="24"/>
              </w:rPr>
              <w:t xml:space="preserve">  </w:t>
            </w:r>
          </w:p>
          <w:p w:rsidR="000B7ABF" w:rsidRPr="0062449E" w:rsidRDefault="000B7ABF" w:rsidP="0062449E">
            <w:pPr>
              <w:shd w:val="clear" w:color="auto" w:fill="FFFFFF"/>
              <w:spacing w:after="150" w:line="300" w:lineRule="atLeast"/>
              <w:rPr>
                <w:rFonts w:ascii="Helvetica" w:hAnsi="Helvetica" w:cs="Helvetica"/>
                <w:color w:val="252525"/>
                <w:sz w:val="21"/>
                <w:szCs w:val="21"/>
              </w:rPr>
            </w:pPr>
            <w:r w:rsidRPr="001651C4">
              <w:rPr>
                <w:rFonts w:ascii="Helvetica" w:hAnsi="Helvetica" w:cs="Helvetica"/>
                <w:color w:val="252525"/>
                <w:sz w:val="21"/>
                <w:szCs w:val="21"/>
              </w:rPr>
              <w:t>.</w:t>
            </w:r>
          </w:p>
        </w:tc>
      </w:tr>
    </w:tbl>
    <w:p w:rsidR="000B7ABF" w:rsidRDefault="000B7ABF">
      <w:pPr>
        <w:pStyle w:val="normal0"/>
        <w:spacing w:after="0" w:line="240" w:lineRule="auto"/>
      </w:pPr>
    </w:p>
    <w:p w:rsidR="000B7ABF" w:rsidRDefault="000B7ABF">
      <w:pPr>
        <w:pStyle w:val="normal0"/>
        <w:spacing w:after="0" w:line="240" w:lineRule="auto"/>
        <w:rPr>
          <w:b/>
          <w:bCs/>
          <w:color w:val="002060"/>
          <w:sz w:val="28"/>
          <w:szCs w:val="28"/>
        </w:rPr>
      </w:pPr>
    </w:p>
    <w:p w:rsidR="000B7ABF" w:rsidRDefault="000B7ABF">
      <w:pPr>
        <w:pStyle w:val="normal0"/>
        <w:spacing w:after="0" w:line="240" w:lineRule="auto"/>
        <w:rPr>
          <w:b/>
          <w:bCs/>
          <w:color w:val="002060"/>
          <w:sz w:val="28"/>
          <w:szCs w:val="28"/>
        </w:rPr>
      </w:pPr>
    </w:p>
    <w:p w:rsidR="000B7ABF" w:rsidRDefault="000B7ABF">
      <w:pPr>
        <w:pStyle w:val="normal0"/>
        <w:spacing w:after="0" w:line="240" w:lineRule="auto"/>
        <w:rPr>
          <w:b/>
          <w:bCs/>
          <w:color w:val="002060"/>
          <w:sz w:val="28"/>
          <w:szCs w:val="28"/>
        </w:rPr>
      </w:pPr>
    </w:p>
    <w:p w:rsidR="000B7ABF" w:rsidRDefault="000B7ABF">
      <w:pPr>
        <w:pStyle w:val="normal0"/>
        <w:spacing w:after="0" w:line="240" w:lineRule="auto"/>
      </w:pPr>
      <w:r>
        <w:rPr>
          <w:b/>
          <w:bCs/>
          <w:color w:val="002060"/>
          <w:sz w:val="28"/>
          <w:szCs w:val="28"/>
        </w:rPr>
        <w:t>Student Statement:</w:t>
      </w:r>
    </w:p>
    <w:p w:rsidR="000B7ABF" w:rsidRDefault="000B7ABF">
      <w:pPr>
        <w:pStyle w:val="normal0"/>
        <w:spacing w:after="0" w:line="240" w:lineRule="auto"/>
      </w:pPr>
    </w:p>
    <w:p w:rsidR="000B7ABF" w:rsidRDefault="000B7ABF">
      <w:pPr>
        <w:pStyle w:val="normal0"/>
        <w:spacing w:after="0" w:line="240" w:lineRule="auto"/>
      </w:pPr>
      <w:r>
        <w:t>By submitting this assignment, I confirm that this is my own work.</w:t>
      </w:r>
    </w:p>
    <w:p w:rsidR="000B7ABF" w:rsidRDefault="000B7ABF">
      <w:pPr>
        <w:pStyle w:val="normal0"/>
        <w:spacing w:after="0" w:line="240" w:lineRule="auto"/>
      </w:pPr>
    </w:p>
    <w:p w:rsidR="000B7ABF" w:rsidRDefault="000B7ABF">
      <w:pPr>
        <w:pStyle w:val="normal0"/>
        <w:spacing w:after="0" w:line="240" w:lineRule="auto"/>
      </w:pPr>
    </w:p>
    <w:p w:rsidR="000B7ABF" w:rsidRDefault="000B7ABF">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0B7ABF">
        <w:tc>
          <w:tcPr>
            <w:tcW w:w="2310" w:type="dxa"/>
            <w:shd w:val="clear" w:color="auto" w:fill="D9D9D9"/>
          </w:tcPr>
          <w:p w:rsidR="000B7ABF" w:rsidRDefault="000B7ABF" w:rsidP="00FE5A6A">
            <w:pPr>
              <w:pStyle w:val="normal0"/>
              <w:spacing w:after="0" w:line="240" w:lineRule="auto"/>
            </w:pPr>
            <w:r>
              <w:t>Student Signature</w:t>
            </w:r>
          </w:p>
        </w:tc>
        <w:tc>
          <w:tcPr>
            <w:tcW w:w="4035" w:type="dxa"/>
          </w:tcPr>
          <w:p w:rsidR="000B7ABF" w:rsidRDefault="000B7ABF" w:rsidP="00FE5A6A">
            <w:pPr>
              <w:pStyle w:val="normal0"/>
              <w:spacing w:after="0" w:line="240" w:lineRule="auto"/>
            </w:pPr>
            <w:r>
              <w:t xml:space="preserve">Lee Burson </w:t>
            </w:r>
          </w:p>
        </w:tc>
        <w:tc>
          <w:tcPr>
            <w:tcW w:w="1276" w:type="dxa"/>
            <w:shd w:val="clear" w:color="auto" w:fill="D9D9D9"/>
          </w:tcPr>
          <w:p w:rsidR="000B7ABF" w:rsidRDefault="000B7ABF" w:rsidP="00FE5A6A">
            <w:pPr>
              <w:pStyle w:val="normal0"/>
              <w:spacing w:after="0" w:line="240" w:lineRule="auto"/>
            </w:pPr>
            <w:r>
              <w:t>Date</w:t>
            </w:r>
          </w:p>
        </w:tc>
        <w:tc>
          <w:tcPr>
            <w:tcW w:w="1621" w:type="dxa"/>
          </w:tcPr>
          <w:p w:rsidR="000B7ABF" w:rsidRDefault="000B7ABF" w:rsidP="00FE5A6A">
            <w:pPr>
              <w:pStyle w:val="normal0"/>
              <w:spacing w:after="0" w:line="240" w:lineRule="auto"/>
            </w:pPr>
            <w:r>
              <w:t>3/08/2015</w:t>
            </w:r>
          </w:p>
        </w:tc>
      </w:tr>
    </w:tbl>
    <w:p w:rsidR="000B7ABF" w:rsidRDefault="000B7ABF">
      <w:pPr>
        <w:pStyle w:val="normal0"/>
      </w:pPr>
    </w:p>
    <w:p w:rsidR="000B7ABF" w:rsidRDefault="000B7ABF">
      <w:pPr>
        <w:pStyle w:val="normal0"/>
      </w:pPr>
    </w:p>
    <w:p w:rsidR="000B7ABF" w:rsidRDefault="000B7ABF">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0B7ABF">
        <w:trPr>
          <w:trHeight w:val="240"/>
        </w:trPr>
        <w:tc>
          <w:tcPr>
            <w:tcW w:w="4621" w:type="dxa"/>
            <w:shd w:val="clear" w:color="auto" w:fill="D9D9D9"/>
          </w:tcPr>
          <w:p w:rsidR="000B7ABF" w:rsidRDefault="000B7ABF" w:rsidP="00FE5A6A">
            <w:pPr>
              <w:pStyle w:val="normal0"/>
              <w:spacing w:after="0" w:line="240" w:lineRule="auto"/>
            </w:pPr>
            <w:r w:rsidRPr="00FE5A6A">
              <w:rPr>
                <w:b/>
                <w:bCs/>
                <w:color w:val="002060"/>
              </w:rPr>
              <w:t>Total Marks</w:t>
            </w:r>
          </w:p>
        </w:tc>
        <w:tc>
          <w:tcPr>
            <w:tcW w:w="4621" w:type="dxa"/>
          </w:tcPr>
          <w:p w:rsidR="000B7ABF" w:rsidRDefault="000B7ABF" w:rsidP="00FE5A6A">
            <w:pPr>
              <w:pStyle w:val="normal0"/>
              <w:spacing w:after="0" w:line="240" w:lineRule="auto"/>
            </w:pPr>
          </w:p>
        </w:tc>
      </w:tr>
      <w:tr w:rsidR="000B7ABF">
        <w:tc>
          <w:tcPr>
            <w:tcW w:w="4621" w:type="dxa"/>
            <w:shd w:val="clear" w:color="auto" w:fill="D9D9D9"/>
          </w:tcPr>
          <w:p w:rsidR="000B7ABF" w:rsidRDefault="000B7ABF" w:rsidP="00FE5A6A">
            <w:pPr>
              <w:pStyle w:val="normal0"/>
              <w:spacing w:after="0" w:line="240" w:lineRule="auto"/>
            </w:pPr>
            <w:r w:rsidRPr="00FE5A6A">
              <w:rPr>
                <w:b/>
                <w:bCs/>
                <w:color w:val="002060"/>
              </w:rPr>
              <w:t>Marks Obtained</w:t>
            </w:r>
          </w:p>
        </w:tc>
        <w:tc>
          <w:tcPr>
            <w:tcW w:w="4621" w:type="dxa"/>
          </w:tcPr>
          <w:p w:rsidR="000B7ABF" w:rsidRDefault="000B7ABF" w:rsidP="00FE5A6A">
            <w:pPr>
              <w:pStyle w:val="normal0"/>
              <w:spacing w:after="0" w:line="240" w:lineRule="auto"/>
            </w:pPr>
          </w:p>
        </w:tc>
      </w:tr>
      <w:tr w:rsidR="000B7ABF">
        <w:tc>
          <w:tcPr>
            <w:tcW w:w="4621" w:type="dxa"/>
            <w:shd w:val="clear" w:color="auto" w:fill="D9D9D9"/>
          </w:tcPr>
          <w:p w:rsidR="000B7ABF" w:rsidRDefault="000B7ABF" w:rsidP="00FE5A6A">
            <w:pPr>
              <w:pStyle w:val="normal0"/>
              <w:spacing w:after="0" w:line="240" w:lineRule="auto"/>
            </w:pPr>
            <w:r w:rsidRPr="00FE5A6A">
              <w:rPr>
                <w:b/>
                <w:bCs/>
                <w:color w:val="002060"/>
              </w:rPr>
              <w:t>Percentage / Grade</w:t>
            </w:r>
          </w:p>
        </w:tc>
        <w:tc>
          <w:tcPr>
            <w:tcW w:w="4621" w:type="dxa"/>
          </w:tcPr>
          <w:p w:rsidR="000B7ABF" w:rsidRDefault="000B7ABF" w:rsidP="00FE5A6A">
            <w:pPr>
              <w:pStyle w:val="normal0"/>
              <w:spacing w:after="0" w:line="240" w:lineRule="auto"/>
            </w:pPr>
          </w:p>
        </w:tc>
      </w:tr>
    </w:tbl>
    <w:p w:rsidR="000B7ABF" w:rsidRDefault="000B7ABF">
      <w:pPr>
        <w:pStyle w:val="normal0"/>
      </w:pPr>
    </w:p>
    <w:p w:rsidR="000B7ABF" w:rsidRDefault="000B7ABF">
      <w:pPr>
        <w:pStyle w:val="normal0"/>
      </w:pPr>
    </w:p>
    <w:p w:rsidR="000B7ABF" w:rsidRDefault="000B7ABF">
      <w:pPr>
        <w:pStyle w:val="normal0"/>
      </w:pPr>
    </w:p>
    <w:p w:rsidR="000B7ABF" w:rsidRDefault="000B7ABF">
      <w:pPr>
        <w:pStyle w:val="normal0"/>
      </w:pPr>
    </w:p>
    <w:p w:rsidR="000B7ABF" w:rsidRDefault="000B7ABF">
      <w:pPr>
        <w:pStyle w:val="normal0"/>
      </w:pPr>
    </w:p>
    <w:p w:rsidR="000B7ABF" w:rsidRDefault="000B7ABF">
      <w:pPr>
        <w:pStyle w:val="normal0"/>
      </w:pPr>
    </w:p>
    <w:sectPr w:rsidR="000B7ABF"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2">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9">
    <w:nsid w:val="72364AC8"/>
    <w:multiLevelType w:val="hybridMultilevel"/>
    <w:tmpl w:val="1B42FF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0"/>
  </w:num>
  <w:num w:numId="3">
    <w:abstractNumId w:val="7"/>
  </w:num>
  <w:num w:numId="4">
    <w:abstractNumId w:val="3"/>
  </w:num>
  <w:num w:numId="5">
    <w:abstractNumId w:val="10"/>
  </w:num>
  <w:num w:numId="6">
    <w:abstractNumId w:val="5"/>
  </w:num>
  <w:num w:numId="7">
    <w:abstractNumId w:val="4"/>
  </w:num>
  <w:num w:numId="8">
    <w:abstractNumId w:val="2"/>
  </w:num>
  <w:num w:numId="9">
    <w:abstractNumId w:val="1"/>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356BC"/>
    <w:rsid w:val="00044595"/>
    <w:rsid w:val="00053391"/>
    <w:rsid w:val="00061917"/>
    <w:rsid w:val="00063058"/>
    <w:rsid w:val="00063BF4"/>
    <w:rsid w:val="00072919"/>
    <w:rsid w:val="00073558"/>
    <w:rsid w:val="00084E95"/>
    <w:rsid w:val="00085F36"/>
    <w:rsid w:val="000A0F70"/>
    <w:rsid w:val="000B730D"/>
    <w:rsid w:val="000B7ABF"/>
    <w:rsid w:val="000C769C"/>
    <w:rsid w:val="000D6410"/>
    <w:rsid w:val="000E297C"/>
    <w:rsid w:val="000E2C90"/>
    <w:rsid w:val="001050DA"/>
    <w:rsid w:val="00107782"/>
    <w:rsid w:val="001140B7"/>
    <w:rsid w:val="00120D39"/>
    <w:rsid w:val="00121DF5"/>
    <w:rsid w:val="00130A74"/>
    <w:rsid w:val="0013294D"/>
    <w:rsid w:val="00135671"/>
    <w:rsid w:val="001373D9"/>
    <w:rsid w:val="001512AB"/>
    <w:rsid w:val="00153A16"/>
    <w:rsid w:val="001651C4"/>
    <w:rsid w:val="0017195F"/>
    <w:rsid w:val="00173EBD"/>
    <w:rsid w:val="001B7F4C"/>
    <w:rsid w:val="001C6DA1"/>
    <w:rsid w:val="001D0D06"/>
    <w:rsid w:val="001F0182"/>
    <w:rsid w:val="001F30CF"/>
    <w:rsid w:val="00215963"/>
    <w:rsid w:val="00225BBA"/>
    <w:rsid w:val="00263749"/>
    <w:rsid w:val="002823FF"/>
    <w:rsid w:val="00284DEB"/>
    <w:rsid w:val="00291420"/>
    <w:rsid w:val="00295705"/>
    <w:rsid w:val="002A4034"/>
    <w:rsid w:val="002A5B44"/>
    <w:rsid w:val="002A6F4D"/>
    <w:rsid w:val="002B0062"/>
    <w:rsid w:val="002C6C21"/>
    <w:rsid w:val="002C7EB2"/>
    <w:rsid w:val="002D15DF"/>
    <w:rsid w:val="002E121F"/>
    <w:rsid w:val="002E47FD"/>
    <w:rsid w:val="002F2E5B"/>
    <w:rsid w:val="002F31AD"/>
    <w:rsid w:val="002F36DC"/>
    <w:rsid w:val="002F39A7"/>
    <w:rsid w:val="00304FB9"/>
    <w:rsid w:val="00306AB1"/>
    <w:rsid w:val="0032266C"/>
    <w:rsid w:val="00323076"/>
    <w:rsid w:val="00326932"/>
    <w:rsid w:val="0035095E"/>
    <w:rsid w:val="003614D2"/>
    <w:rsid w:val="003A0553"/>
    <w:rsid w:val="003A4A4F"/>
    <w:rsid w:val="003A717F"/>
    <w:rsid w:val="003B577D"/>
    <w:rsid w:val="003C171B"/>
    <w:rsid w:val="003C5A58"/>
    <w:rsid w:val="003D071E"/>
    <w:rsid w:val="003E043C"/>
    <w:rsid w:val="003E3254"/>
    <w:rsid w:val="003E5E73"/>
    <w:rsid w:val="003E7239"/>
    <w:rsid w:val="003F696F"/>
    <w:rsid w:val="00426D2C"/>
    <w:rsid w:val="00433869"/>
    <w:rsid w:val="00460F5F"/>
    <w:rsid w:val="00461C58"/>
    <w:rsid w:val="00462E5F"/>
    <w:rsid w:val="00471AA0"/>
    <w:rsid w:val="00473116"/>
    <w:rsid w:val="00495B95"/>
    <w:rsid w:val="004B054E"/>
    <w:rsid w:val="004B0FE2"/>
    <w:rsid w:val="004C1D1A"/>
    <w:rsid w:val="004C56AE"/>
    <w:rsid w:val="004D24F0"/>
    <w:rsid w:val="004D7116"/>
    <w:rsid w:val="004E52B0"/>
    <w:rsid w:val="004F3511"/>
    <w:rsid w:val="004F3F3F"/>
    <w:rsid w:val="004F4896"/>
    <w:rsid w:val="00517A24"/>
    <w:rsid w:val="00522041"/>
    <w:rsid w:val="00532DEE"/>
    <w:rsid w:val="00542B11"/>
    <w:rsid w:val="00543B7E"/>
    <w:rsid w:val="00543D78"/>
    <w:rsid w:val="005641EC"/>
    <w:rsid w:val="00565250"/>
    <w:rsid w:val="005669DA"/>
    <w:rsid w:val="005771A9"/>
    <w:rsid w:val="005837A9"/>
    <w:rsid w:val="005A0433"/>
    <w:rsid w:val="005C5CB6"/>
    <w:rsid w:val="005C6D44"/>
    <w:rsid w:val="005D5192"/>
    <w:rsid w:val="005F5D62"/>
    <w:rsid w:val="005F6186"/>
    <w:rsid w:val="005F69A4"/>
    <w:rsid w:val="0061243C"/>
    <w:rsid w:val="00614880"/>
    <w:rsid w:val="00615308"/>
    <w:rsid w:val="00620B3D"/>
    <w:rsid w:val="0062449E"/>
    <w:rsid w:val="00624722"/>
    <w:rsid w:val="00641869"/>
    <w:rsid w:val="00643183"/>
    <w:rsid w:val="00644B86"/>
    <w:rsid w:val="0065234B"/>
    <w:rsid w:val="0065635E"/>
    <w:rsid w:val="00670606"/>
    <w:rsid w:val="006767FA"/>
    <w:rsid w:val="00687578"/>
    <w:rsid w:val="0069270C"/>
    <w:rsid w:val="0069664C"/>
    <w:rsid w:val="006A033E"/>
    <w:rsid w:val="006A1E14"/>
    <w:rsid w:val="006B67A6"/>
    <w:rsid w:val="006C1662"/>
    <w:rsid w:val="006C3BE8"/>
    <w:rsid w:val="006C7984"/>
    <w:rsid w:val="006D1D70"/>
    <w:rsid w:val="006D3F9A"/>
    <w:rsid w:val="006F1932"/>
    <w:rsid w:val="006F2B00"/>
    <w:rsid w:val="00701072"/>
    <w:rsid w:val="00710562"/>
    <w:rsid w:val="0073031E"/>
    <w:rsid w:val="00731B59"/>
    <w:rsid w:val="00745023"/>
    <w:rsid w:val="0075318B"/>
    <w:rsid w:val="00756A21"/>
    <w:rsid w:val="00757834"/>
    <w:rsid w:val="00773D73"/>
    <w:rsid w:val="00775CB1"/>
    <w:rsid w:val="00777A4D"/>
    <w:rsid w:val="00777EB1"/>
    <w:rsid w:val="00782783"/>
    <w:rsid w:val="0079120B"/>
    <w:rsid w:val="007922CC"/>
    <w:rsid w:val="007A0AA4"/>
    <w:rsid w:val="007B3ACB"/>
    <w:rsid w:val="007B4287"/>
    <w:rsid w:val="007C1D07"/>
    <w:rsid w:val="007C35C9"/>
    <w:rsid w:val="007E0CFC"/>
    <w:rsid w:val="007E13E1"/>
    <w:rsid w:val="007F7999"/>
    <w:rsid w:val="008101FE"/>
    <w:rsid w:val="0082531F"/>
    <w:rsid w:val="00827204"/>
    <w:rsid w:val="00831C50"/>
    <w:rsid w:val="00836F84"/>
    <w:rsid w:val="00841727"/>
    <w:rsid w:val="008440C5"/>
    <w:rsid w:val="008531E7"/>
    <w:rsid w:val="0086018B"/>
    <w:rsid w:val="00861475"/>
    <w:rsid w:val="00861C43"/>
    <w:rsid w:val="008800AB"/>
    <w:rsid w:val="00885DEA"/>
    <w:rsid w:val="008904C6"/>
    <w:rsid w:val="008B3471"/>
    <w:rsid w:val="008B4969"/>
    <w:rsid w:val="008B50C8"/>
    <w:rsid w:val="008C34FC"/>
    <w:rsid w:val="008D7BFA"/>
    <w:rsid w:val="008E05D8"/>
    <w:rsid w:val="008E6129"/>
    <w:rsid w:val="0090740B"/>
    <w:rsid w:val="009076DB"/>
    <w:rsid w:val="00911E91"/>
    <w:rsid w:val="00923DE4"/>
    <w:rsid w:val="00934910"/>
    <w:rsid w:val="0094792A"/>
    <w:rsid w:val="0095531C"/>
    <w:rsid w:val="009601BB"/>
    <w:rsid w:val="0098252C"/>
    <w:rsid w:val="00987E74"/>
    <w:rsid w:val="009965F9"/>
    <w:rsid w:val="009A0BCC"/>
    <w:rsid w:val="009B1296"/>
    <w:rsid w:val="009B5C9D"/>
    <w:rsid w:val="009C0A44"/>
    <w:rsid w:val="009C66AF"/>
    <w:rsid w:val="009E36AA"/>
    <w:rsid w:val="009F50F7"/>
    <w:rsid w:val="00A120A0"/>
    <w:rsid w:val="00A32000"/>
    <w:rsid w:val="00A50702"/>
    <w:rsid w:val="00A61BEB"/>
    <w:rsid w:val="00A658EB"/>
    <w:rsid w:val="00A86307"/>
    <w:rsid w:val="00A91A0A"/>
    <w:rsid w:val="00A91A0B"/>
    <w:rsid w:val="00AB1297"/>
    <w:rsid w:val="00AB3191"/>
    <w:rsid w:val="00AB51D9"/>
    <w:rsid w:val="00AB5C96"/>
    <w:rsid w:val="00AB6B30"/>
    <w:rsid w:val="00AC1EA7"/>
    <w:rsid w:val="00AD2E8F"/>
    <w:rsid w:val="00AD4BFC"/>
    <w:rsid w:val="00AF1314"/>
    <w:rsid w:val="00B0509B"/>
    <w:rsid w:val="00B1026F"/>
    <w:rsid w:val="00B16158"/>
    <w:rsid w:val="00B241FF"/>
    <w:rsid w:val="00B310D0"/>
    <w:rsid w:val="00B31F05"/>
    <w:rsid w:val="00B34B1D"/>
    <w:rsid w:val="00B419CE"/>
    <w:rsid w:val="00B422F2"/>
    <w:rsid w:val="00B56F54"/>
    <w:rsid w:val="00B674B6"/>
    <w:rsid w:val="00B7656E"/>
    <w:rsid w:val="00B76976"/>
    <w:rsid w:val="00B86F86"/>
    <w:rsid w:val="00B96B88"/>
    <w:rsid w:val="00BA2D8E"/>
    <w:rsid w:val="00BA6810"/>
    <w:rsid w:val="00BB1EE7"/>
    <w:rsid w:val="00BD57A0"/>
    <w:rsid w:val="00BE0390"/>
    <w:rsid w:val="00BE10B3"/>
    <w:rsid w:val="00BE6F63"/>
    <w:rsid w:val="00C127C5"/>
    <w:rsid w:val="00C16225"/>
    <w:rsid w:val="00C17DF6"/>
    <w:rsid w:val="00C2002C"/>
    <w:rsid w:val="00C20158"/>
    <w:rsid w:val="00C37E57"/>
    <w:rsid w:val="00C44CE8"/>
    <w:rsid w:val="00C621AE"/>
    <w:rsid w:val="00C622E4"/>
    <w:rsid w:val="00C66DF8"/>
    <w:rsid w:val="00C703EF"/>
    <w:rsid w:val="00C76AFD"/>
    <w:rsid w:val="00C80EA3"/>
    <w:rsid w:val="00C90F4B"/>
    <w:rsid w:val="00C9554F"/>
    <w:rsid w:val="00C9578F"/>
    <w:rsid w:val="00C9672A"/>
    <w:rsid w:val="00CA0CE3"/>
    <w:rsid w:val="00CA4EF0"/>
    <w:rsid w:val="00CB0C84"/>
    <w:rsid w:val="00CB1568"/>
    <w:rsid w:val="00CB2DE8"/>
    <w:rsid w:val="00CB3A64"/>
    <w:rsid w:val="00CC65A2"/>
    <w:rsid w:val="00CF0513"/>
    <w:rsid w:val="00CF374F"/>
    <w:rsid w:val="00CF7228"/>
    <w:rsid w:val="00D07532"/>
    <w:rsid w:val="00D107BD"/>
    <w:rsid w:val="00D23B21"/>
    <w:rsid w:val="00D328BE"/>
    <w:rsid w:val="00D33591"/>
    <w:rsid w:val="00D35109"/>
    <w:rsid w:val="00D40009"/>
    <w:rsid w:val="00D50BE8"/>
    <w:rsid w:val="00D53048"/>
    <w:rsid w:val="00D62323"/>
    <w:rsid w:val="00D6477E"/>
    <w:rsid w:val="00D808E3"/>
    <w:rsid w:val="00D82BB5"/>
    <w:rsid w:val="00D955F4"/>
    <w:rsid w:val="00DA3D4C"/>
    <w:rsid w:val="00DA4A39"/>
    <w:rsid w:val="00DA64BE"/>
    <w:rsid w:val="00DB1029"/>
    <w:rsid w:val="00DD5B0F"/>
    <w:rsid w:val="00DD6B87"/>
    <w:rsid w:val="00DD73ED"/>
    <w:rsid w:val="00DE53BB"/>
    <w:rsid w:val="00DE76EC"/>
    <w:rsid w:val="00DF10A3"/>
    <w:rsid w:val="00DF2EF5"/>
    <w:rsid w:val="00DF5201"/>
    <w:rsid w:val="00E03E44"/>
    <w:rsid w:val="00E07C38"/>
    <w:rsid w:val="00E1698D"/>
    <w:rsid w:val="00E20274"/>
    <w:rsid w:val="00E254DA"/>
    <w:rsid w:val="00E34E63"/>
    <w:rsid w:val="00E37C7D"/>
    <w:rsid w:val="00E41B03"/>
    <w:rsid w:val="00E43EBE"/>
    <w:rsid w:val="00E45DF5"/>
    <w:rsid w:val="00E504B0"/>
    <w:rsid w:val="00E52324"/>
    <w:rsid w:val="00E53E05"/>
    <w:rsid w:val="00E544A3"/>
    <w:rsid w:val="00E7207E"/>
    <w:rsid w:val="00E93D40"/>
    <w:rsid w:val="00E96687"/>
    <w:rsid w:val="00EB2EC0"/>
    <w:rsid w:val="00EC0E2C"/>
    <w:rsid w:val="00ED1E28"/>
    <w:rsid w:val="00ED4D48"/>
    <w:rsid w:val="00EE2BD1"/>
    <w:rsid w:val="00EF0BD8"/>
    <w:rsid w:val="00EF23E3"/>
    <w:rsid w:val="00EF409E"/>
    <w:rsid w:val="00F10E03"/>
    <w:rsid w:val="00F11712"/>
    <w:rsid w:val="00F142C8"/>
    <w:rsid w:val="00F2376B"/>
    <w:rsid w:val="00F250D6"/>
    <w:rsid w:val="00F257E2"/>
    <w:rsid w:val="00F31985"/>
    <w:rsid w:val="00F33D68"/>
    <w:rsid w:val="00F3712D"/>
    <w:rsid w:val="00F40FDC"/>
    <w:rsid w:val="00F43BB1"/>
    <w:rsid w:val="00F63AD3"/>
    <w:rsid w:val="00F672CC"/>
    <w:rsid w:val="00F8768A"/>
    <w:rsid w:val="00F90E8D"/>
    <w:rsid w:val="00F91F60"/>
    <w:rsid w:val="00F93F6D"/>
    <w:rsid w:val="00F95020"/>
    <w:rsid w:val="00FB03F3"/>
    <w:rsid w:val="00FB4C37"/>
    <w:rsid w:val="00FB75BB"/>
    <w:rsid w:val="00FB7C7B"/>
    <w:rsid w:val="00FC6D22"/>
    <w:rsid w:val="00FD131E"/>
    <w:rsid w:val="00FD7567"/>
    <w:rsid w:val="00FE196C"/>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8335383">
      <w:marLeft w:val="0"/>
      <w:marRight w:val="0"/>
      <w:marTop w:val="0"/>
      <w:marBottom w:val="0"/>
      <w:divBdr>
        <w:top w:val="none" w:sz="0" w:space="0" w:color="auto"/>
        <w:left w:val="none" w:sz="0" w:space="0" w:color="auto"/>
        <w:bottom w:val="none" w:sz="0" w:space="0" w:color="auto"/>
        <w:right w:val="none" w:sz="0" w:space="0" w:color="auto"/>
      </w:divBdr>
    </w:div>
    <w:div w:id="83353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102</TotalTime>
  <Pages>4</Pages>
  <Words>729</Words>
  <Characters>4159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24</cp:revision>
  <dcterms:created xsi:type="dcterms:W3CDTF">2015-07-31T03:01:00Z</dcterms:created>
  <dcterms:modified xsi:type="dcterms:W3CDTF">2015-08-03T03:14:00Z</dcterms:modified>
</cp:coreProperties>
</file>