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414" w:rsidRPr="00B0415E" w:rsidRDefault="00D12414"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D12414" w:rsidRDefault="00D12414"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D12414" w:rsidRDefault="00D12414" w:rsidP="00405895">
                  <w:pPr>
                    <w:jc w:val="center"/>
                    <w:rPr>
                      <w:b/>
                      <w:bCs/>
                      <w:color w:val="002060"/>
                      <w:sz w:val="44"/>
                      <w:szCs w:val="40"/>
                    </w:rPr>
                  </w:pPr>
                  <w:r>
                    <w:rPr>
                      <w:sz w:val="24"/>
                    </w:rPr>
                    <w:t xml:space="preserve">   </w:t>
                  </w:r>
                  <w:r>
                    <w:rPr>
                      <w:b/>
                      <w:bCs/>
                      <w:color w:val="002060"/>
                      <w:sz w:val="44"/>
                      <w:szCs w:val="40"/>
                    </w:rPr>
                    <w:t>Assignment Cover Sheet</w:t>
                  </w:r>
                </w:p>
                <w:p w:rsidR="00D12414" w:rsidRDefault="00D12414"/>
              </w:txbxContent>
            </v:textbox>
          </v:shape>
        </w:pict>
      </w:r>
    </w:p>
    <w:p w:rsidR="00D12414" w:rsidRDefault="00D12414" w:rsidP="00A851DA">
      <w:pPr>
        <w:rPr>
          <w:lang w:val="en-US"/>
        </w:rPr>
      </w:pPr>
    </w:p>
    <w:p w:rsidR="00D12414" w:rsidRDefault="00D12414" w:rsidP="00A851DA">
      <w:pPr>
        <w:rPr>
          <w:lang w:val="en-US"/>
        </w:rPr>
      </w:pPr>
    </w:p>
    <w:p w:rsidR="00D12414" w:rsidRDefault="00D1241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D12414" w:rsidRPr="005E0467" w:rsidTr="005E0467">
        <w:tc>
          <w:tcPr>
            <w:tcW w:w="2566" w:type="dxa"/>
            <w:shd w:val="clear" w:color="auto" w:fill="D9D9D9"/>
          </w:tcPr>
          <w:p w:rsidR="00D12414" w:rsidRPr="005E0467" w:rsidRDefault="00D12414" w:rsidP="005E0467">
            <w:pPr>
              <w:spacing w:after="0" w:line="240" w:lineRule="auto"/>
              <w:rPr>
                <w:b/>
                <w:color w:val="002060"/>
                <w:lang w:val="en-US"/>
              </w:rPr>
            </w:pPr>
            <w:r w:rsidRPr="005E0467">
              <w:rPr>
                <w:b/>
                <w:color w:val="002060"/>
                <w:lang w:val="en-US"/>
              </w:rPr>
              <w:t>Student Name:</w:t>
            </w:r>
          </w:p>
        </w:tc>
        <w:tc>
          <w:tcPr>
            <w:tcW w:w="6676" w:type="dxa"/>
          </w:tcPr>
          <w:p w:rsidR="00D12414" w:rsidRPr="005E0467" w:rsidRDefault="00D12414">
            <w:pPr>
              <w:pStyle w:val="Default"/>
            </w:pPr>
            <w:r>
              <w:t>Cornel Simons</w:t>
            </w:r>
          </w:p>
        </w:tc>
      </w:tr>
      <w:tr w:rsidR="00D12414" w:rsidRPr="005E0467" w:rsidTr="005E0467">
        <w:tc>
          <w:tcPr>
            <w:tcW w:w="2566" w:type="dxa"/>
            <w:shd w:val="clear" w:color="auto" w:fill="D9D9D9"/>
          </w:tcPr>
          <w:p w:rsidR="00D12414" w:rsidRPr="005E0467" w:rsidRDefault="00D12414" w:rsidP="005E0467">
            <w:pPr>
              <w:spacing w:after="0" w:line="240" w:lineRule="auto"/>
              <w:rPr>
                <w:b/>
                <w:color w:val="002060"/>
                <w:lang w:val="en-US"/>
              </w:rPr>
            </w:pPr>
            <w:r w:rsidRPr="005E0467">
              <w:rPr>
                <w:b/>
                <w:color w:val="002060"/>
                <w:lang w:val="en-US"/>
              </w:rPr>
              <w:t>Student Number:</w:t>
            </w:r>
          </w:p>
        </w:tc>
        <w:tc>
          <w:tcPr>
            <w:tcW w:w="6676" w:type="dxa"/>
          </w:tcPr>
          <w:p w:rsidR="00D12414" w:rsidRPr="005E0467" w:rsidRDefault="00D12414">
            <w:pPr>
              <w:pStyle w:val="Default"/>
            </w:pPr>
            <w:r>
              <w:t>1311</w:t>
            </w:r>
          </w:p>
        </w:tc>
      </w:tr>
      <w:tr w:rsidR="00D12414" w:rsidRPr="005E0467" w:rsidTr="005E0467">
        <w:tc>
          <w:tcPr>
            <w:tcW w:w="2566" w:type="dxa"/>
            <w:shd w:val="clear" w:color="auto" w:fill="D9D9D9"/>
          </w:tcPr>
          <w:p w:rsidR="00D12414" w:rsidRPr="005E0467" w:rsidRDefault="00D12414" w:rsidP="005E0467">
            <w:pPr>
              <w:spacing w:after="0" w:line="240" w:lineRule="auto"/>
              <w:rPr>
                <w:b/>
                <w:color w:val="002060"/>
                <w:lang w:val="en-US"/>
              </w:rPr>
            </w:pPr>
            <w:r w:rsidRPr="005E0467">
              <w:rPr>
                <w:b/>
                <w:color w:val="002060"/>
                <w:lang w:val="en-US"/>
              </w:rPr>
              <w:t>Course:</w:t>
            </w:r>
          </w:p>
        </w:tc>
        <w:tc>
          <w:tcPr>
            <w:tcW w:w="6676" w:type="dxa"/>
          </w:tcPr>
          <w:p w:rsidR="00D12414" w:rsidRPr="005E0467" w:rsidRDefault="00D12414">
            <w:pPr>
              <w:pStyle w:val="Default"/>
            </w:pPr>
            <w:r>
              <w:rPr>
                <w:rFonts w:ascii="ArialMT" w:hAnsi="ArialMT" w:cs="ArialMT"/>
                <w:sz w:val="20"/>
                <w:szCs w:val="20"/>
                <w:lang w:eastAsia="en-GB"/>
              </w:rPr>
              <w:t>Diploma in Construction Management</w:t>
            </w:r>
          </w:p>
        </w:tc>
      </w:tr>
      <w:tr w:rsidR="00D12414" w:rsidRPr="005E0467" w:rsidTr="005E0467">
        <w:tc>
          <w:tcPr>
            <w:tcW w:w="2566" w:type="dxa"/>
            <w:shd w:val="clear" w:color="auto" w:fill="D9D9D9"/>
          </w:tcPr>
          <w:p w:rsidR="00D12414" w:rsidRPr="005E0467" w:rsidRDefault="00D12414" w:rsidP="005E0467">
            <w:pPr>
              <w:spacing w:after="0" w:line="240" w:lineRule="auto"/>
              <w:rPr>
                <w:b/>
                <w:color w:val="002060"/>
                <w:lang w:val="en-US"/>
              </w:rPr>
            </w:pPr>
            <w:r w:rsidRPr="005E0467">
              <w:rPr>
                <w:b/>
                <w:color w:val="002060"/>
                <w:lang w:val="en-US"/>
              </w:rPr>
              <w:t>Assignment NO:</w:t>
            </w:r>
          </w:p>
        </w:tc>
        <w:tc>
          <w:tcPr>
            <w:tcW w:w="6676" w:type="dxa"/>
          </w:tcPr>
          <w:p w:rsidR="00D12414" w:rsidRPr="005E0467" w:rsidRDefault="00D12414" w:rsidP="005E0467">
            <w:pPr>
              <w:spacing w:after="0" w:line="240" w:lineRule="auto"/>
              <w:rPr>
                <w:lang w:val="en-US"/>
              </w:rPr>
            </w:pPr>
            <w:r>
              <w:rPr>
                <w:lang w:val="en-US"/>
              </w:rPr>
              <w:t>11</w:t>
            </w:r>
          </w:p>
        </w:tc>
      </w:tr>
    </w:tbl>
    <w:p w:rsidR="00D12414" w:rsidRDefault="00D12414"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D12414" w:rsidRPr="005E0467" w:rsidTr="005E0467">
        <w:tc>
          <w:tcPr>
            <w:tcW w:w="9242" w:type="dxa"/>
          </w:tcPr>
          <w:p w:rsidR="00D12414" w:rsidRPr="000B474E" w:rsidRDefault="00D12414" w:rsidP="007323FB">
            <w:pPr>
              <w:rPr>
                <w:rFonts w:ascii="Arial" w:hAnsi="Arial" w:cs="Arial"/>
                <w:b/>
              </w:rPr>
            </w:pPr>
          </w:p>
          <w:p w:rsidR="00D12414" w:rsidRPr="000B474E" w:rsidRDefault="00D12414" w:rsidP="007323FB">
            <w:pPr>
              <w:rPr>
                <w:rFonts w:ascii="Arial" w:hAnsi="Arial" w:cs="Arial"/>
                <w:b/>
              </w:rPr>
            </w:pPr>
            <w:r w:rsidRPr="000B474E">
              <w:rPr>
                <w:rFonts w:ascii="Arial" w:hAnsi="Arial" w:cs="Arial"/>
                <w:b/>
              </w:rPr>
              <w:t>SECTION 1</w:t>
            </w:r>
          </w:p>
          <w:p w:rsidR="00D12414" w:rsidRPr="000B474E" w:rsidRDefault="00D12414" w:rsidP="00570F0C">
            <w:pPr>
              <w:pStyle w:val="msolistparagraph0"/>
              <w:ind w:left="1080"/>
              <w:rPr>
                <w:rFonts w:ascii="Arial" w:hAnsi="Arial" w:cs="Arial"/>
              </w:rPr>
            </w:pPr>
          </w:p>
          <w:p w:rsidR="00D12414" w:rsidRPr="003D762B" w:rsidRDefault="00D12414" w:rsidP="00CA2563">
            <w:pPr>
              <w:numPr>
                <w:ilvl w:val="0"/>
                <w:numId w:val="2"/>
              </w:numPr>
              <w:rPr>
                <w:rFonts w:ascii="Arial" w:hAnsi="Arial" w:cs="Arial"/>
                <w:b/>
              </w:rPr>
            </w:pPr>
            <w:r w:rsidRPr="003D762B">
              <w:rPr>
                <w:rFonts w:ascii="Arial" w:hAnsi="Arial" w:cs="Arial"/>
                <w:b/>
              </w:rPr>
              <w:t>What are the economic objectives of quality control how are they achieved?</w:t>
            </w:r>
          </w:p>
          <w:p w:rsidR="00D12414" w:rsidRPr="003D762B" w:rsidRDefault="00D12414" w:rsidP="0012330F">
            <w:pPr>
              <w:pStyle w:val="msolistparagraph0"/>
              <w:ind w:left="567"/>
              <w:rPr>
                <w:rFonts w:ascii="Arial" w:hAnsi="Arial" w:cs="Arial"/>
              </w:rPr>
            </w:pPr>
            <w:r w:rsidRPr="003D762B">
              <w:rPr>
                <w:rFonts w:ascii="Arial" w:hAnsi="Arial" w:cs="Arial"/>
              </w:rPr>
              <w:t>The economic objectives of quality control are to minimise certain costs by reducing work that due to its existence may have its own negative cost implications. For example, if there are rework costs or scrappage costs due to quality issues</w:t>
            </w:r>
            <w:r>
              <w:rPr>
                <w:rFonts w:ascii="Arial" w:hAnsi="Arial" w:cs="Arial"/>
              </w:rPr>
              <w:t>,</w:t>
            </w:r>
            <w:r w:rsidRPr="003D762B">
              <w:rPr>
                <w:rFonts w:ascii="Arial" w:hAnsi="Arial" w:cs="Arial"/>
              </w:rPr>
              <w:t xml:space="preserve"> with products and materials no</w:t>
            </w:r>
            <w:r>
              <w:rPr>
                <w:rFonts w:ascii="Arial" w:hAnsi="Arial" w:cs="Arial"/>
              </w:rPr>
              <w:t>t being spotted prior to build/</w:t>
            </w:r>
            <w:r w:rsidRPr="003D762B">
              <w:rPr>
                <w:rFonts w:ascii="Arial" w:hAnsi="Arial" w:cs="Arial"/>
              </w:rPr>
              <w:t>install, then these additional costs will usually be carried by the contractor. In addition, although quality control is important, the quality control regime has to be balanced such that the quality is maintained but the costs of testing and inspection are not excessive. The testing regime can not hold up the construction project to a degree where its costs are greater than its benefits. Prevention costs should also be kept to a minimum. Prevention of defects will usually be preferable than having to rectify defects incorporated into the structure however the costs of such prevention needs to be weighed up against its associated savings. With testing and prevention, the methods have to suit the type and size of construction in question.</w:t>
            </w:r>
          </w:p>
          <w:p w:rsidR="00D12414" w:rsidRPr="003D762B" w:rsidRDefault="00D12414" w:rsidP="0012330F">
            <w:pPr>
              <w:pStyle w:val="msolistparagraph0"/>
              <w:ind w:left="567"/>
              <w:rPr>
                <w:rFonts w:ascii="Arial" w:hAnsi="Arial" w:cs="Arial"/>
              </w:rPr>
            </w:pPr>
          </w:p>
          <w:p w:rsidR="00D12414" w:rsidRPr="003D762B" w:rsidRDefault="00D12414" w:rsidP="000202B0">
            <w:pPr>
              <w:pStyle w:val="msolistparagraph0"/>
              <w:tabs>
                <w:tab w:val="left" w:pos="871"/>
              </w:tabs>
              <w:ind w:left="567"/>
              <w:rPr>
                <w:rFonts w:ascii="Arial" w:hAnsi="Arial" w:cs="Arial"/>
              </w:rPr>
            </w:pPr>
          </w:p>
          <w:p w:rsidR="00D12414" w:rsidRPr="003D762B" w:rsidRDefault="00D12414" w:rsidP="000B474E">
            <w:pPr>
              <w:numPr>
                <w:ilvl w:val="0"/>
                <w:numId w:val="2"/>
              </w:numPr>
              <w:rPr>
                <w:rFonts w:ascii="Arial" w:hAnsi="Arial" w:cs="Arial"/>
                <w:b/>
              </w:rPr>
            </w:pPr>
            <w:r w:rsidRPr="003D762B">
              <w:rPr>
                <w:rFonts w:ascii="Arial" w:hAnsi="Arial" w:cs="Arial"/>
                <w:b/>
              </w:rPr>
              <w:t>What are the features of field quality control?</w:t>
            </w:r>
          </w:p>
          <w:p w:rsidR="00D12414" w:rsidRDefault="00D12414" w:rsidP="003D762B">
            <w:pPr>
              <w:spacing w:after="0" w:line="240" w:lineRule="auto"/>
              <w:ind w:left="567"/>
              <w:rPr>
                <w:rFonts w:ascii="Arial" w:hAnsi="Arial" w:cs="Arial"/>
                <w:lang w:eastAsia="en-GB"/>
              </w:rPr>
            </w:pPr>
            <w:r w:rsidRPr="003D762B">
              <w:rPr>
                <w:rFonts w:ascii="Arial" w:hAnsi="Arial" w:cs="Arial"/>
                <w:lang w:eastAsia="en-GB"/>
              </w:rPr>
              <w:t xml:space="preserve">Field quality control is carried out on site as a construction project progresses. Quality control personnel need to ensure that the contractor is complying with quality standards in accordance with the design specifications. The nature of the testing will depend on the type of construction processes taking place. It is important that the testing is programmed as not to disrupt construction activities, however there may only be certain </w:t>
            </w:r>
            <w:r>
              <w:rPr>
                <w:rFonts w:ascii="Arial" w:hAnsi="Arial" w:cs="Arial"/>
                <w:lang w:eastAsia="en-GB"/>
              </w:rPr>
              <w:t>times</w:t>
            </w:r>
            <w:r w:rsidRPr="003D762B">
              <w:rPr>
                <w:rFonts w:ascii="Arial" w:hAnsi="Arial" w:cs="Arial"/>
                <w:lang w:eastAsia="en-GB"/>
              </w:rPr>
              <w:t xml:space="preserve"> when testing can take place. For example, concrete cube samples will be taken prior to concrete pours, although the testing (crushing) will happen later when certain strengths can be demonstrated to have been reached.</w:t>
            </w:r>
          </w:p>
          <w:p w:rsidR="00D12414" w:rsidRPr="003D762B" w:rsidRDefault="00D12414" w:rsidP="003D762B">
            <w:pPr>
              <w:spacing w:after="0" w:line="240" w:lineRule="auto"/>
              <w:ind w:left="567"/>
              <w:rPr>
                <w:rFonts w:ascii="Arial" w:hAnsi="Arial" w:cs="Arial"/>
                <w:lang w:eastAsia="en-GB"/>
              </w:rPr>
            </w:pPr>
          </w:p>
          <w:p w:rsidR="00D12414" w:rsidRDefault="00D12414" w:rsidP="003D762B">
            <w:pPr>
              <w:spacing w:after="0" w:line="240" w:lineRule="auto"/>
              <w:ind w:left="567"/>
              <w:rPr>
                <w:rFonts w:ascii="Arial" w:hAnsi="Arial" w:cs="Arial"/>
                <w:lang w:eastAsia="en-GB"/>
              </w:rPr>
            </w:pPr>
            <w:r w:rsidRPr="003D762B">
              <w:rPr>
                <w:rFonts w:ascii="Arial" w:hAnsi="Arial" w:cs="Arial"/>
                <w:lang w:eastAsia="en-GB"/>
              </w:rPr>
              <w:t>Testing should be prioritised depending on the importance and cost of not detecting defects soon, so priority ratings are usually employed.</w:t>
            </w:r>
          </w:p>
          <w:p w:rsidR="00D12414" w:rsidRPr="003D762B" w:rsidRDefault="00D12414" w:rsidP="003D762B">
            <w:pPr>
              <w:spacing w:after="0" w:line="240" w:lineRule="auto"/>
              <w:ind w:left="567"/>
              <w:rPr>
                <w:rFonts w:ascii="Arial" w:hAnsi="Arial" w:cs="Arial"/>
                <w:lang w:eastAsia="en-GB"/>
              </w:rPr>
            </w:pPr>
          </w:p>
          <w:p w:rsidR="00D12414" w:rsidRPr="003D762B" w:rsidRDefault="00D12414" w:rsidP="003D762B">
            <w:pPr>
              <w:spacing w:after="0" w:line="240" w:lineRule="auto"/>
              <w:ind w:left="567"/>
              <w:rPr>
                <w:rFonts w:ascii="Arial" w:hAnsi="Arial" w:cs="Arial"/>
                <w:lang w:eastAsia="en-GB"/>
              </w:rPr>
            </w:pPr>
            <w:r>
              <w:rPr>
                <w:rFonts w:ascii="Arial" w:hAnsi="Arial" w:cs="Arial"/>
                <w:lang w:eastAsia="en-GB"/>
              </w:rPr>
              <w:t>Field quality control</w:t>
            </w:r>
            <w:r w:rsidRPr="003D762B">
              <w:rPr>
                <w:rFonts w:ascii="Arial" w:hAnsi="Arial" w:cs="Arial"/>
                <w:lang w:eastAsia="en-GB"/>
              </w:rPr>
              <w:t xml:space="preserve"> usually involves:</w:t>
            </w:r>
          </w:p>
          <w:p w:rsidR="00D12414" w:rsidRPr="003D762B" w:rsidRDefault="00D12414" w:rsidP="003D762B">
            <w:pPr>
              <w:numPr>
                <w:ilvl w:val="0"/>
                <w:numId w:val="40"/>
              </w:numPr>
              <w:spacing w:after="0" w:line="240" w:lineRule="auto"/>
              <w:ind w:left="1134"/>
              <w:rPr>
                <w:rFonts w:ascii="Arial" w:hAnsi="Arial" w:cs="Arial"/>
                <w:lang w:eastAsia="en-GB"/>
              </w:rPr>
            </w:pPr>
            <w:r w:rsidRPr="003D762B">
              <w:rPr>
                <w:rFonts w:ascii="Arial" w:hAnsi="Arial" w:cs="Arial"/>
                <w:lang w:eastAsia="en-GB"/>
              </w:rPr>
              <w:t>A desire to provide an excellent service or product</w:t>
            </w:r>
          </w:p>
          <w:p w:rsidR="00D12414" w:rsidRPr="003D762B" w:rsidRDefault="00D12414" w:rsidP="003D762B">
            <w:pPr>
              <w:numPr>
                <w:ilvl w:val="0"/>
                <w:numId w:val="40"/>
              </w:numPr>
              <w:spacing w:after="0" w:line="240" w:lineRule="auto"/>
              <w:ind w:left="1134"/>
              <w:rPr>
                <w:rFonts w:ascii="Arial" w:hAnsi="Arial" w:cs="Arial"/>
                <w:lang w:eastAsia="en-GB"/>
              </w:rPr>
            </w:pPr>
            <w:r w:rsidRPr="003D762B">
              <w:rPr>
                <w:rFonts w:ascii="Arial" w:hAnsi="Arial" w:cs="Arial"/>
                <w:lang w:eastAsia="en-GB"/>
              </w:rPr>
              <w:t>A desire to find out the most cost effective and efficient method of construction</w:t>
            </w:r>
          </w:p>
          <w:p w:rsidR="00D12414" w:rsidRPr="003D762B" w:rsidRDefault="00D12414" w:rsidP="003D762B">
            <w:pPr>
              <w:numPr>
                <w:ilvl w:val="0"/>
                <w:numId w:val="40"/>
              </w:numPr>
              <w:spacing w:after="0" w:line="240" w:lineRule="auto"/>
              <w:ind w:left="1134"/>
              <w:rPr>
                <w:rFonts w:ascii="Arial" w:hAnsi="Arial" w:cs="Arial"/>
                <w:lang w:eastAsia="en-GB"/>
              </w:rPr>
            </w:pPr>
            <w:r w:rsidRPr="003D762B">
              <w:rPr>
                <w:rFonts w:ascii="Arial" w:hAnsi="Arial" w:cs="Arial"/>
                <w:lang w:eastAsia="en-GB"/>
              </w:rPr>
              <w:t>Use of expertise to ensure satisfactory completion of the project</w:t>
            </w:r>
          </w:p>
          <w:p w:rsidR="00D12414" w:rsidRPr="003D762B" w:rsidRDefault="00D12414" w:rsidP="003D762B">
            <w:pPr>
              <w:numPr>
                <w:ilvl w:val="0"/>
                <w:numId w:val="40"/>
              </w:numPr>
              <w:spacing w:after="0" w:line="240" w:lineRule="auto"/>
              <w:ind w:left="1134"/>
              <w:rPr>
                <w:rFonts w:ascii="Arial" w:hAnsi="Arial" w:cs="Arial"/>
                <w:lang w:eastAsia="en-GB"/>
              </w:rPr>
            </w:pPr>
            <w:r w:rsidRPr="003D762B">
              <w:rPr>
                <w:rFonts w:ascii="Arial" w:hAnsi="Arial" w:cs="Arial"/>
                <w:lang w:eastAsia="en-GB"/>
              </w:rPr>
              <w:t>Attention to detail and pride in ones work</w:t>
            </w:r>
          </w:p>
          <w:p w:rsidR="00D12414" w:rsidRPr="003D762B" w:rsidRDefault="00D12414" w:rsidP="003D762B">
            <w:pPr>
              <w:numPr>
                <w:ilvl w:val="0"/>
                <w:numId w:val="40"/>
              </w:numPr>
              <w:spacing w:after="0" w:line="240" w:lineRule="auto"/>
              <w:ind w:left="1134"/>
              <w:rPr>
                <w:rFonts w:ascii="Arial" w:hAnsi="Arial" w:cs="Arial"/>
                <w:lang w:eastAsia="en-GB"/>
              </w:rPr>
            </w:pPr>
            <w:r w:rsidRPr="003D762B">
              <w:rPr>
                <w:rFonts w:ascii="Arial" w:hAnsi="Arial" w:cs="Arial"/>
                <w:lang w:eastAsia="en-GB"/>
              </w:rPr>
              <w:t>An opportunity for a contractor to prove their ability and professionalism</w:t>
            </w:r>
          </w:p>
          <w:p w:rsidR="00D12414" w:rsidRPr="003D762B" w:rsidRDefault="00D12414" w:rsidP="003D762B">
            <w:pPr>
              <w:numPr>
                <w:ilvl w:val="0"/>
                <w:numId w:val="40"/>
              </w:numPr>
              <w:spacing w:after="0" w:line="240" w:lineRule="auto"/>
              <w:ind w:left="1134"/>
              <w:rPr>
                <w:rFonts w:ascii="Arial" w:hAnsi="Arial" w:cs="Arial"/>
                <w:lang w:eastAsia="en-GB"/>
              </w:rPr>
            </w:pPr>
            <w:r w:rsidRPr="003D762B">
              <w:rPr>
                <w:rFonts w:ascii="Arial" w:hAnsi="Arial" w:cs="Arial"/>
                <w:lang w:eastAsia="en-GB"/>
              </w:rPr>
              <w:t>Satisfying the client that the project will come in as expected.</w:t>
            </w:r>
          </w:p>
          <w:p w:rsidR="00D12414" w:rsidRPr="000B474E" w:rsidRDefault="00D12414" w:rsidP="003D762B">
            <w:pPr>
              <w:pStyle w:val="msolistparagraph0"/>
              <w:tabs>
                <w:tab w:val="left" w:pos="871"/>
              </w:tabs>
              <w:ind w:left="567"/>
              <w:rPr>
                <w:rFonts w:ascii="Arial" w:hAnsi="Arial" w:cs="Arial"/>
              </w:rPr>
            </w:pPr>
          </w:p>
          <w:p w:rsidR="00D12414" w:rsidRPr="000B474E" w:rsidRDefault="00D12414" w:rsidP="00570F0C">
            <w:pPr>
              <w:spacing w:after="0" w:line="240" w:lineRule="auto"/>
              <w:ind w:left="567"/>
              <w:rPr>
                <w:rFonts w:ascii="Arial" w:hAnsi="Arial" w:cs="Arial"/>
                <w:lang w:eastAsia="en-GB"/>
              </w:rPr>
            </w:pPr>
          </w:p>
          <w:p w:rsidR="00D12414" w:rsidRPr="000B474E" w:rsidRDefault="00D12414" w:rsidP="001F097D">
            <w:pPr>
              <w:numPr>
                <w:ilvl w:val="0"/>
                <w:numId w:val="2"/>
              </w:numPr>
              <w:autoSpaceDE w:val="0"/>
              <w:autoSpaceDN w:val="0"/>
              <w:adjustRightInd w:val="0"/>
              <w:spacing w:after="0" w:line="240" w:lineRule="auto"/>
              <w:rPr>
                <w:rFonts w:ascii="Arial" w:hAnsi="Arial" w:cs="Arial"/>
                <w:b/>
              </w:rPr>
            </w:pPr>
            <w:r w:rsidRPr="003D762B">
              <w:rPr>
                <w:rFonts w:ascii="Arial" w:hAnsi="Arial" w:cs="Arial"/>
                <w:b/>
                <w:lang w:eastAsia="en-GB"/>
              </w:rPr>
              <w:t>How can contractor quality control be implemented effectively?</w:t>
            </w:r>
          </w:p>
          <w:p w:rsidR="00D12414" w:rsidRPr="000B474E" w:rsidRDefault="00D12414" w:rsidP="00543428">
            <w:pPr>
              <w:autoSpaceDE w:val="0"/>
              <w:autoSpaceDN w:val="0"/>
              <w:adjustRightInd w:val="0"/>
              <w:spacing w:after="0" w:line="240" w:lineRule="auto"/>
              <w:ind w:left="540"/>
              <w:rPr>
                <w:rFonts w:ascii="Arial" w:hAnsi="Arial" w:cs="Arial"/>
                <w:b/>
              </w:rPr>
            </w:pPr>
          </w:p>
          <w:p w:rsidR="00D12414" w:rsidRPr="003D762B" w:rsidRDefault="00D12414" w:rsidP="003D762B">
            <w:pPr>
              <w:spacing w:after="0" w:line="240" w:lineRule="auto"/>
              <w:ind w:left="567"/>
              <w:rPr>
                <w:rFonts w:ascii="Arial" w:hAnsi="Arial" w:cs="Arial"/>
                <w:lang w:eastAsia="en-GB"/>
              </w:rPr>
            </w:pPr>
            <w:r w:rsidRPr="003D762B">
              <w:rPr>
                <w:rFonts w:ascii="Arial" w:hAnsi="Arial" w:cs="Arial"/>
                <w:lang w:eastAsia="en-GB"/>
              </w:rPr>
              <w:t>The contractor has a vested interest in maintain</w:t>
            </w:r>
            <w:r>
              <w:rPr>
                <w:rFonts w:ascii="Arial" w:hAnsi="Arial" w:cs="Arial"/>
                <w:lang w:eastAsia="en-GB"/>
              </w:rPr>
              <w:t>ing</w:t>
            </w:r>
            <w:r w:rsidRPr="003D762B">
              <w:rPr>
                <w:rFonts w:ascii="Arial" w:hAnsi="Arial" w:cs="Arial"/>
                <w:lang w:eastAsia="en-GB"/>
              </w:rPr>
              <w:t xml:space="preserve"> quality as the work progresses. As </w:t>
            </w:r>
            <w:r>
              <w:rPr>
                <w:rFonts w:ascii="Arial" w:hAnsi="Arial" w:cs="Arial"/>
                <w:lang w:eastAsia="en-GB"/>
              </w:rPr>
              <w:t xml:space="preserve">the contractors reputation can be at stake and </w:t>
            </w:r>
            <w:r w:rsidRPr="003D762B">
              <w:rPr>
                <w:rFonts w:ascii="Arial" w:hAnsi="Arial" w:cs="Arial"/>
                <w:lang w:eastAsia="en-GB"/>
              </w:rPr>
              <w:t>they will usually have to carry the costs of reworking, they will try and make sure that everything is right first time with no re-working being necessary. The contractor will endeavour to use reliable operatives who he will instruct as to his expectations relating to the tasks. The contractor should produce a quality control plan, which all staff will be expected to understand and adhere to. The contractor needs to be able to halt work if it is substandard, determine the cause of the problem and get work back on track, to a satisfactory</w:t>
            </w:r>
            <w:r>
              <w:rPr>
                <w:rFonts w:ascii="Arial" w:hAnsi="Arial" w:cs="Arial"/>
                <w:lang w:eastAsia="en-GB"/>
              </w:rPr>
              <w:t xml:space="preserve"> standard as soon as possible. Some of t</w:t>
            </w:r>
            <w:r w:rsidRPr="003D762B">
              <w:rPr>
                <w:rFonts w:ascii="Arial" w:hAnsi="Arial" w:cs="Arial"/>
                <w:lang w:eastAsia="en-GB"/>
              </w:rPr>
              <w:t>he advantages of contractor quality control are that the contractor will always be on hand to witness/anticipate problems</w:t>
            </w:r>
            <w:r>
              <w:rPr>
                <w:rFonts w:ascii="Arial" w:hAnsi="Arial" w:cs="Arial"/>
                <w:lang w:eastAsia="en-GB"/>
              </w:rPr>
              <w:t xml:space="preserve"> and</w:t>
            </w:r>
            <w:r w:rsidRPr="003D762B">
              <w:rPr>
                <w:rFonts w:ascii="Arial" w:hAnsi="Arial" w:cs="Arial"/>
                <w:lang w:eastAsia="en-GB"/>
              </w:rPr>
              <w:t xml:space="preserve"> </w:t>
            </w:r>
            <w:r>
              <w:rPr>
                <w:rFonts w:ascii="Arial" w:hAnsi="Arial" w:cs="Arial"/>
                <w:lang w:eastAsia="en-GB"/>
              </w:rPr>
              <w:t xml:space="preserve">settle disputes. He </w:t>
            </w:r>
            <w:r w:rsidRPr="003D762B">
              <w:rPr>
                <w:rFonts w:ascii="Arial" w:hAnsi="Arial" w:cs="Arial"/>
                <w:lang w:eastAsia="en-GB"/>
              </w:rPr>
              <w:t>will also learn from mistakes and so perfo</w:t>
            </w:r>
            <w:r>
              <w:rPr>
                <w:rFonts w:ascii="Arial" w:hAnsi="Arial" w:cs="Arial"/>
                <w:lang w:eastAsia="en-GB"/>
              </w:rPr>
              <w:t>rmance should improve over time. The main disadvantage is that the contractor may be tempted to disguise flaws to prevent costs from spiralling. It is important that the client also carries out some level of inspections to avoid this and that daily inspection/progress reports are available.</w:t>
            </w:r>
          </w:p>
          <w:p w:rsidR="00D12414" w:rsidRPr="003D762B" w:rsidRDefault="00D12414" w:rsidP="003D762B">
            <w:pPr>
              <w:spacing w:after="0" w:line="240" w:lineRule="auto"/>
              <w:rPr>
                <w:sz w:val="24"/>
                <w:szCs w:val="24"/>
                <w:lang w:eastAsia="en-GB"/>
              </w:rPr>
            </w:pPr>
          </w:p>
          <w:p w:rsidR="00D12414" w:rsidRPr="000B474E" w:rsidRDefault="00D12414" w:rsidP="00CA2563">
            <w:pPr>
              <w:numPr>
                <w:ilvl w:val="0"/>
                <w:numId w:val="2"/>
              </w:numPr>
              <w:spacing w:after="0" w:line="240" w:lineRule="auto"/>
              <w:rPr>
                <w:rFonts w:ascii="Arial" w:hAnsi="Arial" w:cs="Arial"/>
                <w:b/>
                <w:lang w:eastAsia="en-GB"/>
              </w:rPr>
            </w:pPr>
            <w:r w:rsidRPr="003D762B">
              <w:rPr>
                <w:rFonts w:ascii="Arial" w:hAnsi="Arial" w:cs="Arial"/>
                <w:b/>
                <w:lang w:eastAsia="en-GB"/>
              </w:rPr>
              <w:t>Why are specifications important?</w:t>
            </w:r>
          </w:p>
          <w:p w:rsidR="00D12414" w:rsidRDefault="00D12414" w:rsidP="00D40FB5">
            <w:pPr>
              <w:pStyle w:val="msolistparagraph0"/>
              <w:tabs>
                <w:tab w:val="left" w:pos="871"/>
              </w:tabs>
              <w:ind w:left="567"/>
              <w:rPr>
                <w:rFonts w:ascii="Arial" w:hAnsi="Arial" w:cs="Arial"/>
              </w:rPr>
            </w:pPr>
          </w:p>
          <w:p w:rsidR="00D12414" w:rsidRDefault="00D12414" w:rsidP="00CA2563">
            <w:pPr>
              <w:pStyle w:val="msolistparagraph0"/>
              <w:tabs>
                <w:tab w:val="left" w:pos="871"/>
              </w:tabs>
              <w:ind w:left="567"/>
              <w:rPr>
                <w:rFonts w:ascii="Arial" w:hAnsi="Arial" w:cs="Arial"/>
              </w:rPr>
            </w:pPr>
            <w:r>
              <w:rPr>
                <w:rFonts w:ascii="Arial" w:hAnsi="Arial" w:cs="Arial"/>
              </w:rPr>
              <w:t>Specifications are included as part of the design documentation. If specifications are not followed then the construction may not function as required. For example a designer may specify a specific concrete strength, which will be used throughout his calculations. If a lesser strength concrete is used in construction then the structure may fail with potentially serious and costly results. Specifications are usually based on documents from government standards, such as the BSI and also from industry best practice. All of which will have been developed and refined over many decades. If the specifications are followed then there should be a guarantee of a 'fit for purpose' structure.</w:t>
            </w:r>
          </w:p>
          <w:p w:rsidR="00D12414" w:rsidRPr="000B474E" w:rsidRDefault="00D12414" w:rsidP="00D40FB5">
            <w:pPr>
              <w:pStyle w:val="msolistparagraph0"/>
              <w:tabs>
                <w:tab w:val="left" w:pos="871"/>
              </w:tabs>
              <w:ind w:left="567"/>
              <w:rPr>
                <w:rFonts w:ascii="Arial" w:hAnsi="Arial" w:cs="Arial"/>
              </w:rPr>
            </w:pPr>
          </w:p>
          <w:p w:rsidR="00D12414" w:rsidRPr="000B474E" w:rsidRDefault="00D12414" w:rsidP="003D762B">
            <w:pPr>
              <w:numPr>
                <w:ilvl w:val="0"/>
                <w:numId w:val="2"/>
              </w:numPr>
              <w:spacing w:after="0" w:line="240" w:lineRule="auto"/>
              <w:rPr>
                <w:rFonts w:ascii="Arial" w:hAnsi="Arial" w:cs="Arial"/>
                <w:b/>
                <w:lang w:eastAsia="en-GB"/>
              </w:rPr>
            </w:pPr>
            <w:r w:rsidRPr="003D762B">
              <w:rPr>
                <w:rFonts w:ascii="Arial" w:hAnsi="Arial" w:cs="Arial"/>
                <w:b/>
                <w:lang w:eastAsia="en-GB"/>
              </w:rPr>
              <w:t>Wha</w:t>
            </w:r>
            <w:r>
              <w:rPr>
                <w:rFonts w:ascii="Arial" w:hAnsi="Arial" w:cs="Arial"/>
                <w:b/>
                <w:lang w:eastAsia="en-GB"/>
              </w:rPr>
              <w:t>t are incentives and penalties</w:t>
            </w:r>
            <w:r w:rsidRPr="003D762B">
              <w:rPr>
                <w:rFonts w:ascii="Arial" w:hAnsi="Arial" w:cs="Arial"/>
                <w:b/>
                <w:lang w:eastAsia="en-GB"/>
              </w:rPr>
              <w:t>?</w:t>
            </w:r>
          </w:p>
          <w:p w:rsidR="00D12414" w:rsidRDefault="00D12414" w:rsidP="003D762B">
            <w:pPr>
              <w:pStyle w:val="msolistparagraph0"/>
              <w:tabs>
                <w:tab w:val="left" w:pos="871"/>
              </w:tabs>
              <w:ind w:left="567"/>
              <w:rPr>
                <w:rFonts w:ascii="Arial" w:hAnsi="Arial" w:cs="Arial"/>
              </w:rPr>
            </w:pPr>
          </w:p>
          <w:p w:rsidR="00D12414" w:rsidRDefault="00D12414" w:rsidP="003D762B">
            <w:pPr>
              <w:pStyle w:val="msolistparagraph0"/>
              <w:tabs>
                <w:tab w:val="left" w:pos="871"/>
              </w:tabs>
              <w:ind w:left="567"/>
              <w:rPr>
                <w:rFonts w:ascii="Arial" w:hAnsi="Arial" w:cs="Arial"/>
              </w:rPr>
            </w:pPr>
            <w:r>
              <w:rPr>
                <w:rFonts w:ascii="Arial" w:hAnsi="Arial" w:cs="Arial"/>
              </w:rPr>
              <w:t>Incentives and penalties are set out in the contract between the contractor and the client and can be used in different ways. It is not uncommon for incentives to be applied if a contractor finishes a project ahead of schedule however other clients feel this can cause contractors to rush and so would not use this type of incentive. Penalties can also be applied for finishing late, in the form of liquidated damages, if the client can demonstrate that the contractor has cost them money. This type of penalty can also create a negative effect on the relationship between the contractor and the client. Other penalties can be imposed for not following specifications and procedures.</w:t>
            </w:r>
          </w:p>
          <w:p w:rsidR="00D12414" w:rsidRDefault="00D12414" w:rsidP="007572E3">
            <w:pPr>
              <w:spacing w:after="0" w:line="240" w:lineRule="auto"/>
              <w:ind w:left="540"/>
              <w:rPr>
                <w:rFonts w:ascii="Arial" w:hAnsi="Arial" w:cs="Arial"/>
                <w:b/>
              </w:rPr>
            </w:pPr>
          </w:p>
          <w:p w:rsidR="00D12414" w:rsidRPr="000B474E" w:rsidRDefault="00D12414" w:rsidP="000B474E">
            <w:pPr>
              <w:rPr>
                <w:rFonts w:ascii="Arial" w:hAnsi="Arial" w:cs="Arial"/>
                <w:b/>
              </w:rPr>
            </w:pPr>
            <w:r w:rsidRPr="000B474E">
              <w:rPr>
                <w:rFonts w:ascii="Arial" w:hAnsi="Arial" w:cs="Arial"/>
                <w:b/>
              </w:rPr>
              <w:t>SECTION 2</w:t>
            </w:r>
          </w:p>
          <w:p w:rsidR="00D12414" w:rsidRPr="003D762B" w:rsidRDefault="00D12414" w:rsidP="000B474E">
            <w:pPr>
              <w:spacing w:after="0" w:line="240" w:lineRule="auto"/>
              <w:ind w:left="540"/>
              <w:rPr>
                <w:rFonts w:ascii="Arial" w:hAnsi="Arial" w:cs="Arial"/>
                <w:b/>
              </w:rPr>
            </w:pPr>
            <w:r w:rsidRPr="003D762B">
              <w:rPr>
                <w:rFonts w:ascii="Arial" w:hAnsi="Arial" w:cs="Arial"/>
                <w:b/>
              </w:rPr>
              <w:t>How can you achieve quality control in the field?</w:t>
            </w:r>
          </w:p>
          <w:p w:rsidR="00D12414" w:rsidRPr="000B474E" w:rsidRDefault="00D12414" w:rsidP="000B474E">
            <w:pPr>
              <w:spacing w:after="0" w:line="240" w:lineRule="auto"/>
              <w:ind w:left="540"/>
              <w:rPr>
                <w:rFonts w:ascii="Arial" w:hAnsi="Arial" w:cs="Arial"/>
                <w:b/>
              </w:rPr>
            </w:pPr>
          </w:p>
          <w:p w:rsidR="00D12414" w:rsidRDefault="00D12414" w:rsidP="00535330">
            <w:pPr>
              <w:pStyle w:val="msolistparagraph0"/>
              <w:tabs>
                <w:tab w:val="left" w:pos="871"/>
              </w:tabs>
              <w:ind w:left="567"/>
              <w:rPr>
                <w:rFonts w:ascii="Arial" w:hAnsi="Arial" w:cs="Arial"/>
              </w:rPr>
            </w:pPr>
            <w:r>
              <w:rPr>
                <w:rFonts w:ascii="Arial" w:hAnsi="Arial" w:cs="Arial"/>
              </w:rPr>
              <w:t>Quality control in the field must be well planned to ensure best quality and least cost. A quality control plan will be developed, using the experience of the contractor and client so that quality can be assured at all stages of the construction project. This needs to be in place from the outset so that defects are not discovered later on.</w:t>
            </w:r>
          </w:p>
          <w:p w:rsidR="00D12414" w:rsidRDefault="00D12414" w:rsidP="00535330">
            <w:pPr>
              <w:pStyle w:val="msolistparagraph0"/>
              <w:tabs>
                <w:tab w:val="left" w:pos="871"/>
              </w:tabs>
              <w:ind w:left="567"/>
              <w:rPr>
                <w:rFonts w:ascii="Arial" w:hAnsi="Arial" w:cs="Arial"/>
              </w:rPr>
            </w:pPr>
          </w:p>
          <w:p w:rsidR="00D12414" w:rsidRDefault="00D12414" w:rsidP="00535330">
            <w:pPr>
              <w:pStyle w:val="msolistparagraph0"/>
              <w:tabs>
                <w:tab w:val="left" w:pos="871"/>
              </w:tabs>
              <w:ind w:left="567"/>
              <w:rPr>
                <w:rFonts w:ascii="Arial" w:hAnsi="Arial" w:cs="Arial"/>
              </w:rPr>
            </w:pPr>
            <w:r>
              <w:rPr>
                <w:rFonts w:ascii="Arial" w:hAnsi="Arial" w:cs="Arial"/>
              </w:rPr>
              <w:t>The following should be considered:</w:t>
            </w:r>
          </w:p>
          <w:p w:rsidR="00D12414" w:rsidRDefault="00D12414" w:rsidP="00535330">
            <w:pPr>
              <w:pStyle w:val="msolistparagraph0"/>
              <w:tabs>
                <w:tab w:val="left" w:pos="871"/>
              </w:tabs>
              <w:ind w:left="567"/>
              <w:rPr>
                <w:rFonts w:ascii="Arial" w:hAnsi="Arial" w:cs="Arial"/>
              </w:rPr>
            </w:pP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What quality work is required to be carried out.</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When should it be carried out.</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What is the favoured procedure/test method.</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Who is responsible.</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Where should it be carried out.</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What equipment is needed.</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What materials and information are required at the time of testing.</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What is the expected result and the outcome of other results?</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How are records kept.</w:t>
            </w:r>
          </w:p>
          <w:p w:rsidR="00D12414" w:rsidRDefault="00D12414" w:rsidP="00601236">
            <w:pPr>
              <w:pStyle w:val="msolistparagraph0"/>
              <w:numPr>
                <w:ilvl w:val="0"/>
                <w:numId w:val="42"/>
              </w:numPr>
              <w:tabs>
                <w:tab w:val="clear" w:pos="1287"/>
                <w:tab w:val="left" w:pos="871"/>
              </w:tabs>
              <w:ind w:left="1418" w:hanging="568"/>
              <w:rPr>
                <w:rFonts w:ascii="Arial" w:hAnsi="Arial" w:cs="Arial"/>
              </w:rPr>
            </w:pPr>
            <w:r>
              <w:rPr>
                <w:rFonts w:ascii="Arial" w:hAnsi="Arial" w:cs="Arial"/>
              </w:rPr>
              <w:t>Is there a time limit for carrying out the quality control?</w:t>
            </w:r>
          </w:p>
          <w:p w:rsidR="00D12414" w:rsidRDefault="00D12414" w:rsidP="00535330">
            <w:pPr>
              <w:pStyle w:val="msolistparagraph0"/>
              <w:tabs>
                <w:tab w:val="left" w:pos="871"/>
              </w:tabs>
              <w:ind w:left="567"/>
              <w:rPr>
                <w:rFonts w:ascii="Arial" w:hAnsi="Arial" w:cs="Arial"/>
              </w:rPr>
            </w:pPr>
          </w:p>
          <w:p w:rsidR="00D12414" w:rsidRDefault="00D12414" w:rsidP="00535330">
            <w:pPr>
              <w:pStyle w:val="msolistparagraph0"/>
              <w:tabs>
                <w:tab w:val="left" w:pos="871"/>
              </w:tabs>
              <w:ind w:left="567"/>
              <w:rPr>
                <w:rFonts w:ascii="Arial" w:hAnsi="Arial" w:cs="Arial"/>
              </w:rPr>
            </w:pPr>
            <w:r>
              <w:rPr>
                <w:rFonts w:ascii="Arial" w:hAnsi="Arial" w:cs="Arial"/>
              </w:rPr>
              <w:t>To achieve good quality control, the following is important:</w:t>
            </w:r>
          </w:p>
          <w:p w:rsidR="00D12414" w:rsidRDefault="00D12414" w:rsidP="00535330">
            <w:pPr>
              <w:pStyle w:val="msolistparagraph0"/>
              <w:tabs>
                <w:tab w:val="left" w:pos="871"/>
              </w:tabs>
              <w:ind w:left="567"/>
              <w:rPr>
                <w:rFonts w:ascii="Arial" w:hAnsi="Arial" w:cs="Arial"/>
              </w:rPr>
            </w:pPr>
          </w:p>
          <w:p w:rsidR="00D12414" w:rsidRDefault="00D12414" w:rsidP="00601236">
            <w:pPr>
              <w:pStyle w:val="msolistparagraph0"/>
              <w:numPr>
                <w:ilvl w:val="0"/>
                <w:numId w:val="43"/>
              </w:numPr>
              <w:tabs>
                <w:tab w:val="left" w:pos="871"/>
              </w:tabs>
              <w:ind w:hanging="436"/>
              <w:rPr>
                <w:rFonts w:ascii="Arial" w:hAnsi="Arial" w:cs="Arial"/>
              </w:rPr>
            </w:pPr>
            <w:r>
              <w:rPr>
                <w:rFonts w:ascii="Arial" w:hAnsi="Arial" w:cs="Arial"/>
              </w:rPr>
              <w:t>Necessary technical and practical experience to specify the quality requirements</w:t>
            </w:r>
          </w:p>
          <w:p w:rsidR="00D12414" w:rsidRDefault="00D12414" w:rsidP="00601236">
            <w:pPr>
              <w:pStyle w:val="msolistparagraph0"/>
              <w:numPr>
                <w:ilvl w:val="0"/>
                <w:numId w:val="43"/>
              </w:numPr>
              <w:tabs>
                <w:tab w:val="clear" w:pos="1287"/>
                <w:tab w:val="left" w:pos="871"/>
              </w:tabs>
              <w:ind w:hanging="436"/>
              <w:rPr>
                <w:rFonts w:ascii="Arial" w:hAnsi="Arial" w:cs="Arial"/>
              </w:rPr>
            </w:pPr>
            <w:r>
              <w:rPr>
                <w:rFonts w:ascii="Arial" w:hAnsi="Arial" w:cs="Arial"/>
              </w:rPr>
              <w:t>Clear and accurate designs, drawings and specifications that can easily be followed.</w:t>
            </w:r>
          </w:p>
          <w:p w:rsidR="00D12414" w:rsidRDefault="00D12414" w:rsidP="00601236">
            <w:pPr>
              <w:pStyle w:val="msolistparagraph0"/>
              <w:numPr>
                <w:ilvl w:val="0"/>
                <w:numId w:val="43"/>
              </w:numPr>
              <w:tabs>
                <w:tab w:val="clear" w:pos="1287"/>
              </w:tabs>
              <w:ind w:hanging="436"/>
              <w:rPr>
                <w:rFonts w:ascii="Arial" w:hAnsi="Arial" w:cs="Arial"/>
              </w:rPr>
            </w:pPr>
            <w:r>
              <w:rPr>
                <w:rFonts w:ascii="Arial" w:hAnsi="Arial" w:cs="Arial"/>
              </w:rPr>
              <w:t>Have the contractor involved in design and specifications so that they can flag up preferred solutions.</w:t>
            </w:r>
          </w:p>
          <w:p w:rsidR="00D12414" w:rsidRDefault="00D12414" w:rsidP="00601236">
            <w:pPr>
              <w:pStyle w:val="msolistparagraph0"/>
              <w:numPr>
                <w:ilvl w:val="0"/>
                <w:numId w:val="43"/>
              </w:numPr>
              <w:tabs>
                <w:tab w:val="clear" w:pos="1287"/>
                <w:tab w:val="left" w:pos="871"/>
              </w:tabs>
              <w:ind w:hanging="436"/>
              <w:rPr>
                <w:rFonts w:ascii="Arial" w:hAnsi="Arial" w:cs="Arial"/>
              </w:rPr>
            </w:pPr>
            <w:r>
              <w:rPr>
                <w:rFonts w:ascii="Arial" w:hAnsi="Arial" w:cs="Arial"/>
              </w:rPr>
              <w:t>Purchasing only quality materials.</w:t>
            </w:r>
          </w:p>
          <w:p w:rsidR="00D12414" w:rsidRDefault="00D12414" w:rsidP="00601236">
            <w:pPr>
              <w:pStyle w:val="msolistparagraph0"/>
              <w:numPr>
                <w:ilvl w:val="0"/>
                <w:numId w:val="43"/>
              </w:numPr>
              <w:tabs>
                <w:tab w:val="clear" w:pos="1287"/>
                <w:tab w:val="num" w:pos="851"/>
              </w:tabs>
              <w:ind w:hanging="436"/>
              <w:rPr>
                <w:rFonts w:ascii="Arial" w:hAnsi="Arial" w:cs="Arial"/>
              </w:rPr>
            </w:pPr>
            <w:r>
              <w:rPr>
                <w:rFonts w:ascii="Arial" w:hAnsi="Arial" w:cs="Arial"/>
              </w:rPr>
              <w:t>Measures in place to protect materials, equipment and parts of the build that have already been progressed.</w:t>
            </w:r>
          </w:p>
          <w:p w:rsidR="00D12414" w:rsidRDefault="00D12414" w:rsidP="00601236">
            <w:pPr>
              <w:pStyle w:val="msolistparagraph0"/>
              <w:numPr>
                <w:ilvl w:val="0"/>
                <w:numId w:val="43"/>
              </w:numPr>
              <w:tabs>
                <w:tab w:val="clear" w:pos="1287"/>
                <w:tab w:val="left" w:pos="871"/>
              </w:tabs>
              <w:ind w:hanging="436"/>
              <w:rPr>
                <w:rFonts w:ascii="Arial" w:hAnsi="Arial" w:cs="Arial"/>
              </w:rPr>
            </w:pPr>
            <w:r>
              <w:rPr>
                <w:rFonts w:ascii="Arial" w:hAnsi="Arial" w:cs="Arial"/>
              </w:rPr>
              <w:t>Keeping up to date with best practice relating to tools and construction practices.</w:t>
            </w:r>
          </w:p>
          <w:p w:rsidR="00D12414" w:rsidRDefault="00D12414" w:rsidP="00601236">
            <w:pPr>
              <w:pStyle w:val="msolistparagraph0"/>
              <w:numPr>
                <w:ilvl w:val="0"/>
                <w:numId w:val="43"/>
              </w:numPr>
              <w:tabs>
                <w:tab w:val="clear" w:pos="1287"/>
                <w:tab w:val="left" w:pos="871"/>
              </w:tabs>
              <w:ind w:hanging="436"/>
              <w:rPr>
                <w:rFonts w:ascii="Arial" w:hAnsi="Arial" w:cs="Arial"/>
              </w:rPr>
            </w:pPr>
            <w:r>
              <w:rPr>
                <w:rFonts w:ascii="Arial" w:hAnsi="Arial" w:cs="Arial"/>
              </w:rPr>
              <w:t>Using the latest quality control technology.</w:t>
            </w:r>
          </w:p>
          <w:p w:rsidR="00D12414" w:rsidRDefault="00D12414" w:rsidP="00601236">
            <w:pPr>
              <w:pStyle w:val="msolistparagraph0"/>
              <w:numPr>
                <w:ilvl w:val="0"/>
                <w:numId w:val="43"/>
              </w:numPr>
              <w:tabs>
                <w:tab w:val="clear" w:pos="1287"/>
                <w:tab w:val="left" w:pos="567"/>
              </w:tabs>
              <w:ind w:hanging="436"/>
              <w:rPr>
                <w:rFonts w:ascii="Arial" w:hAnsi="Arial" w:cs="Arial"/>
              </w:rPr>
            </w:pPr>
            <w:r>
              <w:rPr>
                <w:rFonts w:ascii="Arial" w:hAnsi="Arial" w:cs="Arial"/>
              </w:rPr>
              <w:t>Ensure the contractor and sub-contractors understand the requirements and are willing to comply.</w:t>
            </w:r>
          </w:p>
          <w:p w:rsidR="00D12414" w:rsidRDefault="00D12414" w:rsidP="00601236">
            <w:pPr>
              <w:pStyle w:val="msolistparagraph0"/>
              <w:numPr>
                <w:ilvl w:val="0"/>
                <w:numId w:val="43"/>
              </w:numPr>
              <w:tabs>
                <w:tab w:val="clear" w:pos="1287"/>
                <w:tab w:val="left" w:pos="871"/>
              </w:tabs>
              <w:ind w:hanging="436"/>
              <w:rPr>
                <w:rFonts w:ascii="Arial" w:hAnsi="Arial" w:cs="Arial"/>
              </w:rPr>
            </w:pPr>
            <w:r>
              <w:rPr>
                <w:rFonts w:ascii="Arial" w:hAnsi="Arial" w:cs="Arial"/>
              </w:rPr>
              <w:t>Provide assistance to provide quality control on site.</w:t>
            </w:r>
          </w:p>
          <w:p w:rsidR="00D12414" w:rsidRDefault="00D12414" w:rsidP="00601236">
            <w:pPr>
              <w:pStyle w:val="msolistparagraph0"/>
              <w:numPr>
                <w:ilvl w:val="0"/>
                <w:numId w:val="43"/>
              </w:numPr>
              <w:tabs>
                <w:tab w:val="clear" w:pos="1287"/>
                <w:tab w:val="left" w:pos="871"/>
              </w:tabs>
              <w:ind w:hanging="436"/>
              <w:rPr>
                <w:rFonts w:ascii="Arial" w:hAnsi="Arial" w:cs="Arial"/>
              </w:rPr>
            </w:pPr>
            <w:r>
              <w:rPr>
                <w:rFonts w:ascii="Arial" w:hAnsi="Arial" w:cs="Arial"/>
              </w:rPr>
              <w:t>Continually observation of the site to ensure quality control measures are being followed.</w:t>
            </w:r>
          </w:p>
          <w:p w:rsidR="00D12414" w:rsidRDefault="00D12414" w:rsidP="00601236">
            <w:pPr>
              <w:pStyle w:val="msolistparagraph0"/>
              <w:numPr>
                <w:ilvl w:val="0"/>
                <w:numId w:val="43"/>
              </w:numPr>
              <w:tabs>
                <w:tab w:val="clear" w:pos="1287"/>
                <w:tab w:val="left" w:pos="871"/>
              </w:tabs>
              <w:ind w:hanging="436"/>
              <w:rPr>
                <w:rFonts w:ascii="Arial" w:hAnsi="Arial" w:cs="Arial"/>
              </w:rPr>
            </w:pPr>
            <w:r>
              <w:rPr>
                <w:rFonts w:ascii="Arial" w:hAnsi="Arial" w:cs="Arial"/>
              </w:rPr>
              <w:t>Making an engineer available that can make good decisions quickly, to minimise the costs of minor quality issues.</w:t>
            </w:r>
          </w:p>
          <w:p w:rsidR="00D12414" w:rsidRDefault="00D12414" w:rsidP="00601236">
            <w:pPr>
              <w:pStyle w:val="msolistparagraph0"/>
              <w:numPr>
                <w:ilvl w:val="0"/>
                <w:numId w:val="43"/>
              </w:numPr>
              <w:tabs>
                <w:tab w:val="clear" w:pos="1287"/>
                <w:tab w:val="left" w:pos="871"/>
              </w:tabs>
              <w:ind w:hanging="436"/>
              <w:rPr>
                <w:rFonts w:ascii="Arial" w:hAnsi="Arial" w:cs="Arial"/>
              </w:rPr>
            </w:pPr>
            <w:r>
              <w:rPr>
                <w:rFonts w:ascii="Arial" w:hAnsi="Arial" w:cs="Arial"/>
              </w:rPr>
              <w:t>Design personnel to be on hand to resolve more complex issues.</w:t>
            </w:r>
          </w:p>
          <w:p w:rsidR="00D12414" w:rsidRDefault="00D12414" w:rsidP="00601236">
            <w:pPr>
              <w:pStyle w:val="msolistparagraph0"/>
              <w:numPr>
                <w:ilvl w:val="0"/>
                <w:numId w:val="43"/>
              </w:numPr>
              <w:tabs>
                <w:tab w:val="clear" w:pos="1287"/>
                <w:tab w:val="left" w:pos="993"/>
              </w:tabs>
              <w:ind w:hanging="436"/>
              <w:rPr>
                <w:rFonts w:ascii="Arial" w:hAnsi="Arial" w:cs="Arial"/>
              </w:rPr>
            </w:pPr>
            <w:r>
              <w:rPr>
                <w:rFonts w:ascii="Arial" w:hAnsi="Arial" w:cs="Arial"/>
              </w:rPr>
              <w:t>Good record keeping.</w:t>
            </w:r>
          </w:p>
          <w:p w:rsidR="00D12414" w:rsidRPr="000B474E" w:rsidRDefault="00D12414" w:rsidP="00535330">
            <w:pPr>
              <w:pStyle w:val="msolistparagraph0"/>
              <w:tabs>
                <w:tab w:val="left" w:pos="871"/>
              </w:tabs>
              <w:ind w:left="567"/>
              <w:rPr>
                <w:rFonts w:ascii="Arial" w:hAnsi="Arial" w:cs="Arial"/>
              </w:rPr>
            </w:pPr>
          </w:p>
          <w:p w:rsidR="00D12414" w:rsidRPr="000B474E" w:rsidRDefault="00D12414" w:rsidP="003D762B">
            <w:pPr>
              <w:rPr>
                <w:rFonts w:ascii="Arial" w:hAnsi="Arial" w:cs="Arial"/>
                <w:b/>
              </w:rPr>
            </w:pPr>
            <w:r w:rsidRPr="000B474E">
              <w:rPr>
                <w:rFonts w:ascii="Arial" w:hAnsi="Arial" w:cs="Arial"/>
                <w:b/>
              </w:rPr>
              <w:t xml:space="preserve">SECTION </w:t>
            </w:r>
            <w:r>
              <w:rPr>
                <w:rFonts w:ascii="Arial" w:hAnsi="Arial" w:cs="Arial"/>
                <w:b/>
              </w:rPr>
              <w:t>3</w:t>
            </w:r>
          </w:p>
          <w:p w:rsidR="00D12414" w:rsidRPr="003D762B" w:rsidRDefault="00D12414" w:rsidP="003D762B">
            <w:pPr>
              <w:spacing w:after="0" w:line="240" w:lineRule="auto"/>
              <w:ind w:left="540"/>
              <w:rPr>
                <w:rFonts w:ascii="Arial" w:hAnsi="Arial" w:cs="Arial"/>
                <w:b/>
              </w:rPr>
            </w:pPr>
            <w:r w:rsidRPr="003D762B">
              <w:rPr>
                <w:rFonts w:ascii="Arial" w:hAnsi="Arial" w:cs="Arial"/>
                <w:b/>
              </w:rPr>
              <w:t>What are the advantages and disadvantages of contractor quality control'?</w:t>
            </w:r>
          </w:p>
          <w:p w:rsidR="00D12414" w:rsidRPr="000B474E" w:rsidRDefault="00D12414" w:rsidP="003D762B">
            <w:pPr>
              <w:spacing w:after="0" w:line="240" w:lineRule="auto"/>
              <w:ind w:left="540"/>
              <w:rPr>
                <w:rFonts w:ascii="Arial" w:hAnsi="Arial" w:cs="Arial"/>
                <w:b/>
              </w:rPr>
            </w:pPr>
          </w:p>
          <w:p w:rsidR="00D12414" w:rsidRDefault="00D12414" w:rsidP="003D762B">
            <w:pPr>
              <w:pStyle w:val="msolistparagraph0"/>
              <w:tabs>
                <w:tab w:val="left" w:pos="871"/>
              </w:tabs>
              <w:ind w:left="567"/>
              <w:rPr>
                <w:rFonts w:ascii="Arial" w:hAnsi="Arial" w:cs="Arial"/>
              </w:rPr>
            </w:pPr>
            <w:r>
              <w:rPr>
                <w:rFonts w:ascii="Arial" w:hAnsi="Arial" w:cs="Arial"/>
              </w:rPr>
              <w:t>The are several advantages and disadvantages of contractor quality control as follows:</w:t>
            </w:r>
          </w:p>
          <w:p w:rsidR="00D12414" w:rsidRDefault="00D12414" w:rsidP="003D762B">
            <w:pPr>
              <w:pStyle w:val="msolistparagraph0"/>
              <w:tabs>
                <w:tab w:val="left" w:pos="871"/>
              </w:tabs>
              <w:ind w:left="567"/>
              <w:rPr>
                <w:rFonts w:ascii="Arial" w:hAnsi="Arial" w:cs="Arial"/>
              </w:rPr>
            </w:pPr>
          </w:p>
          <w:p w:rsidR="00D12414" w:rsidRDefault="00D12414" w:rsidP="003D762B">
            <w:pPr>
              <w:pStyle w:val="msolistparagraph0"/>
              <w:tabs>
                <w:tab w:val="left" w:pos="871"/>
              </w:tabs>
              <w:ind w:left="567"/>
              <w:rPr>
                <w:rFonts w:ascii="Arial" w:hAnsi="Arial" w:cs="Arial"/>
                <w:b/>
              </w:rPr>
            </w:pPr>
            <w:r w:rsidRPr="007A7007">
              <w:rPr>
                <w:rFonts w:ascii="Arial" w:hAnsi="Arial" w:cs="Arial"/>
                <w:b/>
              </w:rPr>
              <w:t>Advantages</w:t>
            </w:r>
          </w:p>
          <w:p w:rsidR="00D12414" w:rsidRPr="007A7007" w:rsidRDefault="00D12414" w:rsidP="003D762B">
            <w:pPr>
              <w:pStyle w:val="msolistparagraph0"/>
              <w:tabs>
                <w:tab w:val="left" w:pos="871"/>
              </w:tabs>
              <w:ind w:left="567"/>
              <w:rPr>
                <w:rFonts w:ascii="Arial" w:hAnsi="Arial" w:cs="Arial"/>
                <w:b/>
              </w:rPr>
            </w:pPr>
          </w:p>
          <w:p w:rsidR="00D12414" w:rsidRDefault="00D12414" w:rsidP="003D762B">
            <w:pPr>
              <w:pStyle w:val="msolistparagraph0"/>
              <w:tabs>
                <w:tab w:val="left" w:pos="871"/>
              </w:tabs>
              <w:ind w:left="567"/>
              <w:rPr>
                <w:rFonts w:ascii="Arial" w:hAnsi="Arial" w:cs="Arial"/>
              </w:rPr>
            </w:pPr>
            <w:r>
              <w:rPr>
                <w:rFonts w:ascii="Arial" w:hAnsi="Arial" w:cs="Arial"/>
              </w:rPr>
              <w:t>i) A contractor has an interest in protecting his reputation and not incurring costs and so is more likely to be pro-active in ensuring that quality issues do not occur.</w:t>
            </w:r>
          </w:p>
          <w:p w:rsidR="00D12414" w:rsidRDefault="00D12414" w:rsidP="003D762B">
            <w:pPr>
              <w:pStyle w:val="msolistparagraph0"/>
              <w:tabs>
                <w:tab w:val="left" w:pos="871"/>
              </w:tabs>
              <w:ind w:left="567"/>
              <w:rPr>
                <w:rFonts w:ascii="Arial" w:hAnsi="Arial" w:cs="Arial"/>
              </w:rPr>
            </w:pPr>
            <w:r>
              <w:rPr>
                <w:rFonts w:ascii="Arial" w:hAnsi="Arial" w:cs="Arial"/>
              </w:rPr>
              <w:t>ii) A contractor is in a position to anticipate problems and take steps to stop them occurring</w:t>
            </w:r>
          </w:p>
          <w:p w:rsidR="00D12414" w:rsidRDefault="00D12414" w:rsidP="003D762B">
            <w:pPr>
              <w:pStyle w:val="msolistparagraph0"/>
              <w:tabs>
                <w:tab w:val="left" w:pos="871"/>
              </w:tabs>
              <w:ind w:left="567"/>
              <w:rPr>
                <w:rFonts w:ascii="Arial" w:hAnsi="Arial" w:cs="Arial"/>
              </w:rPr>
            </w:pPr>
            <w:r>
              <w:rPr>
                <w:rFonts w:ascii="Arial" w:hAnsi="Arial" w:cs="Arial"/>
              </w:rPr>
              <w:t>iii) The contractor is well placed to build quality into the project</w:t>
            </w:r>
          </w:p>
          <w:p w:rsidR="00D12414" w:rsidRDefault="00D12414" w:rsidP="003D762B">
            <w:pPr>
              <w:pStyle w:val="msolistparagraph0"/>
              <w:tabs>
                <w:tab w:val="left" w:pos="871"/>
              </w:tabs>
              <w:ind w:left="567"/>
              <w:rPr>
                <w:rFonts w:ascii="Arial" w:hAnsi="Arial" w:cs="Arial"/>
              </w:rPr>
            </w:pPr>
            <w:r>
              <w:rPr>
                <w:rFonts w:ascii="Arial" w:hAnsi="Arial" w:cs="Arial"/>
              </w:rPr>
              <w:t>iv) Testing by the contractor can improve performance and efficiency at a relatively lower cost</w:t>
            </w:r>
          </w:p>
          <w:p w:rsidR="00D12414" w:rsidRDefault="00D12414" w:rsidP="003D762B">
            <w:pPr>
              <w:pStyle w:val="msolistparagraph0"/>
              <w:tabs>
                <w:tab w:val="left" w:pos="871"/>
              </w:tabs>
              <w:ind w:left="567"/>
              <w:rPr>
                <w:rFonts w:ascii="Arial" w:hAnsi="Arial" w:cs="Arial"/>
              </w:rPr>
            </w:pPr>
            <w:r>
              <w:rPr>
                <w:rFonts w:ascii="Arial" w:hAnsi="Arial" w:cs="Arial"/>
              </w:rPr>
              <w:t>v) The contractor can communicate statistical  developments to the workers daily to help them see if they are on target or need to perform better in relation to quality.</w:t>
            </w:r>
          </w:p>
          <w:p w:rsidR="00D12414" w:rsidRDefault="00D12414" w:rsidP="003D762B">
            <w:pPr>
              <w:pStyle w:val="msolistparagraph0"/>
              <w:tabs>
                <w:tab w:val="left" w:pos="871"/>
              </w:tabs>
              <w:ind w:left="567"/>
              <w:rPr>
                <w:rFonts w:ascii="Arial" w:hAnsi="Arial" w:cs="Arial"/>
              </w:rPr>
            </w:pPr>
            <w:r>
              <w:rPr>
                <w:rFonts w:ascii="Arial" w:hAnsi="Arial" w:cs="Arial"/>
              </w:rPr>
              <w:t>vi) Disputes between the contractor, suppliers and qulaity control department can be avoided if all quality issues are the sole responsibility of the contractor.</w:t>
            </w:r>
          </w:p>
          <w:p w:rsidR="00D12414" w:rsidRDefault="00D12414" w:rsidP="003D762B">
            <w:pPr>
              <w:pStyle w:val="msolistparagraph0"/>
              <w:tabs>
                <w:tab w:val="left" w:pos="871"/>
              </w:tabs>
              <w:ind w:left="567"/>
              <w:rPr>
                <w:rFonts w:ascii="Arial" w:hAnsi="Arial" w:cs="Arial"/>
              </w:rPr>
            </w:pPr>
            <w:r>
              <w:rPr>
                <w:rFonts w:ascii="Arial" w:hAnsi="Arial" w:cs="Arial"/>
              </w:rPr>
              <w:t>vii) The owners quality team will have more time to focus on more general site problems.</w:t>
            </w:r>
          </w:p>
          <w:p w:rsidR="00D12414" w:rsidRDefault="00D12414" w:rsidP="003D762B">
            <w:pPr>
              <w:pStyle w:val="msolistparagraph0"/>
              <w:tabs>
                <w:tab w:val="left" w:pos="871"/>
              </w:tabs>
              <w:ind w:left="567"/>
              <w:rPr>
                <w:rFonts w:ascii="Arial" w:hAnsi="Arial" w:cs="Arial"/>
              </w:rPr>
            </w:pPr>
          </w:p>
          <w:p w:rsidR="00D12414" w:rsidRPr="007A7007" w:rsidRDefault="00D12414" w:rsidP="003D762B">
            <w:pPr>
              <w:pStyle w:val="msolistparagraph0"/>
              <w:tabs>
                <w:tab w:val="left" w:pos="871"/>
              </w:tabs>
              <w:ind w:left="567"/>
              <w:rPr>
                <w:rFonts w:ascii="Arial" w:hAnsi="Arial" w:cs="Arial"/>
                <w:b/>
              </w:rPr>
            </w:pPr>
            <w:r w:rsidRPr="007A7007">
              <w:rPr>
                <w:rFonts w:ascii="Arial" w:hAnsi="Arial" w:cs="Arial"/>
                <w:b/>
              </w:rPr>
              <w:t>Disadvantages</w:t>
            </w:r>
          </w:p>
          <w:p w:rsidR="00D12414" w:rsidRDefault="00D12414" w:rsidP="003D762B">
            <w:pPr>
              <w:pStyle w:val="msolistparagraph0"/>
              <w:tabs>
                <w:tab w:val="left" w:pos="871"/>
              </w:tabs>
              <w:ind w:left="567"/>
              <w:rPr>
                <w:rFonts w:ascii="Arial" w:hAnsi="Arial" w:cs="Arial"/>
              </w:rPr>
            </w:pPr>
            <w:r>
              <w:rPr>
                <w:rFonts w:ascii="Arial" w:hAnsi="Arial" w:cs="Arial"/>
              </w:rPr>
              <w:t>i) The contractor may not have enough spare capacity to carry out satisfactory quality control programmes, causing issues to be missed until later on.</w:t>
            </w:r>
          </w:p>
          <w:p w:rsidR="00D12414" w:rsidRDefault="00D12414" w:rsidP="003D762B">
            <w:pPr>
              <w:pStyle w:val="msolistparagraph0"/>
              <w:tabs>
                <w:tab w:val="left" w:pos="871"/>
              </w:tabs>
              <w:ind w:left="567"/>
              <w:rPr>
                <w:rFonts w:ascii="Arial" w:hAnsi="Arial" w:cs="Arial"/>
              </w:rPr>
            </w:pPr>
            <w:r>
              <w:rPr>
                <w:rFonts w:ascii="Arial" w:hAnsi="Arial" w:cs="Arial"/>
              </w:rPr>
              <w:t>ii) The contractor needs full specifications to carry out proper quality control. Sometimes these are not available if plans are incomplete.</w:t>
            </w:r>
          </w:p>
          <w:p w:rsidR="00D12414" w:rsidRDefault="00D12414" w:rsidP="003D762B">
            <w:pPr>
              <w:pStyle w:val="msolistparagraph0"/>
              <w:tabs>
                <w:tab w:val="left" w:pos="871"/>
              </w:tabs>
              <w:ind w:left="567"/>
              <w:rPr>
                <w:rFonts w:ascii="Arial" w:hAnsi="Arial" w:cs="Arial"/>
              </w:rPr>
            </w:pPr>
            <w:r>
              <w:rPr>
                <w:rFonts w:ascii="Arial" w:hAnsi="Arial" w:cs="Arial"/>
              </w:rPr>
              <w:t>iii) Well trained quality control personnel are required. The contractor may not already have these employed. Alternatively 3rd parties may need to be approached which can be more expensive and the pool of trained experts is limited.</w:t>
            </w:r>
          </w:p>
          <w:p w:rsidR="00D12414" w:rsidRDefault="00D12414" w:rsidP="003D762B">
            <w:pPr>
              <w:pStyle w:val="msolistparagraph0"/>
              <w:tabs>
                <w:tab w:val="left" w:pos="871"/>
              </w:tabs>
              <w:ind w:left="567"/>
              <w:rPr>
                <w:rFonts w:ascii="Arial" w:hAnsi="Arial" w:cs="Arial"/>
              </w:rPr>
            </w:pPr>
            <w:r>
              <w:rPr>
                <w:rFonts w:ascii="Arial" w:hAnsi="Arial" w:cs="Arial"/>
              </w:rPr>
              <w:t>iv) The contractor may be tempted to disguise flaws to prevent additional costs.</w:t>
            </w:r>
          </w:p>
          <w:p w:rsidR="00D12414" w:rsidRPr="000B474E" w:rsidRDefault="00D12414" w:rsidP="000B474E">
            <w:pPr>
              <w:ind w:left="540"/>
              <w:rPr>
                <w:b/>
                <w:lang w:val="en-US"/>
              </w:rPr>
            </w:pPr>
          </w:p>
        </w:tc>
      </w:tr>
      <w:tr w:rsidR="00D12414" w:rsidRPr="005E0467" w:rsidTr="005E0467">
        <w:tc>
          <w:tcPr>
            <w:tcW w:w="9242" w:type="dxa"/>
          </w:tcPr>
          <w:p w:rsidR="00D12414" w:rsidRDefault="00D12414" w:rsidP="007323FB">
            <w:pPr>
              <w:rPr>
                <w:rFonts w:ascii="Arial" w:hAnsi="Arial" w:cs="Arial"/>
                <w:b/>
              </w:rPr>
            </w:pPr>
          </w:p>
        </w:tc>
      </w:tr>
    </w:tbl>
    <w:p w:rsidR="00D12414" w:rsidRPr="00B0415E" w:rsidRDefault="00D12414" w:rsidP="00A851DA">
      <w:pPr>
        <w:autoSpaceDE w:val="0"/>
        <w:autoSpaceDN w:val="0"/>
        <w:adjustRightInd w:val="0"/>
        <w:spacing w:after="0" w:line="240" w:lineRule="auto"/>
        <w:rPr>
          <w:rFonts w:cs="CalvertMT-Bold"/>
          <w:b/>
          <w:bCs/>
          <w:color w:val="002060"/>
          <w:sz w:val="28"/>
          <w:lang w:val="en-US"/>
        </w:rPr>
      </w:pPr>
    </w:p>
    <w:p w:rsidR="00D12414" w:rsidRPr="00B0415E" w:rsidRDefault="00D12414"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12414" w:rsidRPr="00B0415E" w:rsidRDefault="00D12414" w:rsidP="00A851DA">
      <w:pPr>
        <w:autoSpaceDE w:val="0"/>
        <w:autoSpaceDN w:val="0"/>
        <w:adjustRightInd w:val="0"/>
        <w:spacing w:after="0" w:line="240" w:lineRule="auto"/>
        <w:rPr>
          <w:rFonts w:cs="CalvertMT-Bold"/>
          <w:b/>
          <w:bCs/>
          <w:color w:val="001AE6"/>
          <w:lang w:val="en-US"/>
        </w:rPr>
      </w:pPr>
    </w:p>
    <w:p w:rsidR="00D12414" w:rsidRPr="00B0415E" w:rsidRDefault="00D12414"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12414" w:rsidRPr="00B0415E" w:rsidRDefault="00D12414" w:rsidP="00A851DA">
      <w:pPr>
        <w:autoSpaceDE w:val="0"/>
        <w:autoSpaceDN w:val="0"/>
        <w:adjustRightInd w:val="0"/>
        <w:spacing w:after="0" w:line="240" w:lineRule="auto"/>
        <w:rPr>
          <w:rFonts w:cs="Bliss-Regular"/>
          <w:color w:val="000000"/>
          <w:lang w:val="en-US"/>
        </w:rPr>
      </w:pPr>
    </w:p>
    <w:p w:rsidR="00D12414" w:rsidRPr="00B0415E" w:rsidRDefault="00D12414" w:rsidP="00A851DA">
      <w:pPr>
        <w:autoSpaceDE w:val="0"/>
        <w:autoSpaceDN w:val="0"/>
        <w:adjustRightInd w:val="0"/>
        <w:spacing w:after="0" w:line="240" w:lineRule="auto"/>
        <w:rPr>
          <w:rFonts w:cs="Bliss-Regular"/>
          <w:color w:val="000000"/>
          <w:lang w:val="en-US"/>
        </w:rPr>
      </w:pPr>
    </w:p>
    <w:p w:rsidR="00D12414" w:rsidRPr="00B0415E" w:rsidRDefault="00D12414"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D12414" w:rsidRPr="005E0467" w:rsidTr="005E0467">
        <w:tc>
          <w:tcPr>
            <w:tcW w:w="2310" w:type="dxa"/>
            <w:shd w:val="clear" w:color="auto" w:fill="D9D9D9"/>
          </w:tcPr>
          <w:p w:rsidR="00D12414" w:rsidRPr="005E0467" w:rsidRDefault="00D12414"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D12414" w:rsidRPr="005E0467" w:rsidRDefault="00D12414"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D12414" w:rsidRPr="005E0467" w:rsidRDefault="00D12414"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D12414" w:rsidRPr="005E0467" w:rsidRDefault="00D12414" w:rsidP="005E0467">
            <w:pPr>
              <w:spacing w:after="0" w:line="240" w:lineRule="auto"/>
              <w:rPr>
                <w:rFonts w:cs="Bliss-Regular"/>
                <w:color w:val="000000"/>
                <w:lang w:val="en-US"/>
              </w:rPr>
            </w:pPr>
            <w:r>
              <w:rPr>
                <w:rFonts w:cs="Bliss-Regular"/>
                <w:color w:val="000000"/>
                <w:lang w:val="en-US"/>
              </w:rPr>
              <w:t>27.10.15</w:t>
            </w:r>
          </w:p>
        </w:tc>
      </w:tr>
    </w:tbl>
    <w:p w:rsidR="00D12414" w:rsidRPr="00B0415E" w:rsidRDefault="00D12414" w:rsidP="00A851DA">
      <w:pPr>
        <w:rPr>
          <w:rFonts w:cs="Bliss-Regular"/>
          <w:color w:val="000000"/>
          <w:lang w:val="en-US"/>
        </w:rPr>
      </w:pPr>
    </w:p>
    <w:p w:rsidR="00D12414" w:rsidRPr="00B0415E" w:rsidRDefault="00D12414" w:rsidP="00A851DA">
      <w:pPr>
        <w:rPr>
          <w:rFonts w:cs="Bliss-Regular"/>
          <w:color w:val="000000"/>
          <w:lang w:val="en-US"/>
        </w:rPr>
      </w:pPr>
    </w:p>
    <w:p w:rsidR="00D12414" w:rsidRPr="00B0415E" w:rsidRDefault="00D12414"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D12414" w:rsidRPr="005E0467" w:rsidTr="005E0467">
        <w:trPr>
          <w:trHeight w:val="249"/>
        </w:trPr>
        <w:tc>
          <w:tcPr>
            <w:tcW w:w="4621" w:type="dxa"/>
            <w:shd w:val="clear" w:color="auto" w:fill="D9D9D9"/>
          </w:tcPr>
          <w:p w:rsidR="00D12414" w:rsidRPr="005E0467" w:rsidRDefault="00D12414" w:rsidP="005E0467">
            <w:pPr>
              <w:spacing w:after="0" w:line="240" w:lineRule="auto"/>
              <w:rPr>
                <w:b/>
                <w:color w:val="002060"/>
                <w:lang w:val="en-US"/>
              </w:rPr>
            </w:pPr>
            <w:r w:rsidRPr="005E0467">
              <w:rPr>
                <w:b/>
                <w:color w:val="002060"/>
                <w:lang w:val="en-US"/>
              </w:rPr>
              <w:t>Total Marks</w:t>
            </w:r>
          </w:p>
        </w:tc>
        <w:tc>
          <w:tcPr>
            <w:tcW w:w="4621" w:type="dxa"/>
          </w:tcPr>
          <w:p w:rsidR="00D12414" w:rsidRPr="005E0467" w:rsidRDefault="00D12414" w:rsidP="005E0467">
            <w:pPr>
              <w:spacing w:after="0" w:line="240" w:lineRule="auto"/>
              <w:rPr>
                <w:szCs w:val="32"/>
                <w:lang w:val="en-US"/>
              </w:rPr>
            </w:pPr>
          </w:p>
        </w:tc>
      </w:tr>
      <w:tr w:rsidR="00D12414" w:rsidRPr="005E0467" w:rsidTr="005E0467">
        <w:tc>
          <w:tcPr>
            <w:tcW w:w="4621" w:type="dxa"/>
            <w:shd w:val="clear" w:color="auto" w:fill="D9D9D9"/>
          </w:tcPr>
          <w:p w:rsidR="00D12414" w:rsidRPr="005E0467" w:rsidRDefault="00D12414" w:rsidP="005E0467">
            <w:pPr>
              <w:spacing w:after="0" w:line="240" w:lineRule="auto"/>
              <w:rPr>
                <w:b/>
                <w:color w:val="002060"/>
                <w:lang w:val="en-US"/>
              </w:rPr>
            </w:pPr>
            <w:r w:rsidRPr="005E0467">
              <w:rPr>
                <w:b/>
                <w:color w:val="002060"/>
                <w:lang w:val="en-US"/>
              </w:rPr>
              <w:t>Marks Obtained</w:t>
            </w:r>
          </w:p>
        </w:tc>
        <w:tc>
          <w:tcPr>
            <w:tcW w:w="4621" w:type="dxa"/>
          </w:tcPr>
          <w:p w:rsidR="00D12414" w:rsidRPr="005E0467" w:rsidRDefault="00D12414" w:rsidP="005E0467">
            <w:pPr>
              <w:spacing w:after="0" w:line="240" w:lineRule="auto"/>
              <w:rPr>
                <w:szCs w:val="32"/>
                <w:lang w:val="en-US"/>
              </w:rPr>
            </w:pPr>
          </w:p>
        </w:tc>
      </w:tr>
      <w:tr w:rsidR="00D12414" w:rsidRPr="005E0467" w:rsidTr="005E0467">
        <w:tc>
          <w:tcPr>
            <w:tcW w:w="4621" w:type="dxa"/>
            <w:shd w:val="clear" w:color="auto" w:fill="D9D9D9"/>
          </w:tcPr>
          <w:p w:rsidR="00D12414" w:rsidRPr="005E0467" w:rsidRDefault="00D12414" w:rsidP="005E0467">
            <w:pPr>
              <w:spacing w:after="0" w:line="240" w:lineRule="auto"/>
              <w:rPr>
                <w:b/>
                <w:color w:val="002060"/>
                <w:lang w:val="en-US"/>
              </w:rPr>
            </w:pPr>
            <w:r w:rsidRPr="005E0467">
              <w:rPr>
                <w:b/>
                <w:color w:val="002060"/>
                <w:lang w:val="en-US"/>
              </w:rPr>
              <w:t>Percentage / Grade</w:t>
            </w:r>
          </w:p>
        </w:tc>
        <w:tc>
          <w:tcPr>
            <w:tcW w:w="4621" w:type="dxa"/>
          </w:tcPr>
          <w:p w:rsidR="00D12414" w:rsidRPr="005E0467" w:rsidRDefault="00D12414" w:rsidP="005E0467">
            <w:pPr>
              <w:spacing w:after="0" w:line="240" w:lineRule="auto"/>
              <w:rPr>
                <w:szCs w:val="32"/>
                <w:lang w:val="en-US"/>
              </w:rPr>
            </w:pPr>
          </w:p>
        </w:tc>
      </w:tr>
    </w:tbl>
    <w:p w:rsidR="00D12414" w:rsidRDefault="00D12414" w:rsidP="007823AB"/>
    <w:sectPr w:rsidR="00D12414"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414" w:rsidRDefault="00D12414" w:rsidP="00CB4D0A">
      <w:pPr>
        <w:spacing w:after="0" w:line="240" w:lineRule="auto"/>
      </w:pPr>
      <w:r>
        <w:separator/>
      </w:r>
    </w:p>
  </w:endnote>
  <w:endnote w:type="continuationSeparator" w:id="0">
    <w:p w:rsidR="00D12414" w:rsidRDefault="00D1241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414" w:rsidRDefault="00D12414" w:rsidP="00CB4D0A">
      <w:pPr>
        <w:spacing w:after="0" w:line="240" w:lineRule="auto"/>
      </w:pPr>
      <w:r>
        <w:separator/>
      </w:r>
    </w:p>
  </w:footnote>
  <w:footnote w:type="continuationSeparator" w:id="0">
    <w:p w:rsidR="00D12414" w:rsidRDefault="00D1241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414" w:rsidRDefault="00D12414" w:rsidP="007323FB">
    <w:pPr>
      <w:pStyle w:val="Header"/>
      <w:ind w:left="6237"/>
    </w:pPr>
    <w:r>
      <w:t xml:space="preserve">Student Name: </w:t>
    </w:r>
    <w:r w:rsidRPr="007323FB">
      <w:rPr>
        <w:b/>
      </w:rPr>
      <w:t>Cornel Simons</w:t>
    </w:r>
  </w:p>
  <w:p w:rsidR="00D12414" w:rsidRDefault="00D12414" w:rsidP="007323FB">
    <w:pPr>
      <w:pStyle w:val="Header"/>
      <w:ind w:left="6237"/>
    </w:pPr>
    <w:r>
      <w:t xml:space="preserve">Student Number: </w:t>
    </w:r>
    <w:r w:rsidRPr="007323FB">
      <w:rPr>
        <w:b/>
      </w:rPr>
      <w:t>1311</w:t>
    </w:r>
  </w:p>
  <w:p w:rsidR="00D12414" w:rsidRPr="00E309D2" w:rsidRDefault="00D12414" w:rsidP="007323FB">
    <w:pPr>
      <w:pStyle w:val="Header"/>
      <w:ind w:left="6237"/>
      <w:rPr>
        <w:b/>
      </w:rPr>
    </w:pPr>
    <w:r>
      <w:t xml:space="preserve">Assignment Number: </w:t>
    </w:r>
    <w:r>
      <w:rPr>
        <w:b/>
      </w:rPr>
      <w:t>11</w:t>
    </w:r>
  </w:p>
  <w:p w:rsidR="00D12414" w:rsidRDefault="00D12414"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2</w:t>
    </w:r>
    <w:r w:rsidRPr="007323FB">
      <w:rPr>
        <w:b/>
      </w:rPr>
      <w:fldChar w:fldCharType="end"/>
    </w:r>
  </w:p>
  <w:p w:rsidR="00D12414" w:rsidRDefault="00D12414"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2257737"/>
    <w:multiLevelType w:val="hybridMultilevel"/>
    <w:tmpl w:val="827A0264"/>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nsid w:val="0357498A"/>
    <w:multiLevelType w:val="hybridMultilevel"/>
    <w:tmpl w:val="EAB0FAE4"/>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4">
    <w:nsid w:val="052223B1"/>
    <w:multiLevelType w:val="hybridMultilevel"/>
    <w:tmpl w:val="0CF8044A"/>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5">
    <w:nsid w:val="10C9210C"/>
    <w:multiLevelType w:val="hybridMultilevel"/>
    <w:tmpl w:val="F726040A"/>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6">
    <w:nsid w:val="16365A5F"/>
    <w:multiLevelType w:val="hybridMultilevel"/>
    <w:tmpl w:val="5F2A6A9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7">
    <w:nsid w:val="16B66B80"/>
    <w:multiLevelType w:val="hybridMultilevel"/>
    <w:tmpl w:val="B4D00150"/>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8">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nsid w:val="185D5BA8"/>
    <w:multiLevelType w:val="hybridMultilevel"/>
    <w:tmpl w:val="3FBC75C6"/>
    <w:lvl w:ilvl="0" w:tplc="F4646A52">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0">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1">
    <w:nsid w:val="1D1F524E"/>
    <w:multiLevelType w:val="hybridMultilevel"/>
    <w:tmpl w:val="71BE1DF2"/>
    <w:lvl w:ilvl="0" w:tplc="08090013">
      <w:start w:val="1"/>
      <w:numFmt w:val="upperRoman"/>
      <w:lvlText w:val="%1."/>
      <w:lvlJc w:val="right"/>
      <w:pPr>
        <w:tabs>
          <w:tab w:val="num" w:pos="1287"/>
        </w:tabs>
        <w:ind w:left="1287" w:hanging="18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2">
    <w:nsid w:val="23F934CF"/>
    <w:multiLevelType w:val="hybridMultilevel"/>
    <w:tmpl w:val="356E3B1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3">
    <w:nsid w:val="28B26715"/>
    <w:multiLevelType w:val="hybridMultilevel"/>
    <w:tmpl w:val="C48CA848"/>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4">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5">
    <w:nsid w:val="2B9E0014"/>
    <w:multiLevelType w:val="hybridMultilevel"/>
    <w:tmpl w:val="C49C2C92"/>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6">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7">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8">
    <w:nsid w:val="37724948"/>
    <w:multiLevelType w:val="hybridMultilevel"/>
    <w:tmpl w:val="AD3C4452"/>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9">
    <w:nsid w:val="37F97A39"/>
    <w:multiLevelType w:val="hybridMultilevel"/>
    <w:tmpl w:val="6ED2CB74"/>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A4886DAC">
      <w:start w:val="1"/>
      <w:numFmt w:val="lowerRoman"/>
      <w:lvlText w:val="%3)"/>
      <w:lvlJc w:val="left"/>
      <w:pPr>
        <w:tabs>
          <w:tab w:val="num" w:pos="2700"/>
        </w:tabs>
        <w:ind w:left="2700" w:hanging="720"/>
      </w:pPr>
      <w:rPr>
        <w:rFonts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1">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22">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3">
    <w:nsid w:val="41343040"/>
    <w:multiLevelType w:val="hybridMultilevel"/>
    <w:tmpl w:val="FC7E073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4">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5">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6">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9">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0">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1">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2">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3">
    <w:nsid w:val="6A562A63"/>
    <w:multiLevelType w:val="hybridMultilevel"/>
    <w:tmpl w:val="0522675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34">
    <w:nsid w:val="6DD01F1F"/>
    <w:multiLevelType w:val="hybridMultilevel"/>
    <w:tmpl w:val="5C243D76"/>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5">
    <w:nsid w:val="74251345"/>
    <w:multiLevelType w:val="hybridMultilevel"/>
    <w:tmpl w:val="CA00DFC8"/>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6">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7">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8">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9">
    <w:nsid w:val="7CBC029F"/>
    <w:multiLevelType w:val="hybridMultilevel"/>
    <w:tmpl w:val="2CAAC6B0"/>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40">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27"/>
  </w:num>
  <w:num w:numId="2">
    <w:abstractNumId w:val="19"/>
  </w:num>
  <w:num w:numId="3">
    <w:abstractNumId w:val="16"/>
  </w:num>
  <w:num w:numId="4">
    <w:abstractNumId w:val="8"/>
  </w:num>
  <w:num w:numId="5">
    <w:abstractNumId w:val="38"/>
  </w:num>
  <w:num w:numId="6">
    <w:abstractNumId w:val="30"/>
  </w:num>
  <w:num w:numId="7">
    <w:abstractNumId w:val="20"/>
  </w:num>
  <w:num w:numId="8">
    <w:abstractNumId w:val="0"/>
  </w:num>
  <w:num w:numId="9">
    <w:abstractNumId w:val="26"/>
  </w:num>
  <w:num w:numId="10">
    <w:abstractNumId w:val="10"/>
  </w:num>
  <w:num w:numId="11">
    <w:abstractNumId w:val="36"/>
  </w:num>
  <w:num w:numId="12">
    <w:abstractNumId w:val="21"/>
  </w:num>
  <w:num w:numId="13">
    <w:abstractNumId w:val="40"/>
  </w:num>
  <w:num w:numId="14">
    <w:abstractNumId w:val="32"/>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2"/>
  </w:num>
  <w:num w:numId="21">
    <w:abstractNumId w:val="25"/>
  </w:num>
  <w:num w:numId="22">
    <w:abstractNumId w:val="3"/>
  </w:num>
  <w:num w:numId="23">
    <w:abstractNumId w:val="37"/>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24"/>
  </w:num>
  <w:num w:numId="27">
    <w:abstractNumId w:val="12"/>
  </w:num>
  <w:num w:numId="28">
    <w:abstractNumId w:val="35"/>
  </w:num>
  <w:num w:numId="29">
    <w:abstractNumId w:val="5"/>
  </w:num>
  <w:num w:numId="30">
    <w:abstractNumId w:val="11"/>
  </w:num>
  <w:num w:numId="31">
    <w:abstractNumId w:val="9"/>
  </w:num>
  <w:num w:numId="32">
    <w:abstractNumId w:val="7"/>
  </w:num>
  <w:num w:numId="33">
    <w:abstractNumId w:val="33"/>
  </w:num>
  <w:num w:numId="34">
    <w:abstractNumId w:val="4"/>
  </w:num>
  <w:num w:numId="35">
    <w:abstractNumId w:val="39"/>
  </w:num>
  <w:num w:numId="36">
    <w:abstractNumId w:val="2"/>
  </w:num>
  <w:num w:numId="37">
    <w:abstractNumId w:val="23"/>
  </w:num>
  <w:num w:numId="38">
    <w:abstractNumId w:val="13"/>
  </w:num>
  <w:num w:numId="39">
    <w:abstractNumId w:val="18"/>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6"/>
  </w:num>
  <w:num w:numId="4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202B0"/>
    <w:rsid w:val="0002778A"/>
    <w:rsid w:val="000325E2"/>
    <w:rsid w:val="00035BEB"/>
    <w:rsid w:val="00035CDD"/>
    <w:rsid w:val="00040083"/>
    <w:rsid w:val="00045ADF"/>
    <w:rsid w:val="00055992"/>
    <w:rsid w:val="000820E8"/>
    <w:rsid w:val="00086644"/>
    <w:rsid w:val="000B474E"/>
    <w:rsid w:val="000D6740"/>
    <w:rsid w:val="000E17A4"/>
    <w:rsid w:val="000F277F"/>
    <w:rsid w:val="00102128"/>
    <w:rsid w:val="00103FB6"/>
    <w:rsid w:val="001175EE"/>
    <w:rsid w:val="0012330F"/>
    <w:rsid w:val="00143FFF"/>
    <w:rsid w:val="00144DB5"/>
    <w:rsid w:val="0014707A"/>
    <w:rsid w:val="00157CF6"/>
    <w:rsid w:val="00181FD9"/>
    <w:rsid w:val="00182416"/>
    <w:rsid w:val="00187EB4"/>
    <w:rsid w:val="001D1CC1"/>
    <w:rsid w:val="001E658F"/>
    <w:rsid w:val="001F0481"/>
    <w:rsid w:val="001F097D"/>
    <w:rsid w:val="001F0A8D"/>
    <w:rsid w:val="001F7800"/>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E15AC"/>
    <w:rsid w:val="002F11B7"/>
    <w:rsid w:val="002F779F"/>
    <w:rsid w:val="00325E85"/>
    <w:rsid w:val="00326EF4"/>
    <w:rsid w:val="00346F83"/>
    <w:rsid w:val="00347154"/>
    <w:rsid w:val="003516B6"/>
    <w:rsid w:val="003520C8"/>
    <w:rsid w:val="00363E0F"/>
    <w:rsid w:val="00370F9C"/>
    <w:rsid w:val="00371885"/>
    <w:rsid w:val="00374E19"/>
    <w:rsid w:val="00393F20"/>
    <w:rsid w:val="003A77CF"/>
    <w:rsid w:val="003D4277"/>
    <w:rsid w:val="003D762B"/>
    <w:rsid w:val="003E2B87"/>
    <w:rsid w:val="00405895"/>
    <w:rsid w:val="004058DF"/>
    <w:rsid w:val="00424F41"/>
    <w:rsid w:val="0042551A"/>
    <w:rsid w:val="00442EE4"/>
    <w:rsid w:val="00446C98"/>
    <w:rsid w:val="00447392"/>
    <w:rsid w:val="0045638E"/>
    <w:rsid w:val="00486F1A"/>
    <w:rsid w:val="00490CB9"/>
    <w:rsid w:val="004A2CE2"/>
    <w:rsid w:val="004C60FE"/>
    <w:rsid w:val="004C686D"/>
    <w:rsid w:val="004D583D"/>
    <w:rsid w:val="004E3CDA"/>
    <w:rsid w:val="004F4B4D"/>
    <w:rsid w:val="0050216D"/>
    <w:rsid w:val="00503D7E"/>
    <w:rsid w:val="0050778F"/>
    <w:rsid w:val="00514F22"/>
    <w:rsid w:val="00523705"/>
    <w:rsid w:val="00525194"/>
    <w:rsid w:val="00526460"/>
    <w:rsid w:val="00535330"/>
    <w:rsid w:val="00535F31"/>
    <w:rsid w:val="00543428"/>
    <w:rsid w:val="00544F1A"/>
    <w:rsid w:val="0054693C"/>
    <w:rsid w:val="00556C9C"/>
    <w:rsid w:val="00570F0C"/>
    <w:rsid w:val="00574D64"/>
    <w:rsid w:val="0057539D"/>
    <w:rsid w:val="00591365"/>
    <w:rsid w:val="005A013D"/>
    <w:rsid w:val="005B31E4"/>
    <w:rsid w:val="005B7E07"/>
    <w:rsid w:val="005C0D1B"/>
    <w:rsid w:val="005D42F1"/>
    <w:rsid w:val="005E0467"/>
    <w:rsid w:val="005E11E2"/>
    <w:rsid w:val="005F3250"/>
    <w:rsid w:val="005F6AB5"/>
    <w:rsid w:val="00601236"/>
    <w:rsid w:val="006034F6"/>
    <w:rsid w:val="00604600"/>
    <w:rsid w:val="00607874"/>
    <w:rsid w:val="00607E77"/>
    <w:rsid w:val="00614404"/>
    <w:rsid w:val="00617BB3"/>
    <w:rsid w:val="00625752"/>
    <w:rsid w:val="0063174C"/>
    <w:rsid w:val="0063422F"/>
    <w:rsid w:val="00645CDD"/>
    <w:rsid w:val="00663C09"/>
    <w:rsid w:val="006823A7"/>
    <w:rsid w:val="0068294A"/>
    <w:rsid w:val="00693C17"/>
    <w:rsid w:val="00696539"/>
    <w:rsid w:val="006D1057"/>
    <w:rsid w:val="006E2D4E"/>
    <w:rsid w:val="006E3E5B"/>
    <w:rsid w:val="006E58F0"/>
    <w:rsid w:val="0070347F"/>
    <w:rsid w:val="0070678E"/>
    <w:rsid w:val="00711FEA"/>
    <w:rsid w:val="007258E9"/>
    <w:rsid w:val="007259A0"/>
    <w:rsid w:val="007323FB"/>
    <w:rsid w:val="00737959"/>
    <w:rsid w:val="00741AD7"/>
    <w:rsid w:val="00742ECD"/>
    <w:rsid w:val="007572E3"/>
    <w:rsid w:val="007823AB"/>
    <w:rsid w:val="007903B0"/>
    <w:rsid w:val="007A5E38"/>
    <w:rsid w:val="007A7007"/>
    <w:rsid w:val="007C30C6"/>
    <w:rsid w:val="007E1EE6"/>
    <w:rsid w:val="00800F69"/>
    <w:rsid w:val="00810551"/>
    <w:rsid w:val="00831C11"/>
    <w:rsid w:val="00831E11"/>
    <w:rsid w:val="008320C2"/>
    <w:rsid w:val="00840F00"/>
    <w:rsid w:val="00886215"/>
    <w:rsid w:val="008954FA"/>
    <w:rsid w:val="00896C6B"/>
    <w:rsid w:val="00897DE0"/>
    <w:rsid w:val="008A60B4"/>
    <w:rsid w:val="008B2412"/>
    <w:rsid w:val="008B3C31"/>
    <w:rsid w:val="008B64FE"/>
    <w:rsid w:val="008D586E"/>
    <w:rsid w:val="0090039E"/>
    <w:rsid w:val="00903559"/>
    <w:rsid w:val="009348DE"/>
    <w:rsid w:val="00935BF7"/>
    <w:rsid w:val="009442A5"/>
    <w:rsid w:val="00946160"/>
    <w:rsid w:val="009510D1"/>
    <w:rsid w:val="0095442C"/>
    <w:rsid w:val="00967363"/>
    <w:rsid w:val="00976939"/>
    <w:rsid w:val="00983942"/>
    <w:rsid w:val="009933EC"/>
    <w:rsid w:val="009A0415"/>
    <w:rsid w:val="009A3727"/>
    <w:rsid w:val="009A3F32"/>
    <w:rsid w:val="009A4DEF"/>
    <w:rsid w:val="009A5416"/>
    <w:rsid w:val="009B51CC"/>
    <w:rsid w:val="009C37E0"/>
    <w:rsid w:val="009E3B4B"/>
    <w:rsid w:val="00A01EC8"/>
    <w:rsid w:val="00A14B66"/>
    <w:rsid w:val="00A37FD4"/>
    <w:rsid w:val="00A4242E"/>
    <w:rsid w:val="00A53766"/>
    <w:rsid w:val="00A60870"/>
    <w:rsid w:val="00A65CF7"/>
    <w:rsid w:val="00A851DA"/>
    <w:rsid w:val="00A91193"/>
    <w:rsid w:val="00AC1DB1"/>
    <w:rsid w:val="00AC7D5B"/>
    <w:rsid w:val="00AD5BB9"/>
    <w:rsid w:val="00AE1481"/>
    <w:rsid w:val="00AE5674"/>
    <w:rsid w:val="00AF566F"/>
    <w:rsid w:val="00B0415E"/>
    <w:rsid w:val="00B04678"/>
    <w:rsid w:val="00B05695"/>
    <w:rsid w:val="00B84DF5"/>
    <w:rsid w:val="00B9368E"/>
    <w:rsid w:val="00BB4A2B"/>
    <w:rsid w:val="00BC46DF"/>
    <w:rsid w:val="00BD3AFE"/>
    <w:rsid w:val="00BE33FB"/>
    <w:rsid w:val="00BE5F28"/>
    <w:rsid w:val="00BF456F"/>
    <w:rsid w:val="00BF5EFB"/>
    <w:rsid w:val="00C03577"/>
    <w:rsid w:val="00C12B03"/>
    <w:rsid w:val="00C1300B"/>
    <w:rsid w:val="00C32BF1"/>
    <w:rsid w:val="00C61CA9"/>
    <w:rsid w:val="00C65FEA"/>
    <w:rsid w:val="00C83C72"/>
    <w:rsid w:val="00C875DD"/>
    <w:rsid w:val="00CA0AC2"/>
    <w:rsid w:val="00CA2563"/>
    <w:rsid w:val="00CB4D0A"/>
    <w:rsid w:val="00CC0EEC"/>
    <w:rsid w:val="00CC2FB3"/>
    <w:rsid w:val="00CC575A"/>
    <w:rsid w:val="00CC6E1C"/>
    <w:rsid w:val="00CD43BA"/>
    <w:rsid w:val="00D012ED"/>
    <w:rsid w:val="00D039AC"/>
    <w:rsid w:val="00D12414"/>
    <w:rsid w:val="00D20FFB"/>
    <w:rsid w:val="00D33F7D"/>
    <w:rsid w:val="00D33F91"/>
    <w:rsid w:val="00D40FB5"/>
    <w:rsid w:val="00D427DE"/>
    <w:rsid w:val="00D50D85"/>
    <w:rsid w:val="00D52AA0"/>
    <w:rsid w:val="00D5587D"/>
    <w:rsid w:val="00D61E7F"/>
    <w:rsid w:val="00D62ECC"/>
    <w:rsid w:val="00D6322C"/>
    <w:rsid w:val="00D707CC"/>
    <w:rsid w:val="00D72506"/>
    <w:rsid w:val="00D81CA9"/>
    <w:rsid w:val="00D821FE"/>
    <w:rsid w:val="00D970C1"/>
    <w:rsid w:val="00DA159E"/>
    <w:rsid w:val="00DB0793"/>
    <w:rsid w:val="00E00821"/>
    <w:rsid w:val="00E015CC"/>
    <w:rsid w:val="00E04DB4"/>
    <w:rsid w:val="00E170ED"/>
    <w:rsid w:val="00E23BC7"/>
    <w:rsid w:val="00E30679"/>
    <w:rsid w:val="00E309D2"/>
    <w:rsid w:val="00E321BE"/>
    <w:rsid w:val="00E36114"/>
    <w:rsid w:val="00E447B8"/>
    <w:rsid w:val="00E4597D"/>
    <w:rsid w:val="00E54832"/>
    <w:rsid w:val="00E56A90"/>
    <w:rsid w:val="00E641CC"/>
    <w:rsid w:val="00E72CC3"/>
    <w:rsid w:val="00EA30AB"/>
    <w:rsid w:val="00EB3925"/>
    <w:rsid w:val="00EB47EF"/>
    <w:rsid w:val="00EC4FB3"/>
    <w:rsid w:val="00EE1703"/>
    <w:rsid w:val="00EE3C66"/>
    <w:rsid w:val="00EE7C66"/>
    <w:rsid w:val="00EF45BB"/>
    <w:rsid w:val="00FD1904"/>
    <w:rsid w:val="00FE45E2"/>
    <w:rsid w:val="00FF5CE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906183575">
      <w:marLeft w:val="0"/>
      <w:marRight w:val="0"/>
      <w:marTop w:val="0"/>
      <w:marBottom w:val="0"/>
      <w:divBdr>
        <w:top w:val="none" w:sz="0" w:space="0" w:color="auto"/>
        <w:left w:val="none" w:sz="0" w:space="0" w:color="auto"/>
        <w:bottom w:val="none" w:sz="0" w:space="0" w:color="auto"/>
        <w:right w:val="none" w:sz="0" w:space="0" w:color="auto"/>
      </w:divBdr>
    </w:div>
    <w:div w:id="906183576">
      <w:marLeft w:val="0"/>
      <w:marRight w:val="0"/>
      <w:marTop w:val="0"/>
      <w:marBottom w:val="0"/>
      <w:divBdr>
        <w:top w:val="none" w:sz="0" w:space="0" w:color="auto"/>
        <w:left w:val="none" w:sz="0" w:space="0" w:color="auto"/>
        <w:bottom w:val="none" w:sz="0" w:space="0" w:color="auto"/>
        <w:right w:val="none" w:sz="0" w:space="0" w:color="auto"/>
      </w:divBdr>
    </w:div>
    <w:div w:id="906183577">
      <w:marLeft w:val="0"/>
      <w:marRight w:val="0"/>
      <w:marTop w:val="0"/>
      <w:marBottom w:val="0"/>
      <w:divBdr>
        <w:top w:val="none" w:sz="0" w:space="0" w:color="auto"/>
        <w:left w:val="none" w:sz="0" w:space="0" w:color="auto"/>
        <w:bottom w:val="none" w:sz="0" w:space="0" w:color="auto"/>
        <w:right w:val="none" w:sz="0" w:space="0" w:color="auto"/>
      </w:divBdr>
    </w:div>
    <w:div w:id="906183578">
      <w:marLeft w:val="0"/>
      <w:marRight w:val="0"/>
      <w:marTop w:val="0"/>
      <w:marBottom w:val="0"/>
      <w:divBdr>
        <w:top w:val="none" w:sz="0" w:space="0" w:color="auto"/>
        <w:left w:val="none" w:sz="0" w:space="0" w:color="auto"/>
        <w:bottom w:val="none" w:sz="0" w:space="0" w:color="auto"/>
        <w:right w:val="none" w:sz="0" w:space="0" w:color="auto"/>
      </w:divBdr>
    </w:div>
    <w:div w:id="906183579">
      <w:marLeft w:val="0"/>
      <w:marRight w:val="0"/>
      <w:marTop w:val="0"/>
      <w:marBottom w:val="0"/>
      <w:divBdr>
        <w:top w:val="none" w:sz="0" w:space="0" w:color="auto"/>
        <w:left w:val="none" w:sz="0" w:space="0" w:color="auto"/>
        <w:bottom w:val="none" w:sz="0" w:space="0" w:color="auto"/>
        <w:right w:val="none" w:sz="0" w:space="0" w:color="auto"/>
      </w:divBdr>
    </w:div>
    <w:div w:id="906183580">
      <w:marLeft w:val="0"/>
      <w:marRight w:val="0"/>
      <w:marTop w:val="0"/>
      <w:marBottom w:val="0"/>
      <w:divBdr>
        <w:top w:val="none" w:sz="0" w:space="0" w:color="auto"/>
        <w:left w:val="none" w:sz="0" w:space="0" w:color="auto"/>
        <w:bottom w:val="none" w:sz="0" w:space="0" w:color="auto"/>
        <w:right w:val="none" w:sz="0" w:space="0" w:color="auto"/>
      </w:divBdr>
    </w:div>
    <w:div w:id="906183581">
      <w:marLeft w:val="0"/>
      <w:marRight w:val="0"/>
      <w:marTop w:val="0"/>
      <w:marBottom w:val="0"/>
      <w:divBdr>
        <w:top w:val="none" w:sz="0" w:space="0" w:color="auto"/>
        <w:left w:val="none" w:sz="0" w:space="0" w:color="auto"/>
        <w:bottom w:val="none" w:sz="0" w:space="0" w:color="auto"/>
        <w:right w:val="none" w:sz="0" w:space="0" w:color="auto"/>
      </w:divBdr>
    </w:div>
    <w:div w:id="906183582">
      <w:marLeft w:val="0"/>
      <w:marRight w:val="0"/>
      <w:marTop w:val="0"/>
      <w:marBottom w:val="0"/>
      <w:divBdr>
        <w:top w:val="none" w:sz="0" w:space="0" w:color="auto"/>
        <w:left w:val="none" w:sz="0" w:space="0" w:color="auto"/>
        <w:bottom w:val="none" w:sz="0" w:space="0" w:color="auto"/>
        <w:right w:val="none" w:sz="0" w:space="0" w:color="auto"/>
      </w:divBdr>
    </w:div>
    <w:div w:id="906183583">
      <w:marLeft w:val="0"/>
      <w:marRight w:val="0"/>
      <w:marTop w:val="0"/>
      <w:marBottom w:val="0"/>
      <w:divBdr>
        <w:top w:val="none" w:sz="0" w:space="0" w:color="auto"/>
        <w:left w:val="none" w:sz="0" w:space="0" w:color="auto"/>
        <w:bottom w:val="none" w:sz="0" w:space="0" w:color="auto"/>
        <w:right w:val="none" w:sz="0" w:space="0" w:color="auto"/>
      </w:divBdr>
    </w:div>
    <w:div w:id="906183584">
      <w:marLeft w:val="0"/>
      <w:marRight w:val="0"/>
      <w:marTop w:val="0"/>
      <w:marBottom w:val="0"/>
      <w:divBdr>
        <w:top w:val="none" w:sz="0" w:space="0" w:color="auto"/>
        <w:left w:val="none" w:sz="0" w:space="0" w:color="auto"/>
        <w:bottom w:val="none" w:sz="0" w:space="0" w:color="auto"/>
        <w:right w:val="none" w:sz="0" w:space="0" w:color="auto"/>
      </w:divBdr>
    </w:div>
    <w:div w:id="9061835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303</TotalTime>
  <Pages>4</Pages>
  <Words>1358</Words>
  <Characters>7745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7</cp:revision>
  <dcterms:created xsi:type="dcterms:W3CDTF">2015-10-08T06:52:00Z</dcterms:created>
  <dcterms:modified xsi:type="dcterms:W3CDTF">2015-10-27T20:00:00Z</dcterms:modified>
</cp:coreProperties>
</file>