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E2C3A" w:rsidRDefault="008E2C3A">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8E2C3A" w:rsidRDefault="008E2C3A">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8E2C3A" w:rsidRDefault="008E2C3A">
      <w:pPr>
        <w:pStyle w:val="normal0"/>
      </w:pPr>
    </w:p>
    <w:p w:rsidR="008E2C3A" w:rsidRDefault="008E2C3A">
      <w:pPr>
        <w:pStyle w:val="normal0"/>
      </w:pPr>
    </w:p>
    <w:p w:rsidR="008E2C3A" w:rsidRDefault="008E2C3A">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8E2C3A">
        <w:tc>
          <w:tcPr>
            <w:tcW w:w="2566" w:type="dxa"/>
            <w:shd w:val="clear" w:color="auto" w:fill="D9D9D9"/>
          </w:tcPr>
          <w:p w:rsidR="008E2C3A" w:rsidRDefault="008E2C3A" w:rsidP="00FE5A6A">
            <w:pPr>
              <w:pStyle w:val="normal0"/>
              <w:spacing w:after="0" w:line="240" w:lineRule="auto"/>
            </w:pPr>
            <w:r w:rsidRPr="00FE5A6A">
              <w:rPr>
                <w:b/>
                <w:bCs/>
                <w:color w:val="002060"/>
              </w:rPr>
              <w:t>Student Name:</w:t>
            </w:r>
          </w:p>
        </w:tc>
        <w:tc>
          <w:tcPr>
            <w:tcW w:w="6676" w:type="dxa"/>
          </w:tcPr>
          <w:p w:rsidR="008E2C3A" w:rsidRDefault="008E2C3A" w:rsidP="00FE5A6A">
            <w:pPr>
              <w:pStyle w:val="normal0"/>
              <w:spacing w:after="0" w:line="240" w:lineRule="auto"/>
            </w:pPr>
            <w:r>
              <w:t xml:space="preserve">Duncan Lee Burson </w:t>
            </w:r>
          </w:p>
        </w:tc>
      </w:tr>
      <w:tr w:rsidR="008E2C3A">
        <w:tc>
          <w:tcPr>
            <w:tcW w:w="2566" w:type="dxa"/>
            <w:shd w:val="clear" w:color="auto" w:fill="D9D9D9"/>
          </w:tcPr>
          <w:p w:rsidR="008E2C3A" w:rsidRDefault="008E2C3A" w:rsidP="00FE5A6A">
            <w:pPr>
              <w:pStyle w:val="normal0"/>
              <w:spacing w:after="0" w:line="240" w:lineRule="auto"/>
            </w:pPr>
            <w:r w:rsidRPr="00FE5A6A">
              <w:rPr>
                <w:b/>
                <w:bCs/>
                <w:color w:val="002060"/>
              </w:rPr>
              <w:t>Student Number:</w:t>
            </w:r>
          </w:p>
        </w:tc>
        <w:tc>
          <w:tcPr>
            <w:tcW w:w="6676" w:type="dxa"/>
          </w:tcPr>
          <w:p w:rsidR="008E2C3A" w:rsidRDefault="008E2C3A" w:rsidP="00FE5A6A">
            <w:pPr>
              <w:pStyle w:val="normal0"/>
              <w:spacing w:after="0" w:line="240" w:lineRule="auto"/>
            </w:pPr>
            <w:r>
              <w:rPr>
                <w:rFonts w:ascii="Arial" w:hAnsi="Arial" w:cs="Arial"/>
                <w:color w:val="222222"/>
                <w:sz w:val="19"/>
                <w:szCs w:val="19"/>
                <w:shd w:val="clear" w:color="auto" w:fill="FFFFFF"/>
              </w:rPr>
              <w:t>106286501</w:t>
            </w:r>
          </w:p>
        </w:tc>
      </w:tr>
      <w:tr w:rsidR="008E2C3A">
        <w:tc>
          <w:tcPr>
            <w:tcW w:w="2566" w:type="dxa"/>
            <w:shd w:val="clear" w:color="auto" w:fill="D9D9D9"/>
          </w:tcPr>
          <w:p w:rsidR="008E2C3A" w:rsidRDefault="008E2C3A" w:rsidP="00FE5A6A">
            <w:pPr>
              <w:pStyle w:val="normal0"/>
              <w:spacing w:after="0" w:line="240" w:lineRule="auto"/>
            </w:pPr>
            <w:r w:rsidRPr="00FE5A6A">
              <w:rPr>
                <w:b/>
                <w:bCs/>
                <w:color w:val="002060"/>
              </w:rPr>
              <w:t>Course:</w:t>
            </w:r>
          </w:p>
        </w:tc>
        <w:tc>
          <w:tcPr>
            <w:tcW w:w="6676" w:type="dxa"/>
          </w:tcPr>
          <w:p w:rsidR="008E2C3A" w:rsidRDefault="008E2C3A" w:rsidP="00FE5A6A">
            <w:pPr>
              <w:pStyle w:val="normal0"/>
              <w:spacing w:after="0" w:line="240" w:lineRule="auto"/>
            </w:pPr>
            <w:r>
              <w:t xml:space="preserve">Business Administration </w:t>
            </w:r>
          </w:p>
        </w:tc>
      </w:tr>
      <w:tr w:rsidR="008E2C3A">
        <w:tc>
          <w:tcPr>
            <w:tcW w:w="2566" w:type="dxa"/>
            <w:shd w:val="clear" w:color="auto" w:fill="D9D9D9"/>
          </w:tcPr>
          <w:p w:rsidR="008E2C3A" w:rsidRDefault="008E2C3A" w:rsidP="00FE5A6A">
            <w:pPr>
              <w:pStyle w:val="normal0"/>
              <w:spacing w:after="0" w:line="240" w:lineRule="auto"/>
            </w:pPr>
            <w:r w:rsidRPr="00FE5A6A">
              <w:rPr>
                <w:b/>
                <w:bCs/>
                <w:color w:val="002060"/>
              </w:rPr>
              <w:t>Assignment NO:</w:t>
            </w:r>
          </w:p>
        </w:tc>
        <w:tc>
          <w:tcPr>
            <w:tcW w:w="6676" w:type="dxa"/>
          </w:tcPr>
          <w:p w:rsidR="008E2C3A" w:rsidRDefault="008E2C3A" w:rsidP="00FE5A6A">
            <w:pPr>
              <w:pStyle w:val="normal0"/>
              <w:spacing w:after="0" w:line="240" w:lineRule="auto"/>
            </w:pPr>
            <w:r>
              <w:t>10</w:t>
            </w:r>
          </w:p>
        </w:tc>
      </w:tr>
    </w:tbl>
    <w:p w:rsidR="008E2C3A" w:rsidRDefault="008E2C3A">
      <w:pPr>
        <w:pStyle w:val="normal0"/>
      </w:pPr>
    </w:p>
    <w:p w:rsidR="008E2C3A" w:rsidRDefault="008E2C3A">
      <w:pPr>
        <w:pStyle w:val="normal0"/>
      </w:pPr>
      <w:r>
        <w:rPr>
          <w:b/>
          <w:bCs/>
          <w:sz w:val="28"/>
          <w:szCs w:val="28"/>
        </w:rPr>
        <w:t>Marking Criteria:</w:t>
      </w:r>
    </w:p>
    <w:p w:rsidR="008E2C3A" w:rsidRDefault="008E2C3A">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8E2C3A" w:rsidRDefault="008E2C3A">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8E2C3A">
        <w:tc>
          <w:tcPr>
            <w:tcW w:w="9242" w:type="dxa"/>
          </w:tcPr>
          <w:p w:rsidR="008E2C3A" w:rsidRPr="00777A4D" w:rsidRDefault="008E2C3A" w:rsidP="00A86307">
            <w:pPr>
              <w:rPr>
                <w:rFonts w:ascii="Arial" w:hAnsi="Arial" w:cs="Arial"/>
                <w:sz w:val="24"/>
                <w:szCs w:val="24"/>
              </w:rPr>
            </w:pPr>
            <w:r w:rsidRPr="00CB3A64">
              <w:rPr>
                <w:rFonts w:ascii="Arial" w:hAnsi="Arial" w:cs="Arial"/>
                <w:sz w:val="24"/>
                <w:szCs w:val="24"/>
              </w:rPr>
              <w:t>Question 1:</w:t>
            </w:r>
          </w:p>
          <w:p w:rsidR="008E2C3A" w:rsidRDefault="008E2C3A" w:rsidP="0095531C">
            <w:pPr>
              <w:rPr>
                <w:rFonts w:ascii="Arial" w:hAnsi="Arial" w:cs="Arial"/>
                <w:sz w:val="24"/>
                <w:szCs w:val="24"/>
              </w:rPr>
            </w:pPr>
            <w:r>
              <w:rPr>
                <w:rFonts w:ascii="Arial" w:hAnsi="Arial" w:cs="Arial"/>
                <w:sz w:val="24"/>
                <w:szCs w:val="24"/>
              </w:rPr>
              <w:t>i, Assessing customer response;</w:t>
            </w:r>
          </w:p>
          <w:p w:rsidR="008E2C3A" w:rsidRDefault="008E2C3A" w:rsidP="0095531C">
            <w:pPr>
              <w:rPr>
                <w:rFonts w:ascii="Arial" w:hAnsi="Arial" w:cs="Arial"/>
                <w:sz w:val="24"/>
                <w:szCs w:val="24"/>
              </w:rPr>
            </w:pPr>
            <w:r>
              <w:rPr>
                <w:rFonts w:ascii="Arial" w:hAnsi="Arial" w:cs="Arial"/>
                <w:sz w:val="24"/>
                <w:szCs w:val="24"/>
              </w:rPr>
              <w:t xml:space="preserve">Customer response would be gather information which are suggested, can be implemented based on the information they require on a product going the extra mile to accommodate the service. </w:t>
            </w:r>
          </w:p>
          <w:p w:rsidR="008E2C3A" w:rsidRDefault="008E2C3A" w:rsidP="0095531C">
            <w:pPr>
              <w:rPr>
                <w:rFonts w:ascii="Arial" w:hAnsi="Arial" w:cs="Arial"/>
                <w:sz w:val="24"/>
                <w:szCs w:val="24"/>
              </w:rPr>
            </w:pPr>
            <w:r>
              <w:rPr>
                <w:rFonts w:ascii="Arial" w:hAnsi="Arial" w:cs="Arial"/>
                <w:sz w:val="24"/>
                <w:szCs w:val="24"/>
              </w:rPr>
              <w:t>Making important with eye contact and being  friendly getting to know the customer in a detail conversation with the employee by the company delivering training and development of their products and information from manufacture to have knowledge of good and bad points to meet the required to the customer.</w:t>
            </w:r>
          </w:p>
          <w:p w:rsidR="008E2C3A" w:rsidRDefault="008E2C3A" w:rsidP="0095531C">
            <w:pPr>
              <w:rPr>
                <w:rFonts w:ascii="Arial" w:hAnsi="Arial" w:cs="Arial"/>
                <w:sz w:val="24"/>
                <w:szCs w:val="24"/>
              </w:rPr>
            </w:pPr>
            <w:r>
              <w:rPr>
                <w:rFonts w:ascii="Arial" w:hAnsi="Arial" w:cs="Arial"/>
                <w:sz w:val="24"/>
                <w:szCs w:val="24"/>
              </w:rPr>
              <w:t xml:space="preserve">Ii, Polices and procedures to the customer </w:t>
            </w:r>
          </w:p>
          <w:p w:rsidR="008E2C3A" w:rsidRDefault="008E2C3A" w:rsidP="0095531C">
            <w:pPr>
              <w:rPr>
                <w:rFonts w:ascii="Arial" w:hAnsi="Arial" w:cs="Arial"/>
                <w:sz w:val="24"/>
                <w:szCs w:val="24"/>
              </w:rPr>
            </w:pPr>
            <w:r>
              <w:rPr>
                <w:rFonts w:ascii="Arial" w:hAnsi="Arial" w:cs="Arial"/>
                <w:sz w:val="24"/>
                <w:szCs w:val="24"/>
              </w:rPr>
              <w:t xml:space="preserve">Starting a business or coming into exceeding business the main points would be stay ahead with niche products in the market place, its vital building customer data base with mission policy and ever changing business will keep up with trends.  Putting in place CRM policy to all understand and follow. </w:t>
            </w:r>
          </w:p>
          <w:p w:rsidR="008E2C3A" w:rsidRDefault="008E2C3A" w:rsidP="0095531C">
            <w:pPr>
              <w:rPr>
                <w:rFonts w:ascii="Arial" w:hAnsi="Arial" w:cs="Arial"/>
                <w:sz w:val="24"/>
                <w:szCs w:val="24"/>
              </w:rPr>
            </w:pPr>
            <w:r>
              <w:rPr>
                <w:rFonts w:ascii="Arial" w:hAnsi="Arial" w:cs="Arial"/>
                <w:sz w:val="24"/>
                <w:szCs w:val="24"/>
              </w:rPr>
              <w:t>Iii, Quality Management in meeting customer needs;</w:t>
            </w:r>
          </w:p>
          <w:p w:rsidR="008E2C3A" w:rsidRDefault="008E2C3A" w:rsidP="0095531C">
            <w:pPr>
              <w:rPr>
                <w:rFonts w:ascii="Arial" w:hAnsi="Arial" w:cs="Arial"/>
                <w:sz w:val="24"/>
                <w:szCs w:val="24"/>
              </w:rPr>
            </w:pPr>
            <w:r>
              <w:rPr>
                <w:rFonts w:ascii="Arial" w:hAnsi="Arial" w:cs="Arial"/>
                <w:sz w:val="24"/>
                <w:szCs w:val="24"/>
              </w:rPr>
              <w:t xml:space="preserve">Quality management would be focus on demands and customer relations with sales growth keeping track of customers market using latest technology to </w:t>
            </w:r>
            <w:r w:rsidRPr="00544FFD">
              <w:rPr>
                <w:rFonts w:ascii="Arial" w:hAnsi="Arial" w:cs="Arial"/>
                <w:sz w:val="24"/>
                <w:szCs w:val="24"/>
                <w:lang w:val="en-GB"/>
              </w:rPr>
              <w:t>organise</w:t>
            </w:r>
            <w:r>
              <w:rPr>
                <w:rFonts w:ascii="Arial" w:hAnsi="Arial" w:cs="Arial"/>
                <w:sz w:val="24"/>
                <w:szCs w:val="24"/>
              </w:rPr>
              <w:t xml:space="preserve"> business processes by giving value for money. Making sure the customer understands company  systems by exploring and identify customers needs. In a calm manner and thank the customer in many ways as possible they feel welcomed and the customer has gone away feeling relaxed and exercised of the service provided this is only done by strong management and leadership. </w:t>
            </w:r>
          </w:p>
          <w:p w:rsidR="008E2C3A" w:rsidRDefault="008E2C3A" w:rsidP="0095531C">
            <w:pPr>
              <w:rPr>
                <w:rFonts w:ascii="Arial" w:hAnsi="Arial" w:cs="Arial"/>
                <w:sz w:val="24"/>
                <w:szCs w:val="24"/>
              </w:rPr>
            </w:pPr>
            <w:r>
              <w:rPr>
                <w:rFonts w:ascii="Arial" w:hAnsi="Arial" w:cs="Arial"/>
                <w:sz w:val="24"/>
                <w:szCs w:val="24"/>
              </w:rPr>
              <w:t xml:space="preserve">Iv, Customers trust </w:t>
            </w:r>
          </w:p>
          <w:p w:rsidR="008E2C3A" w:rsidRDefault="008E2C3A" w:rsidP="0095531C">
            <w:pPr>
              <w:rPr>
                <w:rFonts w:ascii="Arial" w:hAnsi="Arial" w:cs="Arial"/>
                <w:sz w:val="24"/>
                <w:szCs w:val="24"/>
              </w:rPr>
            </w:pPr>
            <w:r>
              <w:rPr>
                <w:rFonts w:ascii="Arial" w:hAnsi="Arial" w:cs="Arial"/>
                <w:sz w:val="24"/>
                <w:szCs w:val="24"/>
              </w:rPr>
              <w:t xml:space="preserve">Having an open and honest relationship with our customers will bring awards in customer retention and profit by being unique in how we operate. Listening, giving options in limited time scale and through communication. No matter how demanding the customer are, customers returning and best way of new customers is word of mouth, get it right and profit will flourish making sure can keep up with the demand and suppliers are reliable. </w:t>
            </w:r>
          </w:p>
          <w:p w:rsidR="008E2C3A" w:rsidRDefault="008E2C3A" w:rsidP="0095531C">
            <w:pPr>
              <w:rPr>
                <w:rFonts w:ascii="Arial" w:hAnsi="Arial" w:cs="Arial"/>
                <w:sz w:val="24"/>
                <w:szCs w:val="24"/>
              </w:rPr>
            </w:pPr>
          </w:p>
          <w:p w:rsidR="008E2C3A" w:rsidRDefault="008E2C3A" w:rsidP="0095531C">
            <w:pPr>
              <w:rPr>
                <w:rFonts w:ascii="Arial" w:hAnsi="Arial" w:cs="Arial"/>
                <w:sz w:val="24"/>
                <w:szCs w:val="24"/>
              </w:rPr>
            </w:pPr>
            <w:r>
              <w:rPr>
                <w:rFonts w:ascii="Arial" w:hAnsi="Arial" w:cs="Arial"/>
                <w:sz w:val="24"/>
                <w:szCs w:val="24"/>
              </w:rPr>
              <w:t>V, The CRM type of information’</w:t>
            </w:r>
          </w:p>
          <w:p w:rsidR="008E2C3A" w:rsidRDefault="008E2C3A" w:rsidP="0095531C">
            <w:pPr>
              <w:rPr>
                <w:rFonts w:ascii="Arial" w:hAnsi="Arial" w:cs="Arial"/>
                <w:sz w:val="24"/>
                <w:szCs w:val="24"/>
              </w:rPr>
            </w:pPr>
            <w:r>
              <w:rPr>
                <w:rFonts w:ascii="Arial" w:hAnsi="Arial" w:cs="Arial"/>
                <w:sz w:val="24"/>
                <w:szCs w:val="24"/>
              </w:rPr>
              <w:t xml:space="preserve">CRM stands for Customer Relationship Management, </w:t>
            </w:r>
          </w:p>
          <w:p w:rsidR="008E2C3A" w:rsidRDefault="008E2C3A" w:rsidP="0095531C">
            <w:pPr>
              <w:rPr>
                <w:rFonts w:ascii="Arial" w:hAnsi="Arial" w:cs="Arial"/>
                <w:sz w:val="24"/>
                <w:szCs w:val="24"/>
              </w:rPr>
            </w:pPr>
            <w:r>
              <w:rPr>
                <w:rFonts w:ascii="Arial" w:hAnsi="Arial" w:cs="Arial"/>
                <w:sz w:val="24"/>
                <w:szCs w:val="24"/>
              </w:rPr>
              <w:t xml:space="preserve">The information style is </w:t>
            </w:r>
          </w:p>
          <w:p w:rsidR="008E2C3A" w:rsidRDefault="008E2C3A" w:rsidP="0065736A">
            <w:pPr>
              <w:numPr>
                <w:ilvl w:val="0"/>
                <w:numId w:val="12"/>
              </w:numPr>
              <w:rPr>
                <w:rFonts w:ascii="Arial" w:hAnsi="Arial" w:cs="Arial"/>
                <w:sz w:val="24"/>
                <w:szCs w:val="24"/>
              </w:rPr>
            </w:pPr>
            <w:r>
              <w:rPr>
                <w:rFonts w:ascii="Arial" w:hAnsi="Arial" w:cs="Arial"/>
                <w:sz w:val="24"/>
                <w:szCs w:val="24"/>
              </w:rPr>
              <w:t xml:space="preserve">company and contract management </w:t>
            </w:r>
          </w:p>
          <w:p w:rsidR="008E2C3A" w:rsidRDefault="008E2C3A" w:rsidP="0065736A">
            <w:pPr>
              <w:numPr>
                <w:ilvl w:val="0"/>
                <w:numId w:val="12"/>
              </w:numPr>
              <w:rPr>
                <w:rFonts w:ascii="Arial" w:hAnsi="Arial" w:cs="Arial"/>
                <w:sz w:val="24"/>
                <w:szCs w:val="24"/>
              </w:rPr>
            </w:pPr>
            <w:r>
              <w:rPr>
                <w:rFonts w:ascii="Arial" w:hAnsi="Arial" w:cs="Arial"/>
                <w:sz w:val="24"/>
                <w:szCs w:val="24"/>
              </w:rPr>
              <w:t xml:space="preserve">lead and activity management  </w:t>
            </w:r>
          </w:p>
          <w:p w:rsidR="008E2C3A" w:rsidRDefault="008E2C3A" w:rsidP="0065736A">
            <w:pPr>
              <w:numPr>
                <w:ilvl w:val="0"/>
                <w:numId w:val="12"/>
              </w:numPr>
              <w:rPr>
                <w:rFonts w:ascii="Arial" w:hAnsi="Arial" w:cs="Arial"/>
                <w:sz w:val="24"/>
                <w:szCs w:val="24"/>
              </w:rPr>
            </w:pPr>
            <w:r>
              <w:rPr>
                <w:rFonts w:ascii="Arial" w:hAnsi="Arial" w:cs="Arial"/>
                <w:sz w:val="24"/>
                <w:szCs w:val="24"/>
              </w:rPr>
              <w:t xml:space="preserve">opportunity management </w:t>
            </w:r>
          </w:p>
          <w:p w:rsidR="008E2C3A" w:rsidRDefault="008E2C3A" w:rsidP="0065736A">
            <w:pPr>
              <w:numPr>
                <w:ilvl w:val="0"/>
                <w:numId w:val="12"/>
              </w:numPr>
              <w:rPr>
                <w:rFonts w:ascii="Arial" w:hAnsi="Arial" w:cs="Arial"/>
                <w:sz w:val="24"/>
                <w:szCs w:val="24"/>
              </w:rPr>
            </w:pPr>
            <w:r>
              <w:rPr>
                <w:rFonts w:ascii="Arial" w:hAnsi="Arial" w:cs="Arial"/>
                <w:sz w:val="24"/>
                <w:szCs w:val="24"/>
              </w:rPr>
              <w:t xml:space="preserve">marketing and mailing list management </w:t>
            </w:r>
          </w:p>
          <w:p w:rsidR="008E2C3A" w:rsidRDefault="008E2C3A" w:rsidP="0065736A">
            <w:pPr>
              <w:numPr>
                <w:ilvl w:val="0"/>
                <w:numId w:val="12"/>
              </w:numPr>
              <w:rPr>
                <w:rFonts w:ascii="Arial" w:hAnsi="Arial" w:cs="Arial"/>
                <w:sz w:val="24"/>
                <w:szCs w:val="24"/>
              </w:rPr>
            </w:pPr>
            <w:r>
              <w:rPr>
                <w:rFonts w:ascii="Arial" w:hAnsi="Arial" w:cs="Arial"/>
                <w:sz w:val="24"/>
                <w:szCs w:val="24"/>
              </w:rPr>
              <w:t xml:space="preserve">sales forecast </w:t>
            </w:r>
          </w:p>
          <w:p w:rsidR="008E2C3A" w:rsidRDefault="008E2C3A" w:rsidP="0065736A">
            <w:pPr>
              <w:numPr>
                <w:ilvl w:val="0"/>
                <w:numId w:val="12"/>
              </w:numPr>
              <w:rPr>
                <w:rFonts w:ascii="Arial" w:hAnsi="Arial" w:cs="Arial"/>
                <w:sz w:val="24"/>
                <w:szCs w:val="24"/>
              </w:rPr>
            </w:pPr>
            <w:r>
              <w:rPr>
                <w:rFonts w:ascii="Arial" w:hAnsi="Arial" w:cs="Arial"/>
                <w:sz w:val="24"/>
                <w:szCs w:val="24"/>
              </w:rPr>
              <w:t xml:space="preserve">email </w:t>
            </w:r>
          </w:p>
          <w:p w:rsidR="008E2C3A" w:rsidRDefault="008E2C3A" w:rsidP="0065736A">
            <w:pPr>
              <w:numPr>
                <w:ilvl w:val="0"/>
                <w:numId w:val="12"/>
              </w:numPr>
              <w:rPr>
                <w:rFonts w:ascii="Arial" w:hAnsi="Arial" w:cs="Arial"/>
                <w:sz w:val="24"/>
                <w:szCs w:val="24"/>
              </w:rPr>
            </w:pPr>
            <w:r>
              <w:rPr>
                <w:rFonts w:ascii="Arial" w:hAnsi="Arial" w:cs="Arial"/>
                <w:sz w:val="24"/>
                <w:szCs w:val="24"/>
              </w:rPr>
              <w:t xml:space="preserve">business intelligence management </w:t>
            </w:r>
          </w:p>
          <w:p w:rsidR="008E2C3A" w:rsidRDefault="008E2C3A" w:rsidP="0065736A">
            <w:pPr>
              <w:rPr>
                <w:rFonts w:ascii="Arial" w:hAnsi="Arial" w:cs="Arial"/>
                <w:sz w:val="24"/>
                <w:szCs w:val="24"/>
              </w:rPr>
            </w:pPr>
            <w:r>
              <w:rPr>
                <w:rFonts w:ascii="Arial" w:hAnsi="Arial" w:cs="Arial"/>
                <w:sz w:val="24"/>
                <w:szCs w:val="24"/>
              </w:rPr>
              <w:t xml:space="preserve">all these are types of management processes can be used to create and manage customers spending habits, most of all giving the company hw to go about with being in the market. </w:t>
            </w:r>
          </w:p>
          <w:p w:rsidR="008E2C3A" w:rsidRDefault="008E2C3A" w:rsidP="0065736A">
            <w:pPr>
              <w:rPr>
                <w:rFonts w:ascii="Arial" w:hAnsi="Arial" w:cs="Arial"/>
                <w:sz w:val="24"/>
                <w:szCs w:val="24"/>
              </w:rPr>
            </w:pPr>
          </w:p>
          <w:p w:rsidR="008E2C3A" w:rsidRDefault="008E2C3A" w:rsidP="0065736A">
            <w:pPr>
              <w:rPr>
                <w:rFonts w:ascii="Arial" w:hAnsi="Arial" w:cs="Arial"/>
                <w:sz w:val="24"/>
                <w:szCs w:val="24"/>
              </w:rPr>
            </w:pPr>
          </w:p>
          <w:p w:rsidR="008E2C3A" w:rsidRDefault="008E2C3A" w:rsidP="0065736A">
            <w:pPr>
              <w:rPr>
                <w:rFonts w:ascii="Arial" w:hAnsi="Arial" w:cs="Arial"/>
                <w:sz w:val="24"/>
                <w:szCs w:val="24"/>
              </w:rPr>
            </w:pPr>
          </w:p>
          <w:p w:rsidR="008E2C3A" w:rsidRDefault="008E2C3A" w:rsidP="0065736A">
            <w:pPr>
              <w:rPr>
                <w:rFonts w:ascii="Arial" w:hAnsi="Arial" w:cs="Arial"/>
                <w:sz w:val="24"/>
                <w:szCs w:val="24"/>
              </w:rPr>
            </w:pPr>
          </w:p>
          <w:p w:rsidR="008E2C3A" w:rsidRDefault="008E2C3A" w:rsidP="0065736A">
            <w:pPr>
              <w:rPr>
                <w:rFonts w:ascii="Arial" w:hAnsi="Arial" w:cs="Arial"/>
                <w:sz w:val="24"/>
                <w:szCs w:val="24"/>
              </w:rPr>
            </w:pPr>
          </w:p>
          <w:p w:rsidR="008E2C3A" w:rsidRDefault="008E2C3A" w:rsidP="0065736A">
            <w:pPr>
              <w:rPr>
                <w:rFonts w:ascii="Arial" w:hAnsi="Arial" w:cs="Arial"/>
                <w:sz w:val="24"/>
                <w:szCs w:val="24"/>
              </w:rPr>
            </w:pPr>
          </w:p>
          <w:p w:rsidR="008E2C3A" w:rsidRDefault="008E2C3A" w:rsidP="0065736A">
            <w:pPr>
              <w:rPr>
                <w:rFonts w:ascii="Arial" w:hAnsi="Arial" w:cs="Arial"/>
                <w:sz w:val="24"/>
                <w:szCs w:val="24"/>
              </w:rPr>
            </w:pPr>
            <w:r>
              <w:rPr>
                <w:rFonts w:ascii="Arial" w:hAnsi="Arial" w:cs="Arial"/>
                <w:sz w:val="24"/>
                <w:szCs w:val="24"/>
              </w:rPr>
              <w:t>Vi, Design and create customer satisfaction survey;</w:t>
            </w:r>
          </w:p>
          <w:p w:rsidR="008E2C3A" w:rsidRDefault="008E2C3A" w:rsidP="0065736A">
            <w:pPr>
              <w:rPr>
                <w:rFonts w:ascii="Arial" w:hAnsi="Arial" w:cs="Arial"/>
                <w:sz w:val="24"/>
                <w:szCs w:val="24"/>
              </w:rPr>
            </w:pPr>
          </w:p>
          <w:p w:rsidR="008E2C3A" w:rsidRDefault="008E2C3A" w:rsidP="0065736A">
            <w:pPr>
              <w:rPr>
                <w:rFonts w:ascii="Arial" w:hAnsi="Arial" w:cs="Arial"/>
                <w:sz w:val="24"/>
                <w:szCs w:val="24"/>
              </w:rPr>
            </w:pPr>
            <w:r>
              <w:rPr>
                <w:rFonts w:ascii="Arial" w:hAnsi="Arial" w:cs="Arial"/>
                <w:sz w:val="24"/>
                <w:szCs w:val="24"/>
              </w:rPr>
              <w:t xml:space="preserve">Customer Survey. </w:t>
            </w:r>
          </w:p>
          <w:p w:rsidR="008E2C3A" w:rsidRDefault="008E2C3A" w:rsidP="0065736A">
            <w:pPr>
              <w:rPr>
                <w:rFonts w:ascii="Arial" w:hAnsi="Arial" w:cs="Arial"/>
                <w:sz w:val="24"/>
                <w:szCs w:val="24"/>
              </w:rPr>
            </w:pPr>
            <w:r>
              <w:rPr>
                <w:rFonts w:ascii="Arial" w:hAnsi="Arial" w:cs="Arial"/>
                <w:sz w:val="24"/>
                <w:szCs w:val="24"/>
              </w:rPr>
              <w:t xml:space="preserve">Customer Satisfaction is core of customer service and reflecting on our business activities, we like to measure customer retention and customer loyalty. </w:t>
            </w:r>
          </w:p>
          <w:p w:rsidR="008E2C3A" w:rsidRDefault="008E2C3A" w:rsidP="0065736A">
            <w:pPr>
              <w:rPr>
                <w:rFonts w:ascii="Arial" w:hAnsi="Arial" w:cs="Arial"/>
                <w:sz w:val="24"/>
                <w:szCs w:val="24"/>
              </w:rPr>
            </w:pPr>
            <w:r>
              <w:rPr>
                <w:rFonts w:ascii="Arial" w:hAnsi="Arial" w:cs="Arial"/>
                <w:sz w:val="24"/>
                <w:szCs w:val="24"/>
              </w:rPr>
              <w:t xml:space="preserve">Our mission Is to create excellence in exiting and new customers to maintain your experience to our business as a partnership. </w:t>
            </w:r>
          </w:p>
          <w:p w:rsidR="008E2C3A" w:rsidRDefault="008E2C3A" w:rsidP="0065736A">
            <w:pPr>
              <w:rPr>
                <w:rFonts w:ascii="Arial" w:hAnsi="Arial" w:cs="Arial"/>
                <w:sz w:val="24"/>
                <w:szCs w:val="24"/>
              </w:rPr>
            </w:pPr>
            <w:r>
              <w:rPr>
                <w:rFonts w:ascii="Arial" w:hAnsi="Arial" w:cs="Arial"/>
                <w:sz w:val="24"/>
                <w:szCs w:val="24"/>
              </w:rPr>
              <w:t xml:space="preserve">It’s important to us how we mange our business to your requirements, your feedback is having your say how we can change and maintain your opinion.   </w:t>
            </w:r>
          </w:p>
          <w:p w:rsidR="008E2C3A" w:rsidRDefault="008E2C3A" w:rsidP="0065736A">
            <w:pPr>
              <w:rPr>
                <w:rFonts w:ascii="Arial" w:hAnsi="Arial" w:cs="Arial"/>
                <w:sz w:val="24"/>
                <w:szCs w:val="24"/>
              </w:rPr>
            </w:pPr>
            <w:r>
              <w:rPr>
                <w:rFonts w:ascii="Arial" w:hAnsi="Arial" w:cs="Arial"/>
                <w:sz w:val="24"/>
                <w:szCs w:val="24"/>
              </w:rPr>
              <w:t xml:space="preserve"> 1, During your most recent visit, was your experience trendily and was you addressed y your name?</w:t>
            </w:r>
          </w:p>
          <w:p w:rsidR="008E2C3A" w:rsidRDefault="008E2C3A" w:rsidP="00C225C8">
            <w:pPr>
              <w:numPr>
                <w:ilvl w:val="0"/>
                <w:numId w:val="14"/>
              </w:numPr>
              <w:rPr>
                <w:rFonts w:ascii="Arial" w:hAnsi="Arial" w:cs="Arial"/>
                <w:sz w:val="24"/>
                <w:szCs w:val="24"/>
              </w:rPr>
            </w:pPr>
            <w:r>
              <w:rPr>
                <w:rFonts w:ascii="Arial" w:hAnsi="Arial" w:cs="Arial"/>
                <w:sz w:val="24"/>
                <w:szCs w:val="24"/>
              </w:rPr>
              <w:t xml:space="preserve">In person </w:t>
            </w:r>
          </w:p>
          <w:p w:rsidR="008E2C3A" w:rsidRDefault="008E2C3A" w:rsidP="00C225C8">
            <w:pPr>
              <w:numPr>
                <w:ilvl w:val="0"/>
                <w:numId w:val="14"/>
              </w:numPr>
              <w:rPr>
                <w:rFonts w:ascii="Arial" w:hAnsi="Arial" w:cs="Arial"/>
                <w:sz w:val="24"/>
                <w:szCs w:val="24"/>
              </w:rPr>
            </w:pPr>
            <w:r>
              <w:rPr>
                <w:rFonts w:ascii="Arial" w:hAnsi="Arial" w:cs="Arial"/>
                <w:sz w:val="24"/>
                <w:szCs w:val="24"/>
              </w:rPr>
              <w:t xml:space="preserve">By telephone </w:t>
            </w:r>
          </w:p>
          <w:p w:rsidR="008E2C3A" w:rsidRDefault="008E2C3A" w:rsidP="00C225C8">
            <w:pPr>
              <w:numPr>
                <w:ilvl w:val="0"/>
                <w:numId w:val="14"/>
              </w:numPr>
              <w:rPr>
                <w:rFonts w:ascii="Arial" w:hAnsi="Arial" w:cs="Arial"/>
                <w:sz w:val="24"/>
                <w:szCs w:val="24"/>
              </w:rPr>
            </w:pPr>
            <w:r>
              <w:rPr>
                <w:rFonts w:ascii="Arial" w:hAnsi="Arial" w:cs="Arial"/>
                <w:sz w:val="24"/>
                <w:szCs w:val="24"/>
              </w:rPr>
              <w:t xml:space="preserve">Via email </w:t>
            </w:r>
          </w:p>
          <w:p w:rsidR="008E2C3A" w:rsidRDefault="008E2C3A" w:rsidP="00C225C8">
            <w:pPr>
              <w:numPr>
                <w:ilvl w:val="0"/>
                <w:numId w:val="14"/>
              </w:numPr>
              <w:rPr>
                <w:rFonts w:ascii="Arial" w:hAnsi="Arial" w:cs="Arial"/>
                <w:sz w:val="24"/>
                <w:szCs w:val="24"/>
              </w:rPr>
            </w:pPr>
            <w:r>
              <w:rPr>
                <w:rFonts w:ascii="Arial" w:hAnsi="Arial" w:cs="Arial"/>
                <w:sz w:val="24"/>
                <w:szCs w:val="24"/>
              </w:rPr>
              <w:t xml:space="preserve">Through a trader or retailer </w:t>
            </w:r>
          </w:p>
          <w:p w:rsidR="008E2C3A" w:rsidRDefault="008E2C3A" w:rsidP="00C225C8">
            <w:pPr>
              <w:ind w:left="420"/>
              <w:rPr>
                <w:rFonts w:ascii="Arial" w:hAnsi="Arial" w:cs="Arial"/>
                <w:sz w:val="24"/>
                <w:szCs w:val="24"/>
              </w:rPr>
            </w:pPr>
          </w:p>
          <w:p w:rsidR="008E2C3A" w:rsidRDefault="008E2C3A" w:rsidP="00C225C8">
            <w:pPr>
              <w:rPr>
                <w:rFonts w:ascii="Arial" w:hAnsi="Arial" w:cs="Arial"/>
                <w:sz w:val="24"/>
                <w:szCs w:val="24"/>
              </w:rPr>
            </w:pPr>
            <w:r>
              <w:rPr>
                <w:rFonts w:ascii="Arial" w:hAnsi="Arial" w:cs="Arial"/>
                <w:sz w:val="24"/>
                <w:szCs w:val="24"/>
              </w:rPr>
              <w:t>2, During your most recent purchase or enquiry, how did you contact us?</w:t>
            </w:r>
          </w:p>
          <w:p w:rsidR="008E2C3A" w:rsidRDefault="008E2C3A" w:rsidP="008E00AC">
            <w:pPr>
              <w:numPr>
                <w:ilvl w:val="0"/>
                <w:numId w:val="13"/>
              </w:numPr>
              <w:rPr>
                <w:rFonts w:ascii="Arial" w:hAnsi="Arial" w:cs="Arial"/>
                <w:sz w:val="24"/>
                <w:szCs w:val="24"/>
              </w:rPr>
            </w:pPr>
            <w:r>
              <w:rPr>
                <w:rFonts w:ascii="Arial" w:hAnsi="Arial" w:cs="Arial"/>
                <w:sz w:val="24"/>
                <w:szCs w:val="24"/>
              </w:rPr>
              <w:t xml:space="preserve">In person </w:t>
            </w:r>
          </w:p>
          <w:p w:rsidR="008E2C3A" w:rsidRDefault="008E2C3A" w:rsidP="008E00AC">
            <w:pPr>
              <w:numPr>
                <w:ilvl w:val="0"/>
                <w:numId w:val="13"/>
              </w:numPr>
              <w:rPr>
                <w:rFonts w:ascii="Arial" w:hAnsi="Arial" w:cs="Arial"/>
                <w:sz w:val="24"/>
                <w:szCs w:val="24"/>
              </w:rPr>
            </w:pPr>
            <w:r>
              <w:rPr>
                <w:rFonts w:ascii="Arial" w:hAnsi="Arial" w:cs="Arial"/>
                <w:sz w:val="24"/>
                <w:szCs w:val="24"/>
              </w:rPr>
              <w:t xml:space="preserve">By telephone </w:t>
            </w:r>
          </w:p>
          <w:p w:rsidR="008E2C3A" w:rsidRDefault="008E2C3A" w:rsidP="008E00AC">
            <w:pPr>
              <w:numPr>
                <w:ilvl w:val="0"/>
                <w:numId w:val="13"/>
              </w:numPr>
              <w:rPr>
                <w:rFonts w:ascii="Arial" w:hAnsi="Arial" w:cs="Arial"/>
                <w:sz w:val="24"/>
                <w:szCs w:val="24"/>
              </w:rPr>
            </w:pPr>
            <w:r>
              <w:rPr>
                <w:rFonts w:ascii="Arial" w:hAnsi="Arial" w:cs="Arial"/>
                <w:sz w:val="24"/>
                <w:szCs w:val="24"/>
              </w:rPr>
              <w:t xml:space="preserve">Via email </w:t>
            </w:r>
          </w:p>
          <w:p w:rsidR="008E2C3A" w:rsidRDefault="008E2C3A" w:rsidP="008E00AC">
            <w:pPr>
              <w:numPr>
                <w:ilvl w:val="0"/>
                <w:numId w:val="13"/>
              </w:numPr>
              <w:rPr>
                <w:rFonts w:ascii="Arial" w:hAnsi="Arial" w:cs="Arial"/>
                <w:sz w:val="24"/>
                <w:szCs w:val="24"/>
              </w:rPr>
            </w:pPr>
            <w:r>
              <w:rPr>
                <w:rFonts w:ascii="Arial" w:hAnsi="Arial" w:cs="Arial"/>
                <w:sz w:val="24"/>
                <w:szCs w:val="24"/>
              </w:rPr>
              <w:t>Through a trader or retailer</w:t>
            </w:r>
          </w:p>
          <w:p w:rsidR="008E2C3A" w:rsidRDefault="008E2C3A" w:rsidP="008E00AC">
            <w:pPr>
              <w:numPr>
                <w:ilvl w:val="0"/>
                <w:numId w:val="13"/>
              </w:numPr>
              <w:rPr>
                <w:rFonts w:ascii="Arial" w:hAnsi="Arial" w:cs="Arial"/>
                <w:sz w:val="24"/>
                <w:szCs w:val="24"/>
              </w:rPr>
            </w:pPr>
            <w:r>
              <w:rPr>
                <w:rFonts w:ascii="Arial" w:hAnsi="Arial" w:cs="Arial"/>
                <w:sz w:val="24"/>
                <w:szCs w:val="24"/>
              </w:rPr>
              <w:t xml:space="preserve">Please add your comments  </w:t>
            </w:r>
          </w:p>
          <w:p w:rsidR="008E2C3A" w:rsidRDefault="008E2C3A" w:rsidP="008E00AC">
            <w:pPr>
              <w:rPr>
                <w:rFonts w:ascii="Arial" w:hAnsi="Arial" w:cs="Arial"/>
                <w:sz w:val="24"/>
                <w:szCs w:val="24"/>
              </w:rPr>
            </w:pPr>
          </w:p>
          <w:p w:rsidR="008E2C3A" w:rsidRDefault="008E2C3A" w:rsidP="008E00AC">
            <w:pPr>
              <w:rPr>
                <w:rFonts w:ascii="Arial" w:hAnsi="Arial" w:cs="Arial"/>
                <w:sz w:val="24"/>
                <w:szCs w:val="24"/>
              </w:rPr>
            </w:pPr>
            <w:r>
              <w:rPr>
                <w:rFonts w:ascii="Arial" w:hAnsi="Arial" w:cs="Arial"/>
                <w:sz w:val="24"/>
                <w:szCs w:val="24"/>
              </w:rPr>
              <w:t>3, Over all were you satisfied with the way you were treated with the service?</w:t>
            </w:r>
          </w:p>
          <w:p w:rsidR="008E2C3A" w:rsidRDefault="008E2C3A" w:rsidP="00151F2D">
            <w:pPr>
              <w:numPr>
                <w:ilvl w:val="0"/>
                <w:numId w:val="15"/>
              </w:numPr>
              <w:rPr>
                <w:rFonts w:ascii="Arial" w:hAnsi="Arial" w:cs="Arial"/>
                <w:sz w:val="24"/>
                <w:szCs w:val="24"/>
              </w:rPr>
            </w:pPr>
            <w:r>
              <w:rPr>
                <w:rFonts w:ascii="Arial" w:hAnsi="Arial" w:cs="Arial"/>
                <w:sz w:val="24"/>
                <w:szCs w:val="24"/>
              </w:rPr>
              <w:t>Strong disagree</w:t>
            </w:r>
          </w:p>
          <w:p w:rsidR="008E2C3A" w:rsidRDefault="008E2C3A" w:rsidP="00151F2D">
            <w:pPr>
              <w:numPr>
                <w:ilvl w:val="0"/>
                <w:numId w:val="15"/>
              </w:numPr>
              <w:rPr>
                <w:rFonts w:ascii="Arial" w:hAnsi="Arial" w:cs="Arial"/>
                <w:sz w:val="24"/>
                <w:szCs w:val="24"/>
              </w:rPr>
            </w:pPr>
            <w:r>
              <w:rPr>
                <w:rFonts w:ascii="Arial" w:hAnsi="Arial" w:cs="Arial"/>
                <w:sz w:val="24"/>
                <w:szCs w:val="24"/>
              </w:rPr>
              <w:t>Somewhat agree</w:t>
            </w:r>
          </w:p>
          <w:p w:rsidR="008E2C3A" w:rsidRDefault="008E2C3A" w:rsidP="00151F2D">
            <w:pPr>
              <w:numPr>
                <w:ilvl w:val="0"/>
                <w:numId w:val="15"/>
              </w:numPr>
              <w:rPr>
                <w:rFonts w:ascii="Arial" w:hAnsi="Arial" w:cs="Arial"/>
                <w:sz w:val="24"/>
                <w:szCs w:val="24"/>
              </w:rPr>
            </w:pPr>
            <w:r>
              <w:rPr>
                <w:rFonts w:ascii="Arial" w:hAnsi="Arial" w:cs="Arial"/>
                <w:sz w:val="24"/>
                <w:szCs w:val="24"/>
              </w:rPr>
              <w:t xml:space="preserve">Neither agree or nor disagree  </w:t>
            </w:r>
          </w:p>
          <w:p w:rsidR="008E2C3A" w:rsidRDefault="008E2C3A" w:rsidP="00151F2D">
            <w:pPr>
              <w:numPr>
                <w:ilvl w:val="0"/>
                <w:numId w:val="15"/>
              </w:numPr>
              <w:rPr>
                <w:rFonts w:ascii="Arial" w:hAnsi="Arial" w:cs="Arial"/>
                <w:sz w:val="24"/>
                <w:szCs w:val="24"/>
              </w:rPr>
            </w:pPr>
            <w:r>
              <w:rPr>
                <w:rFonts w:ascii="Arial" w:hAnsi="Arial" w:cs="Arial"/>
                <w:sz w:val="24"/>
                <w:szCs w:val="24"/>
              </w:rPr>
              <w:t xml:space="preserve">Strongly agree </w:t>
            </w:r>
          </w:p>
          <w:p w:rsidR="008E2C3A" w:rsidRDefault="008E2C3A" w:rsidP="0061405A">
            <w:pPr>
              <w:rPr>
                <w:rFonts w:ascii="Arial" w:hAnsi="Arial" w:cs="Arial"/>
                <w:sz w:val="24"/>
                <w:szCs w:val="24"/>
              </w:rPr>
            </w:pPr>
          </w:p>
          <w:p w:rsidR="008E2C3A" w:rsidRDefault="008E2C3A" w:rsidP="0061405A">
            <w:pPr>
              <w:rPr>
                <w:rFonts w:ascii="Arial" w:hAnsi="Arial" w:cs="Arial"/>
                <w:sz w:val="24"/>
                <w:szCs w:val="24"/>
              </w:rPr>
            </w:pPr>
          </w:p>
          <w:p w:rsidR="008E2C3A" w:rsidRDefault="008E2C3A" w:rsidP="0061405A">
            <w:pPr>
              <w:rPr>
                <w:rFonts w:ascii="Arial" w:hAnsi="Arial" w:cs="Arial"/>
                <w:sz w:val="24"/>
                <w:szCs w:val="24"/>
              </w:rPr>
            </w:pPr>
            <w:r>
              <w:rPr>
                <w:rFonts w:ascii="Arial" w:hAnsi="Arial" w:cs="Arial"/>
                <w:sz w:val="24"/>
                <w:szCs w:val="24"/>
              </w:rPr>
              <w:t>4, how was your shopping experience in purchasing your item and was displays fully stocked?</w:t>
            </w:r>
          </w:p>
          <w:p w:rsidR="008E2C3A" w:rsidRDefault="008E2C3A" w:rsidP="006C535A">
            <w:pPr>
              <w:numPr>
                <w:ilvl w:val="0"/>
                <w:numId w:val="16"/>
              </w:numPr>
              <w:rPr>
                <w:rFonts w:ascii="Arial" w:hAnsi="Arial" w:cs="Arial"/>
                <w:sz w:val="24"/>
                <w:szCs w:val="24"/>
              </w:rPr>
            </w:pPr>
            <w:r>
              <w:rPr>
                <w:rFonts w:ascii="Arial" w:hAnsi="Arial" w:cs="Arial"/>
                <w:sz w:val="24"/>
                <w:szCs w:val="24"/>
              </w:rPr>
              <w:t xml:space="preserve">An exceptional value, worth more than you paid for </w:t>
            </w:r>
          </w:p>
          <w:p w:rsidR="008E2C3A" w:rsidRDefault="008E2C3A" w:rsidP="006C535A">
            <w:pPr>
              <w:numPr>
                <w:ilvl w:val="0"/>
                <w:numId w:val="16"/>
              </w:numPr>
              <w:rPr>
                <w:rFonts w:ascii="Arial" w:hAnsi="Arial" w:cs="Arial"/>
                <w:sz w:val="24"/>
                <w:szCs w:val="24"/>
              </w:rPr>
            </w:pPr>
            <w:r>
              <w:rPr>
                <w:rFonts w:ascii="Arial" w:hAnsi="Arial" w:cs="Arial"/>
                <w:sz w:val="24"/>
                <w:szCs w:val="24"/>
              </w:rPr>
              <w:t xml:space="preserve">A good value, worth about what you paid for </w:t>
            </w:r>
          </w:p>
          <w:p w:rsidR="008E2C3A" w:rsidRDefault="008E2C3A" w:rsidP="006C535A">
            <w:pPr>
              <w:numPr>
                <w:ilvl w:val="0"/>
                <w:numId w:val="16"/>
              </w:numPr>
              <w:rPr>
                <w:rFonts w:ascii="Arial" w:hAnsi="Arial" w:cs="Arial"/>
                <w:sz w:val="24"/>
                <w:szCs w:val="24"/>
              </w:rPr>
            </w:pPr>
            <w:r>
              <w:rPr>
                <w:rFonts w:ascii="Arial" w:hAnsi="Arial" w:cs="Arial"/>
                <w:sz w:val="24"/>
                <w:szCs w:val="24"/>
              </w:rPr>
              <w:t>A poor value, worth less than you paid for</w:t>
            </w:r>
          </w:p>
          <w:p w:rsidR="008E2C3A" w:rsidRDefault="008E2C3A" w:rsidP="006C535A">
            <w:pPr>
              <w:numPr>
                <w:ilvl w:val="0"/>
                <w:numId w:val="16"/>
              </w:numPr>
              <w:rPr>
                <w:rFonts w:ascii="Arial" w:hAnsi="Arial" w:cs="Arial"/>
                <w:sz w:val="24"/>
                <w:szCs w:val="24"/>
              </w:rPr>
            </w:pPr>
            <w:r>
              <w:rPr>
                <w:rFonts w:ascii="Arial" w:hAnsi="Arial" w:cs="Arial"/>
                <w:sz w:val="24"/>
                <w:szCs w:val="24"/>
              </w:rPr>
              <w:t xml:space="preserve">Well stocked </w:t>
            </w:r>
          </w:p>
          <w:p w:rsidR="008E2C3A" w:rsidRDefault="008E2C3A" w:rsidP="006C535A">
            <w:pPr>
              <w:numPr>
                <w:ilvl w:val="0"/>
                <w:numId w:val="16"/>
              </w:numPr>
              <w:rPr>
                <w:rFonts w:ascii="Arial" w:hAnsi="Arial" w:cs="Arial"/>
                <w:sz w:val="24"/>
                <w:szCs w:val="24"/>
              </w:rPr>
            </w:pPr>
            <w:r>
              <w:rPr>
                <w:rFonts w:ascii="Arial" w:hAnsi="Arial" w:cs="Arial"/>
                <w:sz w:val="24"/>
                <w:szCs w:val="24"/>
              </w:rPr>
              <w:t>No product was available</w:t>
            </w:r>
          </w:p>
          <w:p w:rsidR="008E2C3A" w:rsidRDefault="008E2C3A" w:rsidP="006C535A">
            <w:pPr>
              <w:numPr>
                <w:ilvl w:val="0"/>
                <w:numId w:val="16"/>
              </w:numPr>
              <w:rPr>
                <w:rFonts w:ascii="Arial" w:hAnsi="Arial" w:cs="Arial"/>
                <w:sz w:val="24"/>
                <w:szCs w:val="24"/>
              </w:rPr>
            </w:pPr>
            <w:r>
              <w:rPr>
                <w:rFonts w:ascii="Arial" w:hAnsi="Arial" w:cs="Arial"/>
                <w:sz w:val="24"/>
                <w:szCs w:val="24"/>
              </w:rPr>
              <w:t xml:space="preserve">Please comment  </w:t>
            </w:r>
          </w:p>
          <w:p w:rsidR="008E2C3A" w:rsidRDefault="008E2C3A" w:rsidP="006C535A">
            <w:pPr>
              <w:ind w:left="360"/>
              <w:rPr>
                <w:rFonts w:ascii="Arial" w:hAnsi="Arial" w:cs="Arial"/>
                <w:sz w:val="24"/>
                <w:szCs w:val="24"/>
              </w:rPr>
            </w:pPr>
          </w:p>
          <w:p w:rsidR="008E2C3A" w:rsidRDefault="008E2C3A" w:rsidP="006C535A">
            <w:pPr>
              <w:rPr>
                <w:rFonts w:ascii="Arial" w:hAnsi="Arial" w:cs="Arial"/>
                <w:sz w:val="24"/>
                <w:szCs w:val="24"/>
              </w:rPr>
            </w:pPr>
            <w:r>
              <w:rPr>
                <w:rFonts w:ascii="Arial" w:hAnsi="Arial" w:cs="Arial"/>
                <w:sz w:val="24"/>
                <w:szCs w:val="24"/>
              </w:rPr>
              <w:t xml:space="preserve">5, How did you find the staff with knowledge of products and was all your questions answered in professional manner? </w:t>
            </w:r>
          </w:p>
          <w:p w:rsidR="008E2C3A" w:rsidRDefault="008E2C3A" w:rsidP="00513F87">
            <w:pPr>
              <w:numPr>
                <w:ilvl w:val="0"/>
                <w:numId w:val="21"/>
              </w:numPr>
              <w:rPr>
                <w:rFonts w:ascii="Arial" w:hAnsi="Arial" w:cs="Arial"/>
                <w:sz w:val="24"/>
                <w:szCs w:val="24"/>
              </w:rPr>
            </w:pPr>
            <w:r>
              <w:rPr>
                <w:rFonts w:ascii="Arial" w:hAnsi="Arial" w:cs="Arial"/>
                <w:sz w:val="24"/>
                <w:szCs w:val="24"/>
              </w:rPr>
              <w:t xml:space="preserve">Excellent </w:t>
            </w:r>
          </w:p>
          <w:p w:rsidR="008E2C3A" w:rsidRDefault="008E2C3A" w:rsidP="00513F87">
            <w:pPr>
              <w:numPr>
                <w:ilvl w:val="0"/>
                <w:numId w:val="21"/>
              </w:numPr>
              <w:rPr>
                <w:rFonts w:ascii="Arial" w:hAnsi="Arial" w:cs="Arial"/>
                <w:sz w:val="24"/>
                <w:szCs w:val="24"/>
              </w:rPr>
            </w:pPr>
            <w:r>
              <w:rPr>
                <w:rFonts w:ascii="Arial" w:hAnsi="Arial" w:cs="Arial"/>
                <w:sz w:val="24"/>
                <w:szCs w:val="24"/>
              </w:rPr>
              <w:t xml:space="preserve">Average </w:t>
            </w:r>
          </w:p>
          <w:p w:rsidR="008E2C3A" w:rsidRDefault="008E2C3A" w:rsidP="006C535A">
            <w:pPr>
              <w:numPr>
                <w:ilvl w:val="0"/>
                <w:numId w:val="21"/>
              </w:numPr>
              <w:rPr>
                <w:rFonts w:ascii="Arial" w:hAnsi="Arial" w:cs="Arial"/>
                <w:sz w:val="24"/>
                <w:szCs w:val="24"/>
              </w:rPr>
            </w:pPr>
            <w:r>
              <w:rPr>
                <w:rFonts w:ascii="Arial" w:hAnsi="Arial" w:cs="Arial"/>
                <w:sz w:val="24"/>
                <w:szCs w:val="24"/>
              </w:rPr>
              <w:t xml:space="preserve">Poor </w:t>
            </w:r>
          </w:p>
          <w:p w:rsidR="008E2C3A" w:rsidRDefault="008E2C3A" w:rsidP="006C535A">
            <w:pPr>
              <w:rPr>
                <w:rFonts w:ascii="Arial" w:hAnsi="Arial" w:cs="Arial"/>
                <w:sz w:val="24"/>
                <w:szCs w:val="24"/>
              </w:rPr>
            </w:pPr>
            <w:r>
              <w:rPr>
                <w:rFonts w:ascii="Arial" w:hAnsi="Arial" w:cs="Arial"/>
                <w:sz w:val="24"/>
                <w:szCs w:val="24"/>
              </w:rPr>
              <w:t>6, Have you contacted customer service and were your problem resolved?</w:t>
            </w:r>
          </w:p>
          <w:p w:rsidR="008E2C3A" w:rsidRDefault="008E2C3A" w:rsidP="004C1C03">
            <w:pPr>
              <w:numPr>
                <w:ilvl w:val="0"/>
                <w:numId w:val="17"/>
              </w:numPr>
              <w:rPr>
                <w:rFonts w:ascii="Arial" w:hAnsi="Arial" w:cs="Arial"/>
                <w:sz w:val="24"/>
                <w:szCs w:val="24"/>
              </w:rPr>
            </w:pPr>
            <w:r>
              <w:rPr>
                <w:rFonts w:ascii="Arial" w:hAnsi="Arial" w:cs="Arial"/>
                <w:sz w:val="24"/>
                <w:szCs w:val="24"/>
              </w:rPr>
              <w:t xml:space="preserve">Yes by the company or its representative </w:t>
            </w:r>
          </w:p>
          <w:p w:rsidR="008E2C3A" w:rsidRDefault="008E2C3A" w:rsidP="004C1C03">
            <w:pPr>
              <w:numPr>
                <w:ilvl w:val="0"/>
                <w:numId w:val="17"/>
              </w:numPr>
              <w:rPr>
                <w:rFonts w:ascii="Arial" w:hAnsi="Arial" w:cs="Arial"/>
                <w:sz w:val="24"/>
                <w:szCs w:val="24"/>
              </w:rPr>
            </w:pPr>
            <w:r>
              <w:rPr>
                <w:rFonts w:ascii="Arial" w:hAnsi="Arial" w:cs="Arial"/>
                <w:sz w:val="24"/>
                <w:szCs w:val="24"/>
              </w:rPr>
              <w:t xml:space="preserve">No, the problem was not resolved </w:t>
            </w:r>
          </w:p>
          <w:p w:rsidR="008E2C3A" w:rsidRDefault="008E2C3A" w:rsidP="004C1C03">
            <w:pPr>
              <w:numPr>
                <w:ilvl w:val="0"/>
                <w:numId w:val="17"/>
              </w:numPr>
              <w:rPr>
                <w:rFonts w:ascii="Arial" w:hAnsi="Arial" w:cs="Arial"/>
                <w:sz w:val="24"/>
                <w:szCs w:val="24"/>
              </w:rPr>
            </w:pPr>
            <w:r>
              <w:rPr>
                <w:rFonts w:ascii="Arial" w:hAnsi="Arial" w:cs="Arial"/>
                <w:sz w:val="24"/>
                <w:szCs w:val="24"/>
              </w:rPr>
              <w:t xml:space="preserve">Was you happy with the result </w:t>
            </w:r>
          </w:p>
          <w:p w:rsidR="008E2C3A" w:rsidRDefault="008E2C3A" w:rsidP="004C1C03">
            <w:pPr>
              <w:rPr>
                <w:rFonts w:ascii="Arial" w:hAnsi="Arial" w:cs="Arial"/>
                <w:sz w:val="24"/>
                <w:szCs w:val="24"/>
              </w:rPr>
            </w:pPr>
          </w:p>
          <w:p w:rsidR="008E2C3A" w:rsidRDefault="008E2C3A" w:rsidP="004C1C03">
            <w:pPr>
              <w:rPr>
                <w:rFonts w:ascii="Arial" w:hAnsi="Arial" w:cs="Arial"/>
                <w:sz w:val="24"/>
                <w:szCs w:val="24"/>
              </w:rPr>
            </w:pPr>
            <w:r>
              <w:rPr>
                <w:rFonts w:ascii="Arial" w:hAnsi="Arial" w:cs="Arial"/>
                <w:sz w:val="24"/>
                <w:szCs w:val="24"/>
              </w:rPr>
              <w:t>7, How often do you shop within the store?</w:t>
            </w:r>
          </w:p>
          <w:p w:rsidR="008E2C3A" w:rsidRDefault="008E2C3A" w:rsidP="004C1C03">
            <w:pPr>
              <w:numPr>
                <w:ilvl w:val="0"/>
                <w:numId w:val="18"/>
              </w:numPr>
              <w:rPr>
                <w:rFonts w:ascii="Arial" w:hAnsi="Arial" w:cs="Arial"/>
                <w:sz w:val="24"/>
                <w:szCs w:val="24"/>
              </w:rPr>
            </w:pPr>
            <w:r>
              <w:rPr>
                <w:rFonts w:ascii="Arial" w:hAnsi="Arial" w:cs="Arial"/>
                <w:sz w:val="24"/>
                <w:szCs w:val="24"/>
              </w:rPr>
              <w:t xml:space="preserve">Daily </w:t>
            </w:r>
          </w:p>
          <w:p w:rsidR="008E2C3A" w:rsidRDefault="008E2C3A" w:rsidP="004C1C03">
            <w:pPr>
              <w:numPr>
                <w:ilvl w:val="0"/>
                <w:numId w:val="18"/>
              </w:numPr>
              <w:rPr>
                <w:rFonts w:ascii="Arial" w:hAnsi="Arial" w:cs="Arial"/>
                <w:sz w:val="24"/>
                <w:szCs w:val="24"/>
              </w:rPr>
            </w:pPr>
            <w:r>
              <w:rPr>
                <w:rFonts w:ascii="Arial" w:hAnsi="Arial" w:cs="Arial"/>
                <w:sz w:val="24"/>
                <w:szCs w:val="24"/>
              </w:rPr>
              <w:t xml:space="preserve">Weekly </w:t>
            </w:r>
          </w:p>
          <w:p w:rsidR="008E2C3A" w:rsidRDefault="008E2C3A" w:rsidP="004C1C03">
            <w:pPr>
              <w:numPr>
                <w:ilvl w:val="0"/>
                <w:numId w:val="18"/>
              </w:numPr>
              <w:rPr>
                <w:rFonts w:ascii="Arial" w:hAnsi="Arial" w:cs="Arial"/>
                <w:sz w:val="24"/>
                <w:szCs w:val="24"/>
              </w:rPr>
            </w:pPr>
            <w:r>
              <w:rPr>
                <w:rFonts w:ascii="Arial" w:hAnsi="Arial" w:cs="Arial"/>
                <w:sz w:val="24"/>
                <w:szCs w:val="24"/>
              </w:rPr>
              <w:t xml:space="preserve">Fortnightly </w:t>
            </w:r>
          </w:p>
          <w:p w:rsidR="008E2C3A" w:rsidRDefault="008E2C3A" w:rsidP="004C1C03">
            <w:pPr>
              <w:numPr>
                <w:ilvl w:val="0"/>
                <w:numId w:val="18"/>
              </w:numPr>
              <w:rPr>
                <w:rFonts w:ascii="Arial" w:hAnsi="Arial" w:cs="Arial"/>
                <w:sz w:val="24"/>
                <w:szCs w:val="24"/>
              </w:rPr>
            </w:pPr>
            <w:r>
              <w:rPr>
                <w:rFonts w:ascii="Arial" w:hAnsi="Arial" w:cs="Arial"/>
                <w:sz w:val="24"/>
                <w:szCs w:val="24"/>
              </w:rPr>
              <w:t xml:space="preserve">Monthly </w:t>
            </w:r>
          </w:p>
          <w:p w:rsidR="008E2C3A" w:rsidRDefault="008E2C3A" w:rsidP="004C1C03">
            <w:pPr>
              <w:numPr>
                <w:ilvl w:val="0"/>
                <w:numId w:val="18"/>
              </w:numPr>
              <w:rPr>
                <w:rFonts w:ascii="Arial" w:hAnsi="Arial" w:cs="Arial"/>
                <w:sz w:val="24"/>
                <w:szCs w:val="24"/>
              </w:rPr>
            </w:pPr>
            <w:r>
              <w:rPr>
                <w:rFonts w:ascii="Arial" w:hAnsi="Arial" w:cs="Arial"/>
                <w:sz w:val="24"/>
                <w:szCs w:val="24"/>
              </w:rPr>
              <w:t xml:space="preserve">Only when needed </w:t>
            </w:r>
          </w:p>
          <w:p w:rsidR="008E2C3A" w:rsidRDefault="008E2C3A" w:rsidP="004C1C03">
            <w:pPr>
              <w:rPr>
                <w:rFonts w:ascii="Arial" w:hAnsi="Arial" w:cs="Arial"/>
                <w:sz w:val="24"/>
                <w:szCs w:val="24"/>
              </w:rPr>
            </w:pPr>
          </w:p>
          <w:p w:rsidR="008E2C3A" w:rsidRDefault="008E2C3A" w:rsidP="004C1C03">
            <w:pPr>
              <w:rPr>
                <w:rFonts w:ascii="Arial" w:hAnsi="Arial" w:cs="Arial"/>
                <w:sz w:val="24"/>
                <w:szCs w:val="24"/>
              </w:rPr>
            </w:pPr>
          </w:p>
          <w:p w:rsidR="008E2C3A" w:rsidRDefault="008E2C3A" w:rsidP="004C1C03">
            <w:pPr>
              <w:rPr>
                <w:rFonts w:ascii="Arial" w:hAnsi="Arial" w:cs="Arial"/>
                <w:sz w:val="24"/>
                <w:szCs w:val="24"/>
              </w:rPr>
            </w:pPr>
            <w:r>
              <w:rPr>
                <w:rFonts w:ascii="Arial" w:hAnsi="Arial" w:cs="Arial"/>
                <w:sz w:val="24"/>
                <w:szCs w:val="24"/>
              </w:rPr>
              <w:t>8, Would you say we gave a good range of products and knowledge?</w:t>
            </w:r>
          </w:p>
          <w:p w:rsidR="008E2C3A" w:rsidRDefault="008E2C3A" w:rsidP="004C1C03">
            <w:pPr>
              <w:numPr>
                <w:ilvl w:val="0"/>
                <w:numId w:val="15"/>
              </w:numPr>
              <w:rPr>
                <w:rFonts w:ascii="Arial" w:hAnsi="Arial" w:cs="Arial"/>
                <w:sz w:val="24"/>
                <w:szCs w:val="24"/>
              </w:rPr>
            </w:pPr>
            <w:r>
              <w:rPr>
                <w:rFonts w:ascii="Arial" w:hAnsi="Arial" w:cs="Arial"/>
                <w:sz w:val="24"/>
                <w:szCs w:val="24"/>
              </w:rPr>
              <w:t>Strong disagree</w:t>
            </w:r>
          </w:p>
          <w:p w:rsidR="008E2C3A" w:rsidRDefault="008E2C3A" w:rsidP="004C1C03">
            <w:pPr>
              <w:numPr>
                <w:ilvl w:val="0"/>
                <w:numId w:val="15"/>
              </w:numPr>
              <w:rPr>
                <w:rFonts w:ascii="Arial" w:hAnsi="Arial" w:cs="Arial"/>
                <w:sz w:val="24"/>
                <w:szCs w:val="24"/>
              </w:rPr>
            </w:pPr>
            <w:r>
              <w:rPr>
                <w:rFonts w:ascii="Arial" w:hAnsi="Arial" w:cs="Arial"/>
                <w:sz w:val="24"/>
                <w:szCs w:val="24"/>
              </w:rPr>
              <w:t>Somewhat agree</w:t>
            </w:r>
          </w:p>
          <w:p w:rsidR="008E2C3A" w:rsidRDefault="008E2C3A" w:rsidP="004C1C03">
            <w:pPr>
              <w:numPr>
                <w:ilvl w:val="0"/>
                <w:numId w:val="15"/>
              </w:numPr>
              <w:rPr>
                <w:rFonts w:ascii="Arial" w:hAnsi="Arial" w:cs="Arial"/>
                <w:sz w:val="24"/>
                <w:szCs w:val="24"/>
              </w:rPr>
            </w:pPr>
            <w:r>
              <w:rPr>
                <w:rFonts w:ascii="Arial" w:hAnsi="Arial" w:cs="Arial"/>
                <w:sz w:val="24"/>
                <w:szCs w:val="24"/>
              </w:rPr>
              <w:t xml:space="preserve">Neither agree or nor disagree  </w:t>
            </w:r>
          </w:p>
          <w:p w:rsidR="008E2C3A" w:rsidRDefault="008E2C3A" w:rsidP="004C1C03">
            <w:pPr>
              <w:numPr>
                <w:ilvl w:val="0"/>
                <w:numId w:val="15"/>
              </w:numPr>
              <w:rPr>
                <w:rFonts w:ascii="Arial" w:hAnsi="Arial" w:cs="Arial"/>
                <w:sz w:val="24"/>
                <w:szCs w:val="24"/>
              </w:rPr>
            </w:pPr>
            <w:r>
              <w:rPr>
                <w:rFonts w:ascii="Arial" w:hAnsi="Arial" w:cs="Arial"/>
                <w:sz w:val="24"/>
                <w:szCs w:val="24"/>
              </w:rPr>
              <w:t xml:space="preserve">Strongly agree </w:t>
            </w:r>
          </w:p>
          <w:p w:rsidR="008E2C3A" w:rsidRDefault="008E2C3A" w:rsidP="004C1C03">
            <w:pPr>
              <w:rPr>
                <w:rFonts w:ascii="Arial" w:hAnsi="Arial" w:cs="Arial"/>
                <w:sz w:val="24"/>
                <w:szCs w:val="24"/>
              </w:rPr>
            </w:pPr>
          </w:p>
          <w:p w:rsidR="008E2C3A" w:rsidRDefault="008E2C3A" w:rsidP="004C1C03">
            <w:pPr>
              <w:rPr>
                <w:rFonts w:ascii="Arial" w:hAnsi="Arial" w:cs="Arial"/>
                <w:sz w:val="24"/>
                <w:szCs w:val="24"/>
              </w:rPr>
            </w:pPr>
            <w:r>
              <w:rPr>
                <w:rFonts w:ascii="Arial" w:hAnsi="Arial" w:cs="Arial"/>
                <w:sz w:val="24"/>
                <w:szCs w:val="24"/>
              </w:rPr>
              <w:t>9, When you visit the store, what attracts you to shop?</w:t>
            </w:r>
          </w:p>
          <w:p w:rsidR="008E2C3A" w:rsidRDefault="008E2C3A" w:rsidP="004C1C03">
            <w:pPr>
              <w:numPr>
                <w:ilvl w:val="0"/>
                <w:numId w:val="19"/>
              </w:numPr>
              <w:rPr>
                <w:rFonts w:ascii="Arial" w:hAnsi="Arial" w:cs="Arial"/>
                <w:sz w:val="24"/>
                <w:szCs w:val="24"/>
              </w:rPr>
            </w:pPr>
            <w:r>
              <w:rPr>
                <w:rFonts w:ascii="Arial" w:hAnsi="Arial" w:cs="Arial"/>
                <w:sz w:val="24"/>
                <w:szCs w:val="24"/>
              </w:rPr>
              <w:t xml:space="preserve">Product range </w:t>
            </w:r>
          </w:p>
          <w:p w:rsidR="008E2C3A" w:rsidRDefault="008E2C3A" w:rsidP="004C1C03">
            <w:pPr>
              <w:numPr>
                <w:ilvl w:val="0"/>
                <w:numId w:val="19"/>
              </w:numPr>
              <w:rPr>
                <w:rFonts w:ascii="Arial" w:hAnsi="Arial" w:cs="Arial"/>
                <w:sz w:val="24"/>
                <w:szCs w:val="24"/>
              </w:rPr>
            </w:pPr>
            <w:r>
              <w:rPr>
                <w:rFonts w:ascii="Arial" w:hAnsi="Arial" w:cs="Arial"/>
                <w:sz w:val="24"/>
                <w:szCs w:val="24"/>
              </w:rPr>
              <w:t xml:space="preserve">Promotions and offers </w:t>
            </w:r>
          </w:p>
          <w:p w:rsidR="008E2C3A" w:rsidRDefault="008E2C3A" w:rsidP="004C1C03">
            <w:pPr>
              <w:numPr>
                <w:ilvl w:val="0"/>
                <w:numId w:val="19"/>
              </w:numPr>
              <w:rPr>
                <w:rFonts w:ascii="Arial" w:hAnsi="Arial" w:cs="Arial"/>
                <w:sz w:val="24"/>
                <w:szCs w:val="24"/>
              </w:rPr>
            </w:pPr>
            <w:r>
              <w:rPr>
                <w:rFonts w:ascii="Arial" w:hAnsi="Arial" w:cs="Arial"/>
                <w:sz w:val="24"/>
                <w:szCs w:val="24"/>
              </w:rPr>
              <w:t>Friendliness</w:t>
            </w:r>
          </w:p>
          <w:p w:rsidR="008E2C3A" w:rsidRDefault="008E2C3A" w:rsidP="00601611">
            <w:pPr>
              <w:rPr>
                <w:rFonts w:ascii="Arial" w:hAnsi="Arial" w:cs="Arial"/>
                <w:sz w:val="24"/>
                <w:szCs w:val="24"/>
              </w:rPr>
            </w:pPr>
          </w:p>
          <w:p w:rsidR="008E2C3A" w:rsidRDefault="008E2C3A" w:rsidP="00601611">
            <w:pPr>
              <w:rPr>
                <w:rFonts w:ascii="Arial" w:hAnsi="Arial" w:cs="Arial"/>
                <w:sz w:val="24"/>
                <w:szCs w:val="24"/>
              </w:rPr>
            </w:pPr>
            <w:r>
              <w:rPr>
                <w:rFonts w:ascii="Arial" w:hAnsi="Arial" w:cs="Arial"/>
                <w:sz w:val="24"/>
                <w:szCs w:val="24"/>
              </w:rPr>
              <w:t xml:space="preserve">10, How would you rate your experience </w:t>
            </w:r>
          </w:p>
          <w:p w:rsidR="008E2C3A" w:rsidRDefault="008E2C3A" w:rsidP="00601611">
            <w:pPr>
              <w:numPr>
                <w:ilvl w:val="0"/>
                <w:numId w:val="20"/>
              </w:numPr>
              <w:rPr>
                <w:rFonts w:ascii="Arial" w:hAnsi="Arial" w:cs="Arial"/>
                <w:sz w:val="24"/>
                <w:szCs w:val="24"/>
              </w:rPr>
            </w:pPr>
            <w:r>
              <w:rPr>
                <w:rFonts w:ascii="Arial" w:hAnsi="Arial" w:cs="Arial"/>
                <w:sz w:val="24"/>
                <w:szCs w:val="24"/>
              </w:rPr>
              <w:t xml:space="preserve">1 – 3 </w:t>
            </w:r>
          </w:p>
          <w:p w:rsidR="008E2C3A" w:rsidRDefault="008E2C3A" w:rsidP="00601611">
            <w:pPr>
              <w:numPr>
                <w:ilvl w:val="0"/>
                <w:numId w:val="20"/>
              </w:numPr>
              <w:rPr>
                <w:rFonts w:ascii="Arial" w:hAnsi="Arial" w:cs="Arial"/>
                <w:sz w:val="24"/>
                <w:szCs w:val="24"/>
              </w:rPr>
            </w:pPr>
            <w:r>
              <w:rPr>
                <w:rFonts w:ascii="Arial" w:hAnsi="Arial" w:cs="Arial"/>
                <w:sz w:val="24"/>
                <w:szCs w:val="24"/>
              </w:rPr>
              <w:t>4 – 7</w:t>
            </w:r>
          </w:p>
          <w:p w:rsidR="008E2C3A" w:rsidRDefault="008E2C3A" w:rsidP="00601611">
            <w:pPr>
              <w:numPr>
                <w:ilvl w:val="0"/>
                <w:numId w:val="20"/>
              </w:numPr>
              <w:rPr>
                <w:rFonts w:ascii="Arial" w:hAnsi="Arial" w:cs="Arial"/>
                <w:sz w:val="24"/>
                <w:szCs w:val="24"/>
              </w:rPr>
            </w:pPr>
            <w:r>
              <w:rPr>
                <w:rFonts w:ascii="Arial" w:hAnsi="Arial" w:cs="Arial"/>
                <w:sz w:val="24"/>
                <w:szCs w:val="24"/>
              </w:rPr>
              <w:t xml:space="preserve">8 – 10  </w:t>
            </w:r>
          </w:p>
          <w:p w:rsidR="008E2C3A" w:rsidRDefault="008E2C3A" w:rsidP="00601611">
            <w:pPr>
              <w:numPr>
                <w:ilvl w:val="0"/>
                <w:numId w:val="20"/>
              </w:numPr>
              <w:rPr>
                <w:rFonts w:ascii="Arial" w:hAnsi="Arial" w:cs="Arial"/>
                <w:sz w:val="24"/>
                <w:szCs w:val="24"/>
              </w:rPr>
            </w:pPr>
            <w:r>
              <w:rPr>
                <w:rFonts w:ascii="Arial" w:hAnsi="Arial" w:cs="Arial"/>
                <w:sz w:val="24"/>
                <w:szCs w:val="24"/>
              </w:rPr>
              <w:t xml:space="preserve">Please add comments, and would you revisit </w:t>
            </w: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r>
              <w:rPr>
                <w:rFonts w:ascii="Arial" w:hAnsi="Arial" w:cs="Arial"/>
                <w:sz w:val="24"/>
                <w:szCs w:val="24"/>
              </w:rPr>
              <w:t>11, how long did you wait to be served and service at till points?</w:t>
            </w:r>
          </w:p>
          <w:p w:rsidR="008E2C3A" w:rsidRDefault="008E2C3A" w:rsidP="00F30242">
            <w:pPr>
              <w:numPr>
                <w:ilvl w:val="0"/>
                <w:numId w:val="23"/>
              </w:numPr>
              <w:rPr>
                <w:rFonts w:ascii="Arial" w:hAnsi="Arial" w:cs="Arial"/>
                <w:sz w:val="24"/>
                <w:szCs w:val="24"/>
              </w:rPr>
            </w:pPr>
            <w:r>
              <w:rPr>
                <w:rFonts w:ascii="Arial" w:hAnsi="Arial" w:cs="Arial"/>
                <w:sz w:val="24"/>
                <w:szCs w:val="24"/>
              </w:rPr>
              <w:t xml:space="preserve">5 minutes </w:t>
            </w:r>
          </w:p>
          <w:p w:rsidR="008E2C3A" w:rsidRDefault="008E2C3A" w:rsidP="00F30242">
            <w:pPr>
              <w:numPr>
                <w:ilvl w:val="0"/>
                <w:numId w:val="23"/>
              </w:numPr>
              <w:rPr>
                <w:rFonts w:ascii="Arial" w:hAnsi="Arial" w:cs="Arial"/>
                <w:sz w:val="24"/>
                <w:szCs w:val="24"/>
              </w:rPr>
            </w:pPr>
            <w:r>
              <w:rPr>
                <w:rFonts w:ascii="Arial" w:hAnsi="Arial" w:cs="Arial"/>
                <w:sz w:val="24"/>
                <w:szCs w:val="24"/>
              </w:rPr>
              <w:t xml:space="preserve">10 minutes </w:t>
            </w:r>
          </w:p>
          <w:p w:rsidR="008E2C3A" w:rsidRDefault="008E2C3A" w:rsidP="00F30242">
            <w:pPr>
              <w:numPr>
                <w:ilvl w:val="0"/>
                <w:numId w:val="23"/>
              </w:numPr>
              <w:rPr>
                <w:rFonts w:ascii="Arial" w:hAnsi="Arial" w:cs="Arial"/>
                <w:sz w:val="24"/>
                <w:szCs w:val="24"/>
              </w:rPr>
            </w:pPr>
            <w:r>
              <w:rPr>
                <w:rFonts w:ascii="Arial" w:hAnsi="Arial" w:cs="Arial"/>
                <w:sz w:val="24"/>
                <w:szCs w:val="24"/>
              </w:rPr>
              <w:t xml:space="preserve">15 minutes </w:t>
            </w:r>
          </w:p>
          <w:p w:rsidR="008E2C3A" w:rsidRDefault="008E2C3A" w:rsidP="00F30242">
            <w:pPr>
              <w:numPr>
                <w:ilvl w:val="0"/>
                <w:numId w:val="23"/>
              </w:numPr>
              <w:rPr>
                <w:rFonts w:ascii="Arial" w:hAnsi="Arial" w:cs="Arial"/>
                <w:sz w:val="24"/>
                <w:szCs w:val="24"/>
              </w:rPr>
            </w:pPr>
            <w:r>
              <w:rPr>
                <w:rFonts w:ascii="Arial" w:hAnsi="Arial" w:cs="Arial"/>
                <w:sz w:val="24"/>
                <w:szCs w:val="24"/>
              </w:rPr>
              <w:t xml:space="preserve">20 minutes </w:t>
            </w:r>
          </w:p>
          <w:p w:rsidR="008E2C3A" w:rsidRDefault="008E2C3A" w:rsidP="00F30242">
            <w:pPr>
              <w:numPr>
                <w:ilvl w:val="0"/>
                <w:numId w:val="23"/>
              </w:numPr>
              <w:rPr>
                <w:rFonts w:ascii="Arial" w:hAnsi="Arial" w:cs="Arial"/>
                <w:sz w:val="24"/>
                <w:szCs w:val="24"/>
              </w:rPr>
            </w:pPr>
            <w:r>
              <w:rPr>
                <w:rFonts w:ascii="Arial" w:hAnsi="Arial" w:cs="Arial"/>
                <w:sz w:val="24"/>
                <w:szCs w:val="24"/>
              </w:rPr>
              <w:t xml:space="preserve">Or longer </w:t>
            </w: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r>
              <w:rPr>
                <w:rFonts w:ascii="Arial" w:hAnsi="Arial" w:cs="Arial"/>
                <w:sz w:val="24"/>
                <w:szCs w:val="24"/>
              </w:rPr>
              <w:t xml:space="preserve">12, would you revisit us and tell your friends and family </w:t>
            </w:r>
          </w:p>
          <w:p w:rsidR="008E2C3A" w:rsidRDefault="008E2C3A" w:rsidP="00F30242">
            <w:pPr>
              <w:numPr>
                <w:ilvl w:val="0"/>
                <w:numId w:val="24"/>
              </w:numPr>
              <w:rPr>
                <w:rFonts w:ascii="Arial" w:hAnsi="Arial" w:cs="Arial"/>
                <w:sz w:val="24"/>
                <w:szCs w:val="24"/>
              </w:rPr>
            </w:pPr>
            <w:r>
              <w:rPr>
                <w:rFonts w:ascii="Arial" w:hAnsi="Arial" w:cs="Arial"/>
                <w:sz w:val="24"/>
                <w:szCs w:val="24"/>
              </w:rPr>
              <w:t xml:space="preserve">Yes I would revisit and tell friends and family </w:t>
            </w:r>
          </w:p>
          <w:p w:rsidR="008E2C3A" w:rsidRDefault="008E2C3A" w:rsidP="00F30242">
            <w:pPr>
              <w:numPr>
                <w:ilvl w:val="0"/>
                <w:numId w:val="24"/>
              </w:numPr>
              <w:rPr>
                <w:rFonts w:ascii="Arial" w:hAnsi="Arial" w:cs="Arial"/>
                <w:sz w:val="24"/>
                <w:szCs w:val="24"/>
              </w:rPr>
            </w:pPr>
            <w:r>
              <w:rPr>
                <w:rFonts w:ascii="Arial" w:hAnsi="Arial" w:cs="Arial"/>
                <w:sz w:val="24"/>
                <w:szCs w:val="24"/>
              </w:rPr>
              <w:t xml:space="preserve">Not sure if I would revisit and tell friends and family </w:t>
            </w:r>
          </w:p>
          <w:p w:rsidR="008E2C3A" w:rsidRDefault="008E2C3A" w:rsidP="00F30242">
            <w:pPr>
              <w:numPr>
                <w:ilvl w:val="0"/>
                <w:numId w:val="24"/>
              </w:numPr>
              <w:rPr>
                <w:rFonts w:ascii="Arial" w:hAnsi="Arial" w:cs="Arial"/>
                <w:sz w:val="24"/>
                <w:szCs w:val="24"/>
              </w:rPr>
            </w:pPr>
            <w:r>
              <w:rPr>
                <w:rFonts w:ascii="Arial" w:hAnsi="Arial" w:cs="Arial"/>
                <w:sz w:val="24"/>
                <w:szCs w:val="24"/>
              </w:rPr>
              <w:t xml:space="preserve">No not at all </w:t>
            </w:r>
          </w:p>
          <w:p w:rsidR="008E2C3A" w:rsidRDefault="008E2C3A" w:rsidP="00F30242">
            <w:pPr>
              <w:numPr>
                <w:ilvl w:val="0"/>
                <w:numId w:val="24"/>
              </w:numPr>
              <w:rPr>
                <w:rFonts w:ascii="Arial" w:hAnsi="Arial" w:cs="Arial"/>
                <w:sz w:val="24"/>
                <w:szCs w:val="24"/>
              </w:rPr>
            </w:pPr>
            <w:r>
              <w:rPr>
                <w:rFonts w:ascii="Arial" w:hAnsi="Arial" w:cs="Arial"/>
                <w:sz w:val="24"/>
                <w:szCs w:val="24"/>
              </w:rPr>
              <w:t>Comments for reasons with the service you experienced.</w:t>
            </w: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r>
              <w:rPr>
                <w:rFonts w:ascii="Arial" w:hAnsi="Arial" w:cs="Arial"/>
                <w:sz w:val="24"/>
                <w:szCs w:val="24"/>
              </w:rPr>
              <w:t>Vii, Review the success of the completed survey;</w:t>
            </w:r>
          </w:p>
          <w:p w:rsidR="008E2C3A" w:rsidRDefault="008E2C3A" w:rsidP="00F30242">
            <w:pPr>
              <w:rPr>
                <w:rFonts w:ascii="Arial" w:hAnsi="Arial" w:cs="Arial"/>
                <w:sz w:val="24"/>
                <w:szCs w:val="24"/>
              </w:rPr>
            </w:pPr>
            <w:r>
              <w:rPr>
                <w:rFonts w:ascii="Arial" w:hAnsi="Arial" w:cs="Arial"/>
                <w:sz w:val="24"/>
                <w:szCs w:val="24"/>
              </w:rPr>
              <w:t>I would gather all the customer surveys back highlight the 12 points into categories.</w:t>
            </w:r>
          </w:p>
          <w:p w:rsidR="008E2C3A" w:rsidRDefault="008E2C3A" w:rsidP="00F30242">
            <w:pPr>
              <w:rPr>
                <w:rFonts w:ascii="Arial" w:hAnsi="Arial" w:cs="Arial"/>
                <w:sz w:val="24"/>
                <w:szCs w:val="24"/>
              </w:rPr>
            </w:pPr>
            <w:r>
              <w:rPr>
                <w:rFonts w:ascii="Arial" w:hAnsi="Arial" w:cs="Arial"/>
                <w:sz w:val="24"/>
                <w:szCs w:val="24"/>
              </w:rPr>
              <w:t xml:space="preserve">With the following order this would allow to improve customer service and review the business with an action plan and set timescale. </w:t>
            </w:r>
          </w:p>
          <w:p w:rsidR="008E2C3A" w:rsidRDefault="008E2C3A" w:rsidP="00F30242">
            <w:pPr>
              <w:rPr>
                <w:rFonts w:ascii="Arial" w:hAnsi="Arial" w:cs="Arial"/>
                <w:sz w:val="24"/>
                <w:szCs w:val="24"/>
              </w:rPr>
            </w:pPr>
            <w:r>
              <w:rPr>
                <w:rFonts w:ascii="Arial" w:hAnsi="Arial" w:cs="Arial"/>
                <w:sz w:val="24"/>
                <w:szCs w:val="24"/>
              </w:rPr>
              <w:t>1, do we have customer retention</w:t>
            </w:r>
          </w:p>
          <w:p w:rsidR="008E2C3A" w:rsidRDefault="008E2C3A" w:rsidP="00F30242">
            <w:pPr>
              <w:rPr>
                <w:rFonts w:ascii="Arial" w:hAnsi="Arial" w:cs="Arial"/>
                <w:sz w:val="24"/>
                <w:szCs w:val="24"/>
              </w:rPr>
            </w:pPr>
            <w:r>
              <w:rPr>
                <w:rFonts w:ascii="Arial" w:hAnsi="Arial" w:cs="Arial"/>
                <w:sz w:val="24"/>
                <w:szCs w:val="24"/>
              </w:rPr>
              <w:t xml:space="preserve">2, how are our products and services </w:t>
            </w:r>
          </w:p>
          <w:p w:rsidR="008E2C3A" w:rsidRDefault="008E2C3A" w:rsidP="00F30242">
            <w:pPr>
              <w:rPr>
                <w:rFonts w:ascii="Arial" w:hAnsi="Arial" w:cs="Arial"/>
                <w:sz w:val="24"/>
                <w:szCs w:val="24"/>
              </w:rPr>
            </w:pPr>
            <w:r>
              <w:rPr>
                <w:rFonts w:ascii="Arial" w:hAnsi="Arial" w:cs="Arial"/>
                <w:sz w:val="24"/>
                <w:szCs w:val="24"/>
              </w:rPr>
              <w:t xml:space="preserve">3, how are company standards with first impressions and conduct </w:t>
            </w:r>
          </w:p>
          <w:p w:rsidR="008E2C3A" w:rsidRDefault="008E2C3A" w:rsidP="00F30242">
            <w:pPr>
              <w:rPr>
                <w:rFonts w:ascii="Arial" w:hAnsi="Arial" w:cs="Arial"/>
                <w:sz w:val="24"/>
                <w:szCs w:val="24"/>
              </w:rPr>
            </w:pPr>
            <w:r>
              <w:rPr>
                <w:rFonts w:ascii="Arial" w:hAnsi="Arial" w:cs="Arial"/>
                <w:sz w:val="24"/>
                <w:szCs w:val="24"/>
              </w:rPr>
              <w:t xml:space="preserve">4, do we have enough product knowledge </w:t>
            </w:r>
          </w:p>
          <w:p w:rsidR="008E2C3A" w:rsidRDefault="008E2C3A" w:rsidP="00F30242">
            <w:pPr>
              <w:rPr>
                <w:rFonts w:ascii="Arial" w:hAnsi="Arial" w:cs="Arial"/>
                <w:sz w:val="24"/>
                <w:szCs w:val="24"/>
              </w:rPr>
            </w:pPr>
            <w:r>
              <w:rPr>
                <w:rFonts w:ascii="Arial" w:hAnsi="Arial" w:cs="Arial"/>
                <w:sz w:val="24"/>
                <w:szCs w:val="24"/>
              </w:rPr>
              <w:t xml:space="preserve">5, what are we doing to achieve sales </w:t>
            </w:r>
          </w:p>
          <w:p w:rsidR="008E2C3A" w:rsidRDefault="008E2C3A" w:rsidP="00F30242">
            <w:pPr>
              <w:rPr>
                <w:rFonts w:ascii="Arial" w:hAnsi="Arial" w:cs="Arial"/>
                <w:sz w:val="24"/>
                <w:szCs w:val="24"/>
              </w:rPr>
            </w:pPr>
            <w:r>
              <w:rPr>
                <w:rFonts w:ascii="Arial" w:hAnsi="Arial" w:cs="Arial"/>
                <w:sz w:val="24"/>
                <w:szCs w:val="24"/>
              </w:rPr>
              <w:t xml:space="preserve">6,  are we doing enough for customer service, understanding their requirements </w:t>
            </w:r>
          </w:p>
          <w:p w:rsidR="008E2C3A" w:rsidRDefault="008E2C3A" w:rsidP="00F30242">
            <w:pPr>
              <w:rPr>
                <w:rFonts w:ascii="Arial" w:hAnsi="Arial" w:cs="Arial"/>
                <w:sz w:val="24"/>
                <w:szCs w:val="24"/>
              </w:rPr>
            </w:pPr>
            <w:r>
              <w:rPr>
                <w:rFonts w:ascii="Arial" w:hAnsi="Arial" w:cs="Arial"/>
                <w:sz w:val="24"/>
                <w:szCs w:val="24"/>
              </w:rPr>
              <w:t xml:space="preserve">7, are we listening to our customers </w:t>
            </w:r>
          </w:p>
          <w:p w:rsidR="008E2C3A" w:rsidRDefault="008E2C3A" w:rsidP="00F30242">
            <w:pPr>
              <w:rPr>
                <w:rFonts w:ascii="Arial" w:hAnsi="Arial" w:cs="Arial"/>
                <w:sz w:val="24"/>
                <w:szCs w:val="24"/>
              </w:rPr>
            </w:pPr>
            <w:r>
              <w:rPr>
                <w:rFonts w:ascii="Arial" w:hAnsi="Arial" w:cs="Arial"/>
                <w:sz w:val="24"/>
                <w:szCs w:val="24"/>
              </w:rPr>
              <w:t xml:space="preserve">8, how can we reduce waiting time </w:t>
            </w:r>
          </w:p>
          <w:p w:rsidR="008E2C3A" w:rsidRDefault="008E2C3A" w:rsidP="00F30242">
            <w:pPr>
              <w:rPr>
                <w:rFonts w:ascii="Arial" w:hAnsi="Arial" w:cs="Arial"/>
                <w:sz w:val="24"/>
                <w:szCs w:val="24"/>
              </w:rPr>
            </w:pPr>
            <w:r>
              <w:rPr>
                <w:rFonts w:ascii="Arial" w:hAnsi="Arial" w:cs="Arial"/>
                <w:sz w:val="24"/>
                <w:szCs w:val="24"/>
              </w:rPr>
              <w:t xml:space="preserve">9, training and development plan </w:t>
            </w:r>
          </w:p>
          <w:p w:rsidR="008E2C3A" w:rsidRDefault="008E2C3A" w:rsidP="00F30242">
            <w:pPr>
              <w:rPr>
                <w:rFonts w:ascii="Arial" w:hAnsi="Arial" w:cs="Arial"/>
                <w:sz w:val="24"/>
                <w:szCs w:val="24"/>
              </w:rPr>
            </w:pPr>
            <w:r>
              <w:rPr>
                <w:rFonts w:ascii="Arial" w:hAnsi="Arial" w:cs="Arial"/>
                <w:sz w:val="24"/>
                <w:szCs w:val="24"/>
              </w:rPr>
              <w:t xml:space="preserve">10, positive customer comments </w:t>
            </w: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r>
              <w:rPr>
                <w:rFonts w:ascii="Arial" w:hAnsi="Arial" w:cs="Arial"/>
                <w:sz w:val="24"/>
                <w:szCs w:val="24"/>
              </w:rPr>
              <w:t xml:space="preserve">Putting these in order to obtain information indenting where we are lacking or we can improve the whole business needs for a stringer future with the right employees on board to make changes. </w:t>
            </w: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r>
              <w:rPr>
                <w:rFonts w:ascii="Arial" w:hAnsi="Arial" w:cs="Arial"/>
                <w:sz w:val="24"/>
                <w:szCs w:val="24"/>
              </w:rPr>
              <w:t>Case Study:</w:t>
            </w:r>
          </w:p>
          <w:p w:rsidR="008E2C3A" w:rsidRDefault="008E2C3A" w:rsidP="00F30242">
            <w:pPr>
              <w:rPr>
                <w:rFonts w:ascii="Arial" w:hAnsi="Arial" w:cs="Arial"/>
                <w:sz w:val="24"/>
                <w:szCs w:val="24"/>
              </w:rPr>
            </w:pPr>
            <w:r>
              <w:rPr>
                <w:rFonts w:ascii="Arial" w:hAnsi="Arial" w:cs="Arial"/>
                <w:sz w:val="24"/>
                <w:szCs w:val="24"/>
              </w:rPr>
              <w:t xml:space="preserve">Question 1, </w:t>
            </w:r>
          </w:p>
          <w:p w:rsidR="008E2C3A" w:rsidRDefault="008E2C3A" w:rsidP="00F30242">
            <w:pPr>
              <w:rPr>
                <w:rFonts w:ascii="Arial" w:hAnsi="Arial" w:cs="Arial"/>
                <w:sz w:val="24"/>
                <w:szCs w:val="24"/>
              </w:rPr>
            </w:pPr>
            <w:r>
              <w:rPr>
                <w:rFonts w:ascii="Arial" w:hAnsi="Arial" w:cs="Arial"/>
                <w:sz w:val="24"/>
                <w:szCs w:val="24"/>
              </w:rPr>
              <w:t xml:space="preserve">The Centre visitors, </w:t>
            </w:r>
          </w:p>
          <w:p w:rsidR="008E2C3A" w:rsidRDefault="008E2C3A" w:rsidP="00F30242">
            <w:pPr>
              <w:rPr>
                <w:rFonts w:ascii="Arial" w:hAnsi="Arial" w:cs="Arial"/>
                <w:sz w:val="24"/>
                <w:szCs w:val="24"/>
              </w:rPr>
            </w:pPr>
            <w:r>
              <w:rPr>
                <w:rFonts w:ascii="Arial" w:hAnsi="Arial" w:cs="Arial"/>
                <w:sz w:val="24"/>
                <w:szCs w:val="24"/>
              </w:rPr>
              <w:t xml:space="preserve">The centers visitors are essential to know who the customer data base are, especially with training </w:t>
            </w:r>
            <w:r w:rsidRPr="006C056B">
              <w:rPr>
                <w:rFonts w:ascii="Arial" w:hAnsi="Arial" w:cs="Arial"/>
                <w:sz w:val="24"/>
                <w:szCs w:val="24"/>
                <w:lang w:val="en-GB"/>
              </w:rPr>
              <w:t>programmes</w:t>
            </w:r>
            <w:r>
              <w:rPr>
                <w:rFonts w:ascii="Arial" w:hAnsi="Arial" w:cs="Arial"/>
                <w:sz w:val="24"/>
                <w:szCs w:val="24"/>
              </w:rPr>
              <w:t xml:space="preserve"> to identify requirements of fitness to set  objective to create a schedule to fulfill leisure concept. If the users are a split mix a time schedule would be needed to give requirements to those users if they need a teaching </w:t>
            </w:r>
            <w:r w:rsidRPr="00702AD6">
              <w:rPr>
                <w:rFonts w:ascii="Arial" w:hAnsi="Arial" w:cs="Arial"/>
                <w:sz w:val="24"/>
                <w:szCs w:val="24"/>
                <w:lang w:val="en-GB"/>
              </w:rPr>
              <w:t>programme</w:t>
            </w:r>
            <w:r>
              <w:rPr>
                <w:rFonts w:ascii="Arial" w:hAnsi="Arial" w:cs="Arial"/>
                <w:sz w:val="24"/>
                <w:szCs w:val="24"/>
              </w:rPr>
              <w:t xml:space="preserve"> with the fitness instructor and maybe need to update concept with users as this is new environment with re launch. </w:t>
            </w:r>
          </w:p>
          <w:p w:rsidR="008E2C3A" w:rsidRDefault="008E2C3A" w:rsidP="00F30242">
            <w:pPr>
              <w:rPr>
                <w:rFonts w:ascii="Arial" w:hAnsi="Arial" w:cs="Arial"/>
                <w:sz w:val="24"/>
                <w:szCs w:val="24"/>
              </w:rPr>
            </w:pPr>
          </w:p>
          <w:p w:rsidR="008E2C3A" w:rsidRDefault="008E2C3A" w:rsidP="00F30242">
            <w:pPr>
              <w:rPr>
                <w:rFonts w:ascii="Arial" w:hAnsi="Arial" w:cs="Arial"/>
                <w:sz w:val="24"/>
                <w:szCs w:val="24"/>
              </w:rPr>
            </w:pPr>
            <w:r>
              <w:rPr>
                <w:rFonts w:ascii="Arial" w:hAnsi="Arial" w:cs="Arial"/>
                <w:sz w:val="24"/>
                <w:szCs w:val="24"/>
              </w:rPr>
              <w:t xml:space="preserve">Question 2, </w:t>
            </w:r>
          </w:p>
          <w:p w:rsidR="008E2C3A" w:rsidRDefault="008E2C3A" w:rsidP="008E00AC">
            <w:pPr>
              <w:rPr>
                <w:rFonts w:ascii="Arial" w:hAnsi="Arial" w:cs="Arial"/>
                <w:sz w:val="24"/>
                <w:szCs w:val="24"/>
              </w:rPr>
            </w:pPr>
            <w:r>
              <w:rPr>
                <w:rFonts w:ascii="Arial" w:hAnsi="Arial" w:cs="Arial"/>
                <w:sz w:val="24"/>
                <w:szCs w:val="24"/>
              </w:rPr>
              <w:t xml:space="preserve">The data would be useful with explained in question 1, with the data information gathered from doing a research of expectation of the users, this would benefit training development of the staff due to re – launch and be able to do demonstration to get the audience, giving a further discussion what can offer within the leisure and plan activities going the extra mile.  </w:t>
            </w:r>
          </w:p>
          <w:p w:rsidR="008E2C3A" w:rsidRPr="00D73EED" w:rsidRDefault="008E2C3A" w:rsidP="00D73EED">
            <w:pPr>
              <w:numPr>
                <w:ilvl w:val="0"/>
                <w:numId w:val="13"/>
              </w:numPr>
              <w:shd w:val="clear" w:color="auto" w:fill="FFFFFF"/>
              <w:spacing w:after="0" w:line="240" w:lineRule="auto"/>
              <w:ind w:left="0"/>
              <w:rPr>
                <w:rFonts w:ascii="Arial" w:hAnsi="Arial" w:cs="Arial"/>
                <w:color w:val="555555"/>
                <w:sz w:val="20"/>
                <w:szCs w:val="20"/>
              </w:rPr>
            </w:pPr>
            <w:r>
              <w:rPr>
                <w:rFonts w:ascii="Arial" w:hAnsi="Arial" w:cs="Arial"/>
                <w:sz w:val="24"/>
                <w:szCs w:val="24"/>
              </w:rPr>
              <w:t xml:space="preserve"> </w:t>
            </w:r>
          </w:p>
        </w:tc>
      </w:tr>
    </w:tbl>
    <w:p w:rsidR="008E2C3A" w:rsidRDefault="008E2C3A">
      <w:pPr>
        <w:pStyle w:val="normal0"/>
        <w:spacing w:after="0" w:line="240" w:lineRule="auto"/>
      </w:pPr>
    </w:p>
    <w:p w:rsidR="008E2C3A" w:rsidRDefault="008E2C3A">
      <w:pPr>
        <w:pStyle w:val="normal0"/>
        <w:spacing w:after="0" w:line="240" w:lineRule="auto"/>
        <w:rPr>
          <w:b/>
          <w:bCs/>
          <w:color w:val="002060"/>
          <w:sz w:val="28"/>
          <w:szCs w:val="28"/>
        </w:rPr>
      </w:pPr>
    </w:p>
    <w:p w:rsidR="008E2C3A" w:rsidRDefault="008E2C3A">
      <w:pPr>
        <w:pStyle w:val="normal0"/>
        <w:spacing w:after="0" w:line="240" w:lineRule="auto"/>
        <w:rPr>
          <w:b/>
          <w:bCs/>
          <w:color w:val="002060"/>
          <w:sz w:val="28"/>
          <w:szCs w:val="28"/>
        </w:rPr>
      </w:pPr>
    </w:p>
    <w:p w:rsidR="008E2C3A" w:rsidRDefault="008E2C3A">
      <w:pPr>
        <w:pStyle w:val="normal0"/>
        <w:spacing w:after="0" w:line="240" w:lineRule="auto"/>
        <w:rPr>
          <w:b/>
          <w:bCs/>
          <w:color w:val="002060"/>
          <w:sz w:val="28"/>
          <w:szCs w:val="28"/>
        </w:rPr>
      </w:pPr>
    </w:p>
    <w:p w:rsidR="008E2C3A" w:rsidRDefault="008E2C3A">
      <w:pPr>
        <w:pStyle w:val="normal0"/>
        <w:spacing w:after="0" w:line="240" w:lineRule="auto"/>
      </w:pPr>
      <w:r>
        <w:rPr>
          <w:b/>
          <w:bCs/>
          <w:color w:val="002060"/>
          <w:sz w:val="28"/>
          <w:szCs w:val="28"/>
        </w:rPr>
        <w:t>Student Statement:</w:t>
      </w:r>
    </w:p>
    <w:p w:rsidR="008E2C3A" w:rsidRDefault="008E2C3A">
      <w:pPr>
        <w:pStyle w:val="normal0"/>
        <w:spacing w:after="0" w:line="240" w:lineRule="auto"/>
      </w:pPr>
    </w:p>
    <w:p w:rsidR="008E2C3A" w:rsidRDefault="008E2C3A">
      <w:pPr>
        <w:pStyle w:val="normal0"/>
        <w:spacing w:after="0" w:line="240" w:lineRule="auto"/>
      </w:pPr>
      <w:r>
        <w:t>By submitting this assignment, I confirm that this is my own work.</w:t>
      </w:r>
    </w:p>
    <w:p w:rsidR="008E2C3A" w:rsidRDefault="008E2C3A">
      <w:pPr>
        <w:pStyle w:val="normal0"/>
        <w:spacing w:after="0" w:line="240" w:lineRule="auto"/>
      </w:pPr>
    </w:p>
    <w:p w:rsidR="008E2C3A" w:rsidRDefault="008E2C3A">
      <w:pPr>
        <w:pStyle w:val="normal0"/>
        <w:spacing w:after="0" w:line="240" w:lineRule="auto"/>
      </w:pPr>
    </w:p>
    <w:p w:rsidR="008E2C3A" w:rsidRDefault="008E2C3A">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8E2C3A">
        <w:tc>
          <w:tcPr>
            <w:tcW w:w="2310" w:type="dxa"/>
            <w:shd w:val="clear" w:color="auto" w:fill="D9D9D9"/>
          </w:tcPr>
          <w:p w:rsidR="008E2C3A" w:rsidRDefault="008E2C3A" w:rsidP="00FE5A6A">
            <w:pPr>
              <w:pStyle w:val="normal0"/>
              <w:spacing w:after="0" w:line="240" w:lineRule="auto"/>
            </w:pPr>
            <w:r>
              <w:t>Student Signature</w:t>
            </w:r>
          </w:p>
        </w:tc>
        <w:tc>
          <w:tcPr>
            <w:tcW w:w="4035" w:type="dxa"/>
          </w:tcPr>
          <w:p w:rsidR="008E2C3A" w:rsidRDefault="008E2C3A" w:rsidP="00FE5A6A">
            <w:pPr>
              <w:pStyle w:val="normal0"/>
              <w:spacing w:after="0" w:line="240" w:lineRule="auto"/>
            </w:pPr>
            <w:r>
              <w:t xml:space="preserve">Lee Burson </w:t>
            </w:r>
          </w:p>
        </w:tc>
        <w:tc>
          <w:tcPr>
            <w:tcW w:w="1276" w:type="dxa"/>
            <w:shd w:val="clear" w:color="auto" w:fill="D9D9D9"/>
          </w:tcPr>
          <w:p w:rsidR="008E2C3A" w:rsidRDefault="008E2C3A" w:rsidP="00FE5A6A">
            <w:pPr>
              <w:pStyle w:val="normal0"/>
              <w:spacing w:after="0" w:line="240" w:lineRule="auto"/>
            </w:pPr>
            <w:r>
              <w:t>Date</w:t>
            </w:r>
          </w:p>
        </w:tc>
        <w:tc>
          <w:tcPr>
            <w:tcW w:w="1621" w:type="dxa"/>
          </w:tcPr>
          <w:p w:rsidR="008E2C3A" w:rsidRDefault="008E2C3A" w:rsidP="00FE5A6A">
            <w:pPr>
              <w:pStyle w:val="normal0"/>
              <w:spacing w:after="0" w:line="240" w:lineRule="auto"/>
            </w:pPr>
            <w:r>
              <w:t>9/08/2015</w:t>
            </w:r>
          </w:p>
        </w:tc>
      </w:tr>
    </w:tbl>
    <w:p w:rsidR="008E2C3A" w:rsidRDefault="008E2C3A">
      <w:pPr>
        <w:pStyle w:val="normal0"/>
      </w:pPr>
    </w:p>
    <w:p w:rsidR="008E2C3A" w:rsidRDefault="008E2C3A">
      <w:pPr>
        <w:pStyle w:val="normal0"/>
      </w:pPr>
    </w:p>
    <w:p w:rsidR="008E2C3A" w:rsidRDefault="008E2C3A">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8E2C3A">
        <w:trPr>
          <w:trHeight w:val="240"/>
        </w:trPr>
        <w:tc>
          <w:tcPr>
            <w:tcW w:w="4621" w:type="dxa"/>
            <w:shd w:val="clear" w:color="auto" w:fill="D9D9D9"/>
          </w:tcPr>
          <w:p w:rsidR="008E2C3A" w:rsidRDefault="008E2C3A" w:rsidP="00FE5A6A">
            <w:pPr>
              <w:pStyle w:val="normal0"/>
              <w:spacing w:after="0" w:line="240" w:lineRule="auto"/>
            </w:pPr>
            <w:r w:rsidRPr="00FE5A6A">
              <w:rPr>
                <w:b/>
                <w:bCs/>
                <w:color w:val="002060"/>
              </w:rPr>
              <w:t>Total Marks</w:t>
            </w:r>
          </w:p>
        </w:tc>
        <w:tc>
          <w:tcPr>
            <w:tcW w:w="4621" w:type="dxa"/>
          </w:tcPr>
          <w:p w:rsidR="008E2C3A" w:rsidRDefault="008E2C3A" w:rsidP="00FE5A6A">
            <w:pPr>
              <w:pStyle w:val="normal0"/>
              <w:spacing w:after="0" w:line="240" w:lineRule="auto"/>
            </w:pPr>
          </w:p>
        </w:tc>
      </w:tr>
      <w:tr w:rsidR="008E2C3A">
        <w:tc>
          <w:tcPr>
            <w:tcW w:w="4621" w:type="dxa"/>
            <w:shd w:val="clear" w:color="auto" w:fill="D9D9D9"/>
          </w:tcPr>
          <w:p w:rsidR="008E2C3A" w:rsidRDefault="008E2C3A" w:rsidP="00FE5A6A">
            <w:pPr>
              <w:pStyle w:val="normal0"/>
              <w:spacing w:after="0" w:line="240" w:lineRule="auto"/>
            </w:pPr>
            <w:r w:rsidRPr="00FE5A6A">
              <w:rPr>
                <w:b/>
                <w:bCs/>
                <w:color w:val="002060"/>
              </w:rPr>
              <w:t>Marks Obtained</w:t>
            </w:r>
          </w:p>
        </w:tc>
        <w:tc>
          <w:tcPr>
            <w:tcW w:w="4621" w:type="dxa"/>
          </w:tcPr>
          <w:p w:rsidR="008E2C3A" w:rsidRDefault="008E2C3A" w:rsidP="00FE5A6A">
            <w:pPr>
              <w:pStyle w:val="normal0"/>
              <w:spacing w:after="0" w:line="240" w:lineRule="auto"/>
            </w:pPr>
          </w:p>
        </w:tc>
      </w:tr>
      <w:tr w:rsidR="008E2C3A">
        <w:tc>
          <w:tcPr>
            <w:tcW w:w="4621" w:type="dxa"/>
            <w:shd w:val="clear" w:color="auto" w:fill="D9D9D9"/>
          </w:tcPr>
          <w:p w:rsidR="008E2C3A" w:rsidRDefault="008E2C3A" w:rsidP="00FE5A6A">
            <w:pPr>
              <w:pStyle w:val="normal0"/>
              <w:spacing w:after="0" w:line="240" w:lineRule="auto"/>
            </w:pPr>
            <w:r w:rsidRPr="00FE5A6A">
              <w:rPr>
                <w:b/>
                <w:bCs/>
                <w:color w:val="002060"/>
              </w:rPr>
              <w:t>Percentage / Grade</w:t>
            </w:r>
          </w:p>
        </w:tc>
        <w:tc>
          <w:tcPr>
            <w:tcW w:w="4621" w:type="dxa"/>
          </w:tcPr>
          <w:p w:rsidR="008E2C3A" w:rsidRDefault="008E2C3A" w:rsidP="00FE5A6A">
            <w:pPr>
              <w:pStyle w:val="normal0"/>
              <w:spacing w:after="0" w:line="240" w:lineRule="auto"/>
            </w:pPr>
          </w:p>
        </w:tc>
      </w:tr>
    </w:tbl>
    <w:p w:rsidR="008E2C3A" w:rsidRDefault="008E2C3A">
      <w:pPr>
        <w:pStyle w:val="normal0"/>
      </w:pPr>
    </w:p>
    <w:p w:rsidR="008E2C3A" w:rsidRDefault="008E2C3A">
      <w:pPr>
        <w:pStyle w:val="normal0"/>
      </w:pPr>
    </w:p>
    <w:p w:rsidR="008E2C3A" w:rsidRDefault="008E2C3A">
      <w:pPr>
        <w:pStyle w:val="normal0"/>
      </w:pPr>
    </w:p>
    <w:sectPr w:rsidR="008E2C3A"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084C0D6F"/>
    <w:multiLevelType w:val="hybridMultilevel"/>
    <w:tmpl w:val="3E08199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822E1C"/>
    <w:multiLevelType w:val="hybridMultilevel"/>
    <w:tmpl w:val="5DE44B1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E825093"/>
    <w:multiLevelType w:val="hybridMultilevel"/>
    <w:tmpl w:val="A8D69D6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123C40EE"/>
    <w:multiLevelType w:val="hybridMultilevel"/>
    <w:tmpl w:val="5BE4C86E"/>
    <w:lvl w:ilvl="0" w:tplc="04090001">
      <w:start w:val="1"/>
      <w:numFmt w:val="bullet"/>
      <w:lvlText w:val=""/>
      <w:lvlJc w:val="left"/>
      <w:pPr>
        <w:tabs>
          <w:tab w:val="num" w:pos="1260"/>
        </w:tabs>
        <w:ind w:left="126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5">
    <w:nsid w:val="12D77068"/>
    <w:multiLevelType w:val="hybridMultilevel"/>
    <w:tmpl w:val="1DDE56E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7D46357"/>
    <w:multiLevelType w:val="hybridMultilevel"/>
    <w:tmpl w:val="169CCE94"/>
    <w:lvl w:ilvl="0" w:tplc="3BB61CE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3321265D"/>
    <w:multiLevelType w:val="hybridMultilevel"/>
    <w:tmpl w:val="DCA2BF6E"/>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0">
    <w:nsid w:val="3826435A"/>
    <w:multiLevelType w:val="hybridMultilevel"/>
    <w:tmpl w:val="39329F4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41397261"/>
    <w:multiLevelType w:val="hybridMultilevel"/>
    <w:tmpl w:val="6908E6E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46B26F0E"/>
    <w:multiLevelType w:val="hybridMultilevel"/>
    <w:tmpl w:val="6686BE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4A1E2401"/>
    <w:multiLevelType w:val="multilevel"/>
    <w:tmpl w:val="CC4C02B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4FAE7C49"/>
    <w:multiLevelType w:val="hybridMultilevel"/>
    <w:tmpl w:val="87BCC83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EFB6A7B"/>
    <w:multiLevelType w:val="hybridMultilevel"/>
    <w:tmpl w:val="8E409664"/>
    <w:lvl w:ilvl="0" w:tplc="04090001">
      <w:start w:val="1"/>
      <w:numFmt w:val="bullet"/>
      <w:lvlText w:val=""/>
      <w:lvlJc w:val="left"/>
      <w:pPr>
        <w:tabs>
          <w:tab w:val="num" w:pos="840"/>
        </w:tabs>
        <w:ind w:left="840" w:hanging="360"/>
      </w:pPr>
      <w:rPr>
        <w:rFonts w:ascii="Symbol" w:hAnsi="Symbol" w:cs="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cs="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19">
    <w:nsid w:val="6F1F3BBE"/>
    <w:multiLevelType w:val="hybridMultilevel"/>
    <w:tmpl w:val="62E43C2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nsid w:val="70EC5F08"/>
    <w:multiLevelType w:val="hybridMultilevel"/>
    <w:tmpl w:val="F7FE89E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nsid w:val="72364AC8"/>
    <w:multiLevelType w:val="hybridMultilevel"/>
    <w:tmpl w:val="1B42FF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73A37B59"/>
    <w:multiLevelType w:val="hybridMultilevel"/>
    <w:tmpl w:val="98FC8992"/>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3">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6"/>
  </w:num>
  <w:num w:numId="2">
    <w:abstractNumId w:val="0"/>
  </w:num>
  <w:num w:numId="3">
    <w:abstractNumId w:val="17"/>
  </w:num>
  <w:num w:numId="4">
    <w:abstractNumId w:val="7"/>
  </w:num>
  <w:num w:numId="5">
    <w:abstractNumId w:val="23"/>
  </w:num>
  <w:num w:numId="6">
    <w:abstractNumId w:val="14"/>
  </w:num>
  <w:num w:numId="7">
    <w:abstractNumId w:val="8"/>
  </w:num>
  <w:num w:numId="8">
    <w:abstractNumId w:val="6"/>
  </w:num>
  <w:num w:numId="9">
    <w:abstractNumId w:val="4"/>
  </w:num>
  <w:num w:numId="10">
    <w:abstractNumId w:val="18"/>
  </w:num>
  <w:num w:numId="11">
    <w:abstractNumId w:val="21"/>
  </w:num>
  <w:num w:numId="12">
    <w:abstractNumId w:val="2"/>
  </w:num>
  <w:num w:numId="13">
    <w:abstractNumId w:val="13"/>
  </w:num>
  <w:num w:numId="14">
    <w:abstractNumId w:val="9"/>
  </w:num>
  <w:num w:numId="15">
    <w:abstractNumId w:val="5"/>
  </w:num>
  <w:num w:numId="16">
    <w:abstractNumId w:val="3"/>
  </w:num>
  <w:num w:numId="17">
    <w:abstractNumId w:val="19"/>
  </w:num>
  <w:num w:numId="18">
    <w:abstractNumId w:val="11"/>
  </w:num>
  <w:num w:numId="19">
    <w:abstractNumId w:val="10"/>
  </w:num>
  <w:num w:numId="20">
    <w:abstractNumId w:val="15"/>
  </w:num>
  <w:num w:numId="21">
    <w:abstractNumId w:val="20"/>
  </w:num>
  <w:num w:numId="22">
    <w:abstractNumId w:val="22"/>
  </w:num>
  <w:num w:numId="23">
    <w:abstractNumId w:val="12"/>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169AE"/>
    <w:rsid w:val="00021624"/>
    <w:rsid w:val="000267A0"/>
    <w:rsid w:val="00032B5E"/>
    <w:rsid w:val="00035391"/>
    <w:rsid w:val="000356BC"/>
    <w:rsid w:val="00044595"/>
    <w:rsid w:val="00053391"/>
    <w:rsid w:val="00061917"/>
    <w:rsid w:val="00063058"/>
    <w:rsid w:val="00063BF4"/>
    <w:rsid w:val="00072919"/>
    <w:rsid w:val="00073558"/>
    <w:rsid w:val="00084E95"/>
    <w:rsid w:val="00085F36"/>
    <w:rsid w:val="000A0F70"/>
    <w:rsid w:val="000A25FC"/>
    <w:rsid w:val="000B730D"/>
    <w:rsid w:val="000B7ABF"/>
    <w:rsid w:val="000C769C"/>
    <w:rsid w:val="000D6410"/>
    <w:rsid w:val="000E297C"/>
    <w:rsid w:val="000E2C90"/>
    <w:rsid w:val="001050DA"/>
    <w:rsid w:val="00107782"/>
    <w:rsid w:val="0011339D"/>
    <w:rsid w:val="001140B7"/>
    <w:rsid w:val="00120D39"/>
    <w:rsid w:val="00121DF5"/>
    <w:rsid w:val="00130A74"/>
    <w:rsid w:val="0013294D"/>
    <w:rsid w:val="00135671"/>
    <w:rsid w:val="001373D9"/>
    <w:rsid w:val="001432CD"/>
    <w:rsid w:val="001512AB"/>
    <w:rsid w:val="00151F2D"/>
    <w:rsid w:val="00153A16"/>
    <w:rsid w:val="001651C4"/>
    <w:rsid w:val="0017195F"/>
    <w:rsid w:val="00172FBE"/>
    <w:rsid w:val="00173EBD"/>
    <w:rsid w:val="001B7F4C"/>
    <w:rsid w:val="001C0787"/>
    <w:rsid w:val="001C6DA1"/>
    <w:rsid w:val="001D0D06"/>
    <w:rsid w:val="001E78AD"/>
    <w:rsid w:val="001F0182"/>
    <w:rsid w:val="001F30CF"/>
    <w:rsid w:val="00215963"/>
    <w:rsid w:val="00225BBA"/>
    <w:rsid w:val="002514D0"/>
    <w:rsid w:val="00263749"/>
    <w:rsid w:val="0027406B"/>
    <w:rsid w:val="002823FF"/>
    <w:rsid w:val="00284DEB"/>
    <w:rsid w:val="00291420"/>
    <w:rsid w:val="00295705"/>
    <w:rsid w:val="002A4034"/>
    <w:rsid w:val="002A5B44"/>
    <w:rsid w:val="002A6F4D"/>
    <w:rsid w:val="002B0062"/>
    <w:rsid w:val="002B4B1B"/>
    <w:rsid w:val="002B6AD1"/>
    <w:rsid w:val="002C2C7C"/>
    <w:rsid w:val="002C6C21"/>
    <w:rsid w:val="002C7EB2"/>
    <w:rsid w:val="002D15DF"/>
    <w:rsid w:val="002D55A5"/>
    <w:rsid w:val="002E121F"/>
    <w:rsid w:val="002E47FD"/>
    <w:rsid w:val="002F2E5B"/>
    <w:rsid w:val="002F31AD"/>
    <w:rsid w:val="002F36DC"/>
    <w:rsid w:val="002F39A7"/>
    <w:rsid w:val="002F74FE"/>
    <w:rsid w:val="00304854"/>
    <w:rsid w:val="00304FB9"/>
    <w:rsid w:val="00306AB1"/>
    <w:rsid w:val="00311EF3"/>
    <w:rsid w:val="00312C50"/>
    <w:rsid w:val="0032266C"/>
    <w:rsid w:val="00323076"/>
    <w:rsid w:val="0032559F"/>
    <w:rsid w:val="00326932"/>
    <w:rsid w:val="0035095E"/>
    <w:rsid w:val="003614D2"/>
    <w:rsid w:val="003A0553"/>
    <w:rsid w:val="003A4A4F"/>
    <w:rsid w:val="003A717F"/>
    <w:rsid w:val="003B577D"/>
    <w:rsid w:val="003C171B"/>
    <w:rsid w:val="003C5A58"/>
    <w:rsid w:val="003D071E"/>
    <w:rsid w:val="003E043C"/>
    <w:rsid w:val="003E1AA0"/>
    <w:rsid w:val="003E3254"/>
    <w:rsid w:val="003E5E73"/>
    <w:rsid w:val="003E7239"/>
    <w:rsid w:val="003F696F"/>
    <w:rsid w:val="00417C3D"/>
    <w:rsid w:val="00426D2C"/>
    <w:rsid w:val="00433869"/>
    <w:rsid w:val="004445FE"/>
    <w:rsid w:val="00460F5F"/>
    <w:rsid w:val="00461C58"/>
    <w:rsid w:val="00462E5F"/>
    <w:rsid w:val="00471AA0"/>
    <w:rsid w:val="00473116"/>
    <w:rsid w:val="00495B95"/>
    <w:rsid w:val="004B054E"/>
    <w:rsid w:val="004B0FE2"/>
    <w:rsid w:val="004C1C03"/>
    <w:rsid w:val="004C1D1A"/>
    <w:rsid w:val="004C56AE"/>
    <w:rsid w:val="004D24F0"/>
    <w:rsid w:val="004D7116"/>
    <w:rsid w:val="004E52B0"/>
    <w:rsid w:val="004F3511"/>
    <w:rsid w:val="004F3F3F"/>
    <w:rsid w:val="004F4896"/>
    <w:rsid w:val="00513F87"/>
    <w:rsid w:val="00517A24"/>
    <w:rsid w:val="00522041"/>
    <w:rsid w:val="00524129"/>
    <w:rsid w:val="00532DEE"/>
    <w:rsid w:val="00542B11"/>
    <w:rsid w:val="00543B7E"/>
    <w:rsid w:val="00543D78"/>
    <w:rsid w:val="00544FFD"/>
    <w:rsid w:val="00556347"/>
    <w:rsid w:val="005641EC"/>
    <w:rsid w:val="00565250"/>
    <w:rsid w:val="005669DA"/>
    <w:rsid w:val="005771A9"/>
    <w:rsid w:val="005837A9"/>
    <w:rsid w:val="0059462F"/>
    <w:rsid w:val="005A0433"/>
    <w:rsid w:val="005B198C"/>
    <w:rsid w:val="005C5CB6"/>
    <w:rsid w:val="005C6D44"/>
    <w:rsid w:val="005D5192"/>
    <w:rsid w:val="005F5D62"/>
    <w:rsid w:val="005F6186"/>
    <w:rsid w:val="005F69A4"/>
    <w:rsid w:val="00601611"/>
    <w:rsid w:val="0061243C"/>
    <w:rsid w:val="0061405A"/>
    <w:rsid w:val="00614880"/>
    <w:rsid w:val="00615308"/>
    <w:rsid w:val="00620B3D"/>
    <w:rsid w:val="00622024"/>
    <w:rsid w:val="0062449E"/>
    <w:rsid w:val="00624722"/>
    <w:rsid w:val="00630DC6"/>
    <w:rsid w:val="00634E9E"/>
    <w:rsid w:val="00641869"/>
    <w:rsid w:val="00643183"/>
    <w:rsid w:val="006448F4"/>
    <w:rsid w:val="00644B86"/>
    <w:rsid w:val="00650E4E"/>
    <w:rsid w:val="00651B68"/>
    <w:rsid w:val="0065234B"/>
    <w:rsid w:val="0065635E"/>
    <w:rsid w:val="0065736A"/>
    <w:rsid w:val="00670606"/>
    <w:rsid w:val="006767FA"/>
    <w:rsid w:val="00687578"/>
    <w:rsid w:val="00690B5A"/>
    <w:rsid w:val="0069270C"/>
    <w:rsid w:val="0069664C"/>
    <w:rsid w:val="006A033E"/>
    <w:rsid w:val="006A1E14"/>
    <w:rsid w:val="006B67A6"/>
    <w:rsid w:val="006C056B"/>
    <w:rsid w:val="006C0BA1"/>
    <w:rsid w:val="006C1662"/>
    <w:rsid w:val="006C3BE8"/>
    <w:rsid w:val="006C535A"/>
    <w:rsid w:val="006C7984"/>
    <w:rsid w:val="006D1D70"/>
    <w:rsid w:val="006D3F9A"/>
    <w:rsid w:val="006F15C7"/>
    <w:rsid w:val="006F1932"/>
    <w:rsid w:val="006F2B00"/>
    <w:rsid w:val="006F741C"/>
    <w:rsid w:val="00701072"/>
    <w:rsid w:val="00702AD6"/>
    <w:rsid w:val="00702D9B"/>
    <w:rsid w:val="00710562"/>
    <w:rsid w:val="0073031E"/>
    <w:rsid w:val="00731B59"/>
    <w:rsid w:val="00745023"/>
    <w:rsid w:val="0075318B"/>
    <w:rsid w:val="00756A21"/>
    <w:rsid w:val="00757834"/>
    <w:rsid w:val="00773D73"/>
    <w:rsid w:val="00775CB1"/>
    <w:rsid w:val="00777A4D"/>
    <w:rsid w:val="00777EB1"/>
    <w:rsid w:val="00782783"/>
    <w:rsid w:val="0079120B"/>
    <w:rsid w:val="007922CC"/>
    <w:rsid w:val="007A0AA4"/>
    <w:rsid w:val="007B1631"/>
    <w:rsid w:val="007B3ACB"/>
    <w:rsid w:val="007B4287"/>
    <w:rsid w:val="007C0100"/>
    <w:rsid w:val="007C1D07"/>
    <w:rsid w:val="007C35C9"/>
    <w:rsid w:val="007E0CFC"/>
    <w:rsid w:val="007E13E1"/>
    <w:rsid w:val="007F25D4"/>
    <w:rsid w:val="007F7999"/>
    <w:rsid w:val="008101FE"/>
    <w:rsid w:val="0082531F"/>
    <w:rsid w:val="00827204"/>
    <w:rsid w:val="00831C50"/>
    <w:rsid w:val="00836F84"/>
    <w:rsid w:val="00841727"/>
    <w:rsid w:val="008440C5"/>
    <w:rsid w:val="008531E7"/>
    <w:rsid w:val="0086018B"/>
    <w:rsid w:val="00860293"/>
    <w:rsid w:val="00861475"/>
    <w:rsid w:val="00861C43"/>
    <w:rsid w:val="008755BC"/>
    <w:rsid w:val="00877540"/>
    <w:rsid w:val="008800AB"/>
    <w:rsid w:val="00885DEA"/>
    <w:rsid w:val="008904C6"/>
    <w:rsid w:val="008B3471"/>
    <w:rsid w:val="008B4969"/>
    <w:rsid w:val="008B4AEC"/>
    <w:rsid w:val="008B50C8"/>
    <w:rsid w:val="008C34FC"/>
    <w:rsid w:val="008C7850"/>
    <w:rsid w:val="008D5B18"/>
    <w:rsid w:val="008D7BFA"/>
    <w:rsid w:val="008E00AC"/>
    <w:rsid w:val="008E05D8"/>
    <w:rsid w:val="008E2C3A"/>
    <w:rsid w:val="008E6129"/>
    <w:rsid w:val="0090740B"/>
    <w:rsid w:val="009076DB"/>
    <w:rsid w:val="00907DA4"/>
    <w:rsid w:val="00911E91"/>
    <w:rsid w:val="00923DE4"/>
    <w:rsid w:val="00934910"/>
    <w:rsid w:val="0094792A"/>
    <w:rsid w:val="0095531C"/>
    <w:rsid w:val="009601BB"/>
    <w:rsid w:val="0098180D"/>
    <w:rsid w:val="0098252C"/>
    <w:rsid w:val="00987E74"/>
    <w:rsid w:val="009965F9"/>
    <w:rsid w:val="009A0BCC"/>
    <w:rsid w:val="009A421E"/>
    <w:rsid w:val="009B1296"/>
    <w:rsid w:val="009B308B"/>
    <w:rsid w:val="009B5C9D"/>
    <w:rsid w:val="009B78C0"/>
    <w:rsid w:val="009C0A44"/>
    <w:rsid w:val="009C66AF"/>
    <w:rsid w:val="009E36AA"/>
    <w:rsid w:val="009F50F7"/>
    <w:rsid w:val="00A120A0"/>
    <w:rsid w:val="00A32000"/>
    <w:rsid w:val="00A36233"/>
    <w:rsid w:val="00A50702"/>
    <w:rsid w:val="00A56694"/>
    <w:rsid w:val="00A572C7"/>
    <w:rsid w:val="00A61BEB"/>
    <w:rsid w:val="00A658EB"/>
    <w:rsid w:val="00A86307"/>
    <w:rsid w:val="00A91A0A"/>
    <w:rsid w:val="00A91A0B"/>
    <w:rsid w:val="00AA0310"/>
    <w:rsid w:val="00AA1C1A"/>
    <w:rsid w:val="00AB1297"/>
    <w:rsid w:val="00AB3191"/>
    <w:rsid w:val="00AB51D9"/>
    <w:rsid w:val="00AB5C96"/>
    <w:rsid w:val="00AB6B30"/>
    <w:rsid w:val="00AC1EA7"/>
    <w:rsid w:val="00AC65FC"/>
    <w:rsid w:val="00AD2E8F"/>
    <w:rsid w:val="00AD4BFC"/>
    <w:rsid w:val="00AF1314"/>
    <w:rsid w:val="00AF72D2"/>
    <w:rsid w:val="00B02DAB"/>
    <w:rsid w:val="00B0509B"/>
    <w:rsid w:val="00B1026F"/>
    <w:rsid w:val="00B16158"/>
    <w:rsid w:val="00B241FF"/>
    <w:rsid w:val="00B310D0"/>
    <w:rsid w:val="00B31F05"/>
    <w:rsid w:val="00B32A30"/>
    <w:rsid w:val="00B34B1D"/>
    <w:rsid w:val="00B419CE"/>
    <w:rsid w:val="00B422F2"/>
    <w:rsid w:val="00B5075B"/>
    <w:rsid w:val="00B56F54"/>
    <w:rsid w:val="00B674B6"/>
    <w:rsid w:val="00B743A1"/>
    <w:rsid w:val="00B7656E"/>
    <w:rsid w:val="00B76976"/>
    <w:rsid w:val="00B86F86"/>
    <w:rsid w:val="00B9656A"/>
    <w:rsid w:val="00B96B88"/>
    <w:rsid w:val="00BA2D8E"/>
    <w:rsid w:val="00BA6810"/>
    <w:rsid w:val="00BB1EE7"/>
    <w:rsid w:val="00BB4742"/>
    <w:rsid w:val="00BD57A0"/>
    <w:rsid w:val="00BE0390"/>
    <w:rsid w:val="00BE10B3"/>
    <w:rsid w:val="00BE6F63"/>
    <w:rsid w:val="00C127C5"/>
    <w:rsid w:val="00C16225"/>
    <w:rsid w:val="00C17DF6"/>
    <w:rsid w:val="00C2002C"/>
    <w:rsid w:val="00C20158"/>
    <w:rsid w:val="00C225C8"/>
    <w:rsid w:val="00C37E57"/>
    <w:rsid w:val="00C44CE8"/>
    <w:rsid w:val="00C621AE"/>
    <w:rsid w:val="00C622E4"/>
    <w:rsid w:val="00C66DF8"/>
    <w:rsid w:val="00C703EF"/>
    <w:rsid w:val="00C76AFD"/>
    <w:rsid w:val="00C80EA3"/>
    <w:rsid w:val="00C90F4B"/>
    <w:rsid w:val="00C9554F"/>
    <w:rsid w:val="00C9578F"/>
    <w:rsid w:val="00C9672A"/>
    <w:rsid w:val="00C96FB8"/>
    <w:rsid w:val="00CA0CE3"/>
    <w:rsid w:val="00CA2908"/>
    <w:rsid w:val="00CA370E"/>
    <w:rsid w:val="00CA4EF0"/>
    <w:rsid w:val="00CB0C84"/>
    <w:rsid w:val="00CB1568"/>
    <w:rsid w:val="00CB2DE8"/>
    <w:rsid w:val="00CB3A64"/>
    <w:rsid w:val="00CC65A2"/>
    <w:rsid w:val="00CD7B28"/>
    <w:rsid w:val="00CF0513"/>
    <w:rsid w:val="00CF182C"/>
    <w:rsid w:val="00CF374F"/>
    <w:rsid w:val="00CF7228"/>
    <w:rsid w:val="00D0476E"/>
    <w:rsid w:val="00D07532"/>
    <w:rsid w:val="00D107BD"/>
    <w:rsid w:val="00D130A5"/>
    <w:rsid w:val="00D23B21"/>
    <w:rsid w:val="00D27CAD"/>
    <w:rsid w:val="00D328BE"/>
    <w:rsid w:val="00D33591"/>
    <w:rsid w:val="00D35109"/>
    <w:rsid w:val="00D40009"/>
    <w:rsid w:val="00D50BE8"/>
    <w:rsid w:val="00D53048"/>
    <w:rsid w:val="00D62323"/>
    <w:rsid w:val="00D6477E"/>
    <w:rsid w:val="00D65D06"/>
    <w:rsid w:val="00D73EED"/>
    <w:rsid w:val="00D808E3"/>
    <w:rsid w:val="00D82BB5"/>
    <w:rsid w:val="00D955F4"/>
    <w:rsid w:val="00DA3D4C"/>
    <w:rsid w:val="00DA4A39"/>
    <w:rsid w:val="00DA64BE"/>
    <w:rsid w:val="00DB1029"/>
    <w:rsid w:val="00DD5B0F"/>
    <w:rsid w:val="00DD6B87"/>
    <w:rsid w:val="00DD73ED"/>
    <w:rsid w:val="00DE53BB"/>
    <w:rsid w:val="00DE76EC"/>
    <w:rsid w:val="00DF10A3"/>
    <w:rsid w:val="00DF2EF5"/>
    <w:rsid w:val="00DF5201"/>
    <w:rsid w:val="00E03E44"/>
    <w:rsid w:val="00E07C38"/>
    <w:rsid w:val="00E1297E"/>
    <w:rsid w:val="00E13EF1"/>
    <w:rsid w:val="00E1698D"/>
    <w:rsid w:val="00E20274"/>
    <w:rsid w:val="00E254DA"/>
    <w:rsid w:val="00E34E63"/>
    <w:rsid w:val="00E37C7D"/>
    <w:rsid w:val="00E41B03"/>
    <w:rsid w:val="00E43EBE"/>
    <w:rsid w:val="00E45DF5"/>
    <w:rsid w:val="00E504B0"/>
    <w:rsid w:val="00E52324"/>
    <w:rsid w:val="00E53A64"/>
    <w:rsid w:val="00E53E05"/>
    <w:rsid w:val="00E544A3"/>
    <w:rsid w:val="00E7207E"/>
    <w:rsid w:val="00E93D40"/>
    <w:rsid w:val="00E96687"/>
    <w:rsid w:val="00EA136A"/>
    <w:rsid w:val="00EA5069"/>
    <w:rsid w:val="00EA657A"/>
    <w:rsid w:val="00EB0E4F"/>
    <w:rsid w:val="00EB2EC0"/>
    <w:rsid w:val="00EC0E2C"/>
    <w:rsid w:val="00ED1E28"/>
    <w:rsid w:val="00ED4D48"/>
    <w:rsid w:val="00ED4E5E"/>
    <w:rsid w:val="00ED7A9E"/>
    <w:rsid w:val="00EE2BD1"/>
    <w:rsid w:val="00EF0BD8"/>
    <w:rsid w:val="00EF23E3"/>
    <w:rsid w:val="00EF409E"/>
    <w:rsid w:val="00EF5865"/>
    <w:rsid w:val="00F10E03"/>
    <w:rsid w:val="00F11712"/>
    <w:rsid w:val="00F142C8"/>
    <w:rsid w:val="00F2376B"/>
    <w:rsid w:val="00F250D6"/>
    <w:rsid w:val="00F257E2"/>
    <w:rsid w:val="00F30242"/>
    <w:rsid w:val="00F31985"/>
    <w:rsid w:val="00F33D68"/>
    <w:rsid w:val="00F3712D"/>
    <w:rsid w:val="00F40FDC"/>
    <w:rsid w:val="00F43BB1"/>
    <w:rsid w:val="00F63AD3"/>
    <w:rsid w:val="00F672CC"/>
    <w:rsid w:val="00F8768A"/>
    <w:rsid w:val="00F909B1"/>
    <w:rsid w:val="00F90E8D"/>
    <w:rsid w:val="00F910A3"/>
    <w:rsid w:val="00F91F60"/>
    <w:rsid w:val="00F93F6D"/>
    <w:rsid w:val="00F95020"/>
    <w:rsid w:val="00FB03F3"/>
    <w:rsid w:val="00FB4C37"/>
    <w:rsid w:val="00FB75BB"/>
    <w:rsid w:val="00FB7C7B"/>
    <w:rsid w:val="00FC6D22"/>
    <w:rsid w:val="00FD131E"/>
    <w:rsid w:val="00FD7567"/>
    <w:rsid w:val="00FE196C"/>
    <w:rsid w:val="00FE5A6A"/>
    <w:rsid w:val="00FE68B1"/>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 w:type="paragraph" w:customStyle="1" w:styleId="question-title">
    <w:name w:val="question-title"/>
    <w:basedOn w:val="Normal"/>
    <w:uiPriority w:val="99"/>
    <w:rsid w:val="00151F2D"/>
    <w:pPr>
      <w:spacing w:before="100" w:beforeAutospacing="1" w:after="100" w:afterAutospacing="1" w:line="240" w:lineRule="auto"/>
    </w:pPr>
    <w:rPr>
      <w:rFonts w:ascii="Times New Roman" w:hAnsi="Times New Roman" w:cs="Times New Roman"/>
      <w:color w:val="auto"/>
      <w:sz w:val="24"/>
      <w:szCs w:val="24"/>
    </w:rPr>
  </w:style>
  <w:style w:type="paragraph" w:customStyle="1" w:styleId="question-choices">
    <w:name w:val="question-choices"/>
    <w:basedOn w:val="Normal"/>
    <w:uiPriority w:val="99"/>
    <w:rsid w:val="00151F2D"/>
    <w:pPr>
      <w:spacing w:before="100" w:beforeAutospacing="1" w:after="100" w:afterAutospacing="1" w:line="240" w:lineRule="auto"/>
    </w:pPr>
    <w:rPr>
      <w:rFonts w:ascii="Times New Roman" w:hAnsi="Times New Roman" w:cs="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1747216887">
      <w:marLeft w:val="0"/>
      <w:marRight w:val="0"/>
      <w:marTop w:val="0"/>
      <w:marBottom w:val="0"/>
      <w:divBdr>
        <w:top w:val="none" w:sz="0" w:space="0" w:color="auto"/>
        <w:left w:val="none" w:sz="0" w:space="0" w:color="auto"/>
        <w:bottom w:val="none" w:sz="0" w:space="0" w:color="auto"/>
        <w:right w:val="none" w:sz="0" w:space="0" w:color="auto"/>
      </w:divBdr>
    </w:div>
    <w:div w:id="1747216888">
      <w:marLeft w:val="0"/>
      <w:marRight w:val="0"/>
      <w:marTop w:val="0"/>
      <w:marBottom w:val="0"/>
      <w:divBdr>
        <w:top w:val="none" w:sz="0" w:space="0" w:color="auto"/>
        <w:left w:val="none" w:sz="0" w:space="0" w:color="auto"/>
        <w:bottom w:val="none" w:sz="0" w:space="0" w:color="auto"/>
        <w:right w:val="none" w:sz="0" w:space="0" w:color="auto"/>
      </w:divBdr>
    </w:div>
    <w:div w:id="1747216889">
      <w:marLeft w:val="0"/>
      <w:marRight w:val="0"/>
      <w:marTop w:val="0"/>
      <w:marBottom w:val="0"/>
      <w:divBdr>
        <w:top w:val="none" w:sz="0" w:space="0" w:color="auto"/>
        <w:left w:val="none" w:sz="0" w:space="0" w:color="auto"/>
        <w:bottom w:val="none" w:sz="0" w:space="0" w:color="auto"/>
        <w:right w:val="none" w:sz="0" w:space="0" w:color="auto"/>
      </w:divBdr>
      <w:divsChild>
        <w:div w:id="1747216893">
          <w:marLeft w:val="0"/>
          <w:marRight w:val="0"/>
          <w:marTop w:val="0"/>
          <w:marBottom w:val="0"/>
          <w:divBdr>
            <w:top w:val="none" w:sz="0" w:space="0" w:color="auto"/>
            <w:left w:val="none" w:sz="0" w:space="0" w:color="auto"/>
            <w:bottom w:val="none" w:sz="0" w:space="0" w:color="auto"/>
            <w:right w:val="none" w:sz="0" w:space="0" w:color="auto"/>
          </w:divBdr>
          <w:divsChild>
            <w:div w:id="1747216890">
              <w:marLeft w:val="0"/>
              <w:marRight w:val="0"/>
              <w:marTop w:val="0"/>
              <w:marBottom w:val="0"/>
              <w:divBdr>
                <w:top w:val="none" w:sz="0" w:space="0" w:color="auto"/>
                <w:left w:val="none" w:sz="0" w:space="0" w:color="auto"/>
                <w:bottom w:val="none" w:sz="0" w:space="0" w:color="auto"/>
                <w:right w:val="none" w:sz="0" w:space="0" w:color="auto"/>
              </w:divBdr>
            </w:div>
          </w:divsChild>
        </w:div>
        <w:div w:id="1747216894">
          <w:marLeft w:val="0"/>
          <w:marRight w:val="0"/>
          <w:marTop w:val="0"/>
          <w:marBottom w:val="150"/>
          <w:divBdr>
            <w:top w:val="none" w:sz="0" w:space="0" w:color="auto"/>
            <w:left w:val="none" w:sz="0" w:space="0" w:color="auto"/>
            <w:bottom w:val="none" w:sz="0" w:space="0" w:color="auto"/>
            <w:right w:val="none" w:sz="0" w:space="0" w:color="auto"/>
          </w:divBdr>
        </w:div>
      </w:divsChild>
    </w:div>
    <w:div w:id="1747216891">
      <w:marLeft w:val="0"/>
      <w:marRight w:val="0"/>
      <w:marTop w:val="0"/>
      <w:marBottom w:val="0"/>
      <w:divBdr>
        <w:top w:val="none" w:sz="0" w:space="0" w:color="auto"/>
        <w:left w:val="none" w:sz="0" w:space="0" w:color="auto"/>
        <w:bottom w:val="none" w:sz="0" w:space="0" w:color="auto"/>
        <w:right w:val="none" w:sz="0" w:space="0" w:color="auto"/>
      </w:divBdr>
    </w:div>
    <w:div w:id="1747216892">
      <w:marLeft w:val="0"/>
      <w:marRight w:val="0"/>
      <w:marTop w:val="0"/>
      <w:marBottom w:val="0"/>
      <w:divBdr>
        <w:top w:val="none" w:sz="0" w:space="0" w:color="auto"/>
        <w:left w:val="none" w:sz="0" w:space="0" w:color="auto"/>
        <w:bottom w:val="none" w:sz="0" w:space="0" w:color="auto"/>
        <w:right w:val="none" w:sz="0" w:space="0" w:color="auto"/>
      </w:divBdr>
    </w:div>
    <w:div w:id="17472168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362</TotalTime>
  <Pages>7</Pages>
  <Words>1095</Words>
  <Characters>6243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49</cp:revision>
  <cp:lastPrinted>2015-08-06T23:13:00Z</cp:lastPrinted>
  <dcterms:created xsi:type="dcterms:W3CDTF">2015-08-06T23:16:00Z</dcterms:created>
  <dcterms:modified xsi:type="dcterms:W3CDTF">2015-08-09T21:17:00Z</dcterms:modified>
</cp:coreProperties>
</file>