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71E8" w:rsidRDefault="00DC71E8">
      <w:pPr>
        <w:rPr>
          <w:color w:val="000000"/>
          <w:sz w:val="24"/>
          <w:szCs w:val="24"/>
        </w:rPr>
      </w:pPr>
      <w:r>
        <w:object w:dxaOrig="4353" w:dyaOrig="2186">
          <v:rect id="rectole0000000000" o:spid="_x0000_i1025" style="width:209.25pt;height:109.5pt" o:ole="" o:preferrelative="t" stroked="f">
            <v:imagedata r:id="rId4" o:title=""/>
          </v:rect>
          <o:OLEObject Type="Embed" ProgID="StaticMetafile" ShapeID="rectole0000000000" DrawAspect="Content" ObjectID="_1485535123" r:id="rId5"/>
        </w:object>
      </w:r>
      <w:r>
        <w:rPr>
          <w:color w:val="000000"/>
          <w:sz w:val="24"/>
          <w:szCs w:val="24"/>
        </w:rPr>
        <w:t xml:space="preserve">                                                                  </w:t>
      </w:r>
    </w:p>
    <w:p w:rsidR="00DC71E8" w:rsidRDefault="00DC71E8">
      <w:pPr>
        <w:spacing w:after="200" w:line="276" w:lineRule="auto"/>
        <w:jc w:val="center"/>
        <w:rPr>
          <w:b/>
          <w:bCs/>
          <w:color w:val="002060"/>
          <w:sz w:val="44"/>
          <w:szCs w:val="44"/>
        </w:rPr>
      </w:pPr>
      <w:r>
        <w:rPr>
          <w:sz w:val="24"/>
          <w:szCs w:val="24"/>
        </w:rPr>
        <w:t xml:space="preserve">   </w:t>
      </w:r>
      <w:r>
        <w:rPr>
          <w:b/>
          <w:bCs/>
          <w:color w:val="002060"/>
          <w:sz w:val="44"/>
          <w:szCs w:val="44"/>
        </w:rPr>
        <w:t>Assignment Cover Sheet</w:t>
      </w:r>
    </w:p>
    <w:p w:rsidR="00DC71E8" w:rsidRDefault="00DC71E8">
      <w:pPr>
        <w:spacing w:after="200" w:line="276" w:lineRule="auto"/>
      </w:pPr>
    </w:p>
    <w:tbl>
      <w:tblPr>
        <w:tblW w:w="0" w:type="auto"/>
        <w:tblInd w:w="-8" w:type="dxa"/>
        <w:tblCellMar>
          <w:left w:w="10" w:type="dxa"/>
          <w:right w:w="10" w:type="dxa"/>
        </w:tblCellMar>
        <w:tblLook w:val="0000"/>
      </w:tblPr>
      <w:tblGrid>
        <w:gridCol w:w="2548"/>
        <w:gridCol w:w="6596"/>
      </w:tblGrid>
      <w:tr w:rsidR="00DC71E8"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DC71E8" w:rsidRDefault="00DC71E8">
            <w:r>
              <w:rPr>
                <w:b/>
                <w:bCs/>
                <w:color w:val="002060"/>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71E8" w:rsidRDefault="00DC71E8">
            <w:r>
              <w:t>SARAH ALLISON BAKER</w:t>
            </w:r>
          </w:p>
        </w:tc>
      </w:tr>
      <w:tr w:rsidR="00DC71E8"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DC71E8" w:rsidRDefault="00DC71E8">
            <w:r>
              <w:rPr>
                <w:b/>
                <w:bCs/>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71E8" w:rsidRDefault="00DC71E8">
            <w:r>
              <w:t>1186</w:t>
            </w:r>
          </w:p>
        </w:tc>
      </w:tr>
      <w:tr w:rsidR="00DC71E8"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DC71E8" w:rsidRDefault="00DC71E8">
            <w:r>
              <w:rPr>
                <w:b/>
                <w:bCs/>
                <w:color w:val="002060"/>
              </w:rPr>
              <w:t>Course: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71E8" w:rsidRDefault="00DC71E8">
            <w:r>
              <w:t>DIPLOMA IN TRAVEL &amp; TOURISM</w:t>
            </w:r>
          </w:p>
        </w:tc>
      </w:tr>
      <w:tr w:rsidR="00DC71E8"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DC71E8" w:rsidRDefault="00DC71E8">
            <w:r>
              <w:rPr>
                <w:b/>
                <w:bCs/>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71E8" w:rsidRDefault="00DC71E8">
            <w:r>
              <w:t>4</w:t>
            </w:r>
          </w:p>
        </w:tc>
      </w:tr>
    </w:tbl>
    <w:p w:rsidR="00DC71E8" w:rsidRDefault="00DC71E8">
      <w:pPr>
        <w:spacing w:after="200" w:line="276" w:lineRule="auto"/>
        <w:rPr>
          <w:b/>
          <w:bCs/>
        </w:rPr>
      </w:pPr>
    </w:p>
    <w:tbl>
      <w:tblPr>
        <w:tblW w:w="0" w:type="auto"/>
        <w:tblInd w:w="-8" w:type="dxa"/>
        <w:tblCellMar>
          <w:left w:w="10" w:type="dxa"/>
          <w:right w:w="10" w:type="dxa"/>
        </w:tblCellMar>
        <w:tblLook w:val="0000"/>
      </w:tblPr>
      <w:tblGrid>
        <w:gridCol w:w="9144"/>
      </w:tblGrid>
      <w:tr w:rsidR="00DC71E8" w:rsidRPr="00370801">
        <w:trPr>
          <w:trHeight w:val="1"/>
        </w:trPr>
        <w:tc>
          <w:tcPr>
            <w:tcW w:w="92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71E8" w:rsidRPr="002A7C48" w:rsidRDefault="00DC71E8" w:rsidP="002A7C48">
            <w:pPr>
              <w:spacing w:line="360" w:lineRule="auto"/>
              <w:jc w:val="both"/>
              <w:rPr>
                <w:rFonts w:ascii="Arial" w:hAnsi="Arial" w:cs="Arial"/>
                <w:sz w:val="24"/>
                <w:szCs w:val="24"/>
              </w:rPr>
            </w:pPr>
            <w:r w:rsidRPr="002A7C48">
              <w:rPr>
                <w:rFonts w:ascii="Arial" w:hAnsi="Arial" w:cs="Arial"/>
                <w:sz w:val="24"/>
                <w:szCs w:val="24"/>
              </w:rPr>
              <w:t>Please insert your completed assignment (in word format) here:</w:t>
            </w:r>
          </w:p>
          <w:p w:rsidR="00DC71E8" w:rsidRDefault="00DC71E8" w:rsidP="00BA2DE7">
            <w:pPr>
              <w:spacing w:line="360" w:lineRule="auto"/>
              <w:jc w:val="both"/>
              <w:rPr>
                <w:rFonts w:ascii="Arial" w:hAnsi="Arial" w:cs="Arial"/>
              </w:rPr>
            </w:pPr>
          </w:p>
          <w:p w:rsidR="00DC71E8" w:rsidRPr="007F08A8" w:rsidRDefault="00DC71E8" w:rsidP="00BA2DE7">
            <w:pPr>
              <w:spacing w:line="360" w:lineRule="auto"/>
              <w:jc w:val="both"/>
              <w:rPr>
                <w:rFonts w:ascii="Arial" w:hAnsi="Arial" w:cs="Arial"/>
              </w:rPr>
            </w:pPr>
            <w:r w:rsidRPr="007F08A8">
              <w:rPr>
                <w:rFonts w:ascii="Arial" w:hAnsi="Arial" w:cs="Arial"/>
              </w:rPr>
              <w:t>ASSESSMENT 4</w:t>
            </w:r>
          </w:p>
          <w:p w:rsidR="00DC71E8" w:rsidRDefault="00DC71E8" w:rsidP="00BA2DE7">
            <w:pPr>
              <w:spacing w:line="360" w:lineRule="auto"/>
              <w:jc w:val="both"/>
              <w:rPr>
                <w:rFonts w:ascii="Arial" w:hAnsi="Arial" w:cs="Arial"/>
              </w:rPr>
            </w:pPr>
          </w:p>
          <w:p w:rsidR="00DC71E8" w:rsidRPr="007F08A8" w:rsidRDefault="00DC71E8" w:rsidP="00BA2DE7">
            <w:pPr>
              <w:spacing w:line="360" w:lineRule="auto"/>
              <w:jc w:val="both"/>
              <w:rPr>
                <w:rFonts w:ascii="Arial" w:hAnsi="Arial" w:cs="Arial"/>
              </w:rPr>
            </w:pPr>
            <w:r w:rsidRPr="007F08A8">
              <w:rPr>
                <w:rFonts w:ascii="Arial" w:hAnsi="Arial" w:cs="Arial"/>
              </w:rPr>
              <w:t>1. Give short answers for the following questions:</w:t>
            </w:r>
          </w:p>
          <w:p w:rsidR="00DC71E8" w:rsidRPr="007F08A8" w:rsidRDefault="00DC71E8" w:rsidP="00BA2DE7">
            <w:pPr>
              <w:spacing w:line="360" w:lineRule="auto"/>
              <w:jc w:val="both"/>
              <w:rPr>
                <w:rFonts w:ascii="Arial" w:hAnsi="Arial" w:cs="Arial"/>
              </w:rPr>
            </w:pPr>
          </w:p>
          <w:p w:rsidR="00DC71E8" w:rsidRPr="007F08A8" w:rsidRDefault="00DC71E8" w:rsidP="00BA2DE7">
            <w:pPr>
              <w:spacing w:line="360" w:lineRule="auto"/>
              <w:jc w:val="both"/>
              <w:rPr>
                <w:rFonts w:ascii="Arial" w:hAnsi="Arial" w:cs="Arial"/>
              </w:rPr>
            </w:pPr>
            <w:r w:rsidRPr="007F08A8">
              <w:rPr>
                <w:rFonts w:ascii="Arial" w:hAnsi="Arial" w:cs="Arial"/>
              </w:rPr>
              <w:t>QUESTION 1.I</w:t>
            </w:r>
          </w:p>
          <w:p w:rsidR="00DC71E8" w:rsidRPr="007F08A8" w:rsidRDefault="00DC71E8" w:rsidP="00BA2DE7">
            <w:pPr>
              <w:spacing w:line="360" w:lineRule="auto"/>
              <w:jc w:val="both"/>
              <w:rPr>
                <w:rFonts w:ascii="Arial" w:hAnsi="Arial" w:cs="Arial"/>
              </w:rPr>
            </w:pPr>
            <w:r w:rsidRPr="007F08A8">
              <w:rPr>
                <w:rFonts w:ascii="Arial" w:hAnsi="Arial" w:cs="Arial"/>
              </w:rPr>
              <w:t>What are the inbound tour operations?</w:t>
            </w:r>
          </w:p>
          <w:p w:rsidR="00DC71E8" w:rsidRPr="007F08A8" w:rsidRDefault="00DC71E8" w:rsidP="00BA2DE7">
            <w:pPr>
              <w:spacing w:line="360" w:lineRule="auto"/>
              <w:jc w:val="both"/>
              <w:rPr>
                <w:rFonts w:ascii="Arial" w:hAnsi="Arial" w:cs="Arial"/>
              </w:rPr>
            </w:pPr>
          </w:p>
          <w:p w:rsidR="00DC71E8" w:rsidRPr="007F08A8" w:rsidRDefault="00DC71E8" w:rsidP="00BA2DE7">
            <w:pPr>
              <w:spacing w:line="360" w:lineRule="auto"/>
              <w:jc w:val="both"/>
              <w:rPr>
                <w:rFonts w:ascii="Arial" w:hAnsi="Arial" w:cs="Arial"/>
              </w:rPr>
            </w:pPr>
            <w:r w:rsidRPr="007F08A8">
              <w:rPr>
                <w:rFonts w:ascii="Arial" w:hAnsi="Arial" w:cs="Arial"/>
              </w:rPr>
              <w:t>An inbound tour</w:t>
            </w:r>
            <w:r>
              <w:rPr>
                <w:rFonts w:ascii="Arial" w:hAnsi="Arial" w:cs="Arial"/>
              </w:rPr>
              <w:t xml:space="preserve"> operator makes arrangements to cater for</w:t>
            </w:r>
            <w:r w:rsidRPr="007F08A8">
              <w:rPr>
                <w:rFonts w:ascii="Arial" w:hAnsi="Arial" w:cs="Arial"/>
              </w:rPr>
              <w:t xml:space="preserve"> tourists </w:t>
            </w:r>
            <w:r>
              <w:rPr>
                <w:rFonts w:ascii="Arial" w:hAnsi="Arial" w:cs="Arial"/>
              </w:rPr>
              <w:t xml:space="preserve">from other places </w:t>
            </w:r>
            <w:r w:rsidRPr="007F08A8">
              <w:rPr>
                <w:rFonts w:ascii="Arial" w:hAnsi="Arial" w:cs="Arial"/>
              </w:rPr>
              <w:t>coming into its country, i.e. the country in which the operator is based. Therefore inbound tour operations involve the following tasks:</w:t>
            </w:r>
          </w:p>
          <w:p w:rsidR="00DC71E8" w:rsidRPr="007F08A8" w:rsidRDefault="00DC71E8" w:rsidP="00BA2DE7">
            <w:pPr>
              <w:spacing w:line="360" w:lineRule="auto"/>
              <w:jc w:val="both"/>
              <w:rPr>
                <w:rFonts w:ascii="Arial" w:hAnsi="Arial" w:cs="Arial"/>
              </w:rPr>
            </w:pPr>
            <w:r w:rsidRPr="007F08A8">
              <w:rPr>
                <w:rFonts w:ascii="Arial" w:hAnsi="Arial" w:cs="Arial"/>
              </w:rPr>
              <w:t xml:space="preserve"> - designing products which will have market appeal. In order to do this successfully, it is necessary to gather information on the products already available and their prices and have a ‘finger on the pulse’ in order to be aware of what will attract visitors.</w:t>
            </w:r>
            <w:r>
              <w:rPr>
                <w:rFonts w:ascii="Arial" w:hAnsi="Arial" w:cs="Arial"/>
              </w:rPr>
              <w:t xml:space="preserve"> In other words, these operators need to understand the preferences and expectations of their target markets.</w:t>
            </w:r>
          </w:p>
          <w:p w:rsidR="00DC71E8" w:rsidRPr="007F08A8" w:rsidRDefault="00DC71E8" w:rsidP="00BA2DE7">
            <w:pPr>
              <w:spacing w:line="360" w:lineRule="auto"/>
              <w:jc w:val="both"/>
              <w:rPr>
                <w:rFonts w:ascii="Arial" w:hAnsi="Arial" w:cs="Arial"/>
              </w:rPr>
            </w:pPr>
            <w:r w:rsidRPr="007F08A8">
              <w:rPr>
                <w:rFonts w:ascii="Arial" w:hAnsi="Arial" w:cs="Arial"/>
              </w:rPr>
              <w:t>- dealing with financial and administrative matters such as quotations and  costings.</w:t>
            </w:r>
          </w:p>
          <w:p w:rsidR="00DC71E8" w:rsidRPr="007F08A8" w:rsidRDefault="00DC71E8" w:rsidP="00BA2DE7">
            <w:pPr>
              <w:spacing w:line="360" w:lineRule="auto"/>
              <w:jc w:val="both"/>
              <w:rPr>
                <w:rFonts w:ascii="Arial" w:hAnsi="Arial" w:cs="Arial"/>
              </w:rPr>
            </w:pPr>
            <w:r w:rsidRPr="007F08A8">
              <w:rPr>
                <w:rFonts w:ascii="Arial" w:hAnsi="Arial" w:cs="Arial"/>
              </w:rPr>
              <w:t>- supervising the issue of vouchers as tickets.</w:t>
            </w:r>
          </w:p>
          <w:p w:rsidR="00DC71E8" w:rsidRPr="007F08A8" w:rsidRDefault="00DC71E8" w:rsidP="00BA2DE7">
            <w:pPr>
              <w:spacing w:line="360" w:lineRule="auto"/>
              <w:jc w:val="both"/>
              <w:rPr>
                <w:rFonts w:ascii="Arial" w:hAnsi="Arial" w:cs="Arial"/>
              </w:rPr>
            </w:pPr>
            <w:r w:rsidRPr="007F08A8">
              <w:rPr>
                <w:rFonts w:ascii="Arial" w:hAnsi="Arial" w:cs="Arial"/>
              </w:rPr>
              <w:t>- responding promptly to enquires.</w:t>
            </w:r>
          </w:p>
          <w:p w:rsidR="00DC71E8" w:rsidRPr="007F08A8" w:rsidRDefault="00DC71E8" w:rsidP="00BA2DE7">
            <w:pPr>
              <w:spacing w:line="360" w:lineRule="auto"/>
              <w:jc w:val="both"/>
              <w:rPr>
                <w:rFonts w:ascii="Arial" w:hAnsi="Arial" w:cs="Arial"/>
              </w:rPr>
            </w:pPr>
            <w:r w:rsidRPr="007F08A8">
              <w:rPr>
                <w:rFonts w:ascii="Arial" w:hAnsi="Arial" w:cs="Arial"/>
              </w:rPr>
              <w:t>- arranging transfers, pick-ups, hotels check-ins, activities and local guides.</w:t>
            </w:r>
          </w:p>
          <w:p w:rsidR="00DC71E8" w:rsidRPr="007F08A8" w:rsidRDefault="00DC71E8" w:rsidP="00BA2DE7">
            <w:pPr>
              <w:spacing w:line="360" w:lineRule="auto"/>
              <w:jc w:val="both"/>
              <w:rPr>
                <w:rFonts w:ascii="Arial" w:hAnsi="Arial" w:cs="Arial"/>
              </w:rPr>
            </w:pPr>
            <w:r w:rsidRPr="007F08A8">
              <w:rPr>
                <w:rFonts w:ascii="Arial" w:hAnsi="Arial" w:cs="Arial"/>
              </w:rPr>
              <w:t>- managing and motivating staff and providing in-house training.</w:t>
            </w:r>
          </w:p>
          <w:p w:rsidR="00DC71E8" w:rsidRDefault="00DC71E8" w:rsidP="00BA2DE7">
            <w:pPr>
              <w:spacing w:line="360" w:lineRule="auto"/>
              <w:jc w:val="both"/>
              <w:rPr>
                <w:rFonts w:ascii="Arial" w:hAnsi="Arial" w:cs="Arial"/>
              </w:rPr>
            </w:pPr>
          </w:p>
          <w:p w:rsidR="00DC71E8" w:rsidRPr="007F08A8" w:rsidRDefault="00DC71E8" w:rsidP="00BA2DE7">
            <w:pPr>
              <w:spacing w:line="360" w:lineRule="auto"/>
              <w:jc w:val="both"/>
              <w:rPr>
                <w:rFonts w:ascii="Arial" w:hAnsi="Arial" w:cs="Arial"/>
              </w:rPr>
            </w:pPr>
          </w:p>
          <w:p w:rsidR="00DC71E8" w:rsidRPr="007F08A8" w:rsidRDefault="00DC71E8" w:rsidP="00BA2DE7">
            <w:pPr>
              <w:spacing w:line="360" w:lineRule="auto"/>
              <w:jc w:val="both"/>
              <w:rPr>
                <w:rFonts w:ascii="Arial" w:hAnsi="Arial" w:cs="Arial"/>
              </w:rPr>
            </w:pPr>
            <w:r w:rsidRPr="007F08A8">
              <w:rPr>
                <w:rFonts w:ascii="Arial" w:hAnsi="Arial" w:cs="Arial"/>
              </w:rPr>
              <w:t>QUESTION 1.II</w:t>
            </w:r>
          </w:p>
          <w:p w:rsidR="00DC71E8" w:rsidRPr="007F08A8" w:rsidRDefault="00DC71E8" w:rsidP="00BA2DE7">
            <w:pPr>
              <w:spacing w:line="360" w:lineRule="auto"/>
              <w:jc w:val="both"/>
              <w:rPr>
                <w:rFonts w:ascii="Arial" w:hAnsi="Arial" w:cs="Arial"/>
              </w:rPr>
            </w:pPr>
            <w:r w:rsidRPr="007F08A8">
              <w:rPr>
                <w:rFonts w:ascii="Arial" w:hAnsi="Arial" w:cs="Arial"/>
              </w:rPr>
              <w:t>Define outbound tour operations.</w:t>
            </w:r>
          </w:p>
          <w:p w:rsidR="00DC71E8" w:rsidRPr="007F08A8" w:rsidRDefault="00DC71E8" w:rsidP="00BA2DE7">
            <w:pPr>
              <w:spacing w:line="360" w:lineRule="auto"/>
              <w:jc w:val="both"/>
              <w:rPr>
                <w:rFonts w:ascii="Arial" w:hAnsi="Arial" w:cs="Arial"/>
              </w:rPr>
            </w:pPr>
          </w:p>
          <w:p w:rsidR="00DC71E8" w:rsidRPr="007F08A8" w:rsidRDefault="00DC71E8" w:rsidP="00BA2DE7">
            <w:pPr>
              <w:spacing w:line="360" w:lineRule="auto"/>
              <w:jc w:val="both"/>
              <w:rPr>
                <w:rFonts w:ascii="Arial" w:hAnsi="Arial" w:cs="Arial"/>
              </w:rPr>
            </w:pPr>
            <w:r w:rsidRPr="007F08A8">
              <w:rPr>
                <w:rFonts w:ascii="Arial" w:hAnsi="Arial" w:cs="Arial"/>
              </w:rPr>
              <w:t>An outbound tour operator sends tourists from the country in which it operates to another country. Therefore outbound tour operations involve:</w:t>
            </w:r>
          </w:p>
          <w:p w:rsidR="00DC71E8" w:rsidRPr="007F08A8" w:rsidRDefault="00DC71E8" w:rsidP="00BA2DE7">
            <w:pPr>
              <w:spacing w:line="360" w:lineRule="auto"/>
              <w:jc w:val="both"/>
              <w:rPr>
                <w:rFonts w:ascii="Arial" w:hAnsi="Arial" w:cs="Arial"/>
              </w:rPr>
            </w:pPr>
            <w:r w:rsidRPr="007F08A8">
              <w:rPr>
                <w:rFonts w:ascii="Arial" w:hAnsi="Arial" w:cs="Arial"/>
              </w:rPr>
              <w:t>- providing packages for outbound tourists. Outbound operators can</w:t>
            </w:r>
            <w:r>
              <w:rPr>
                <w:rFonts w:ascii="Arial" w:hAnsi="Arial" w:cs="Arial"/>
              </w:rPr>
              <w:t xml:space="preserve"> design and</w:t>
            </w:r>
            <w:r w:rsidRPr="007F08A8">
              <w:rPr>
                <w:rFonts w:ascii="Arial" w:hAnsi="Arial" w:cs="Arial"/>
              </w:rPr>
              <w:t xml:space="preserve"> sell their own packages or </w:t>
            </w:r>
            <w:r>
              <w:rPr>
                <w:rFonts w:ascii="Arial" w:hAnsi="Arial" w:cs="Arial"/>
              </w:rPr>
              <w:t xml:space="preserve">sell </w:t>
            </w:r>
            <w:r w:rsidRPr="007F08A8">
              <w:rPr>
                <w:rFonts w:ascii="Arial" w:hAnsi="Arial" w:cs="Arial"/>
              </w:rPr>
              <w:t>the packages of inbound tour operators.</w:t>
            </w:r>
            <w:r>
              <w:rPr>
                <w:rFonts w:ascii="Arial" w:hAnsi="Arial" w:cs="Arial"/>
              </w:rPr>
              <w:t xml:space="preserve">    - monitoring demand and identifying new opportunities in order to create (or offer) products which will sell.</w:t>
            </w:r>
          </w:p>
          <w:p w:rsidR="00DC71E8" w:rsidRPr="007F08A8" w:rsidRDefault="00DC71E8" w:rsidP="00BA2DE7">
            <w:pPr>
              <w:spacing w:line="360" w:lineRule="auto"/>
              <w:jc w:val="both"/>
              <w:rPr>
                <w:rFonts w:ascii="Arial" w:hAnsi="Arial" w:cs="Arial"/>
              </w:rPr>
            </w:pPr>
            <w:r w:rsidRPr="007F08A8">
              <w:rPr>
                <w:rFonts w:ascii="Arial" w:hAnsi="Arial" w:cs="Arial"/>
              </w:rPr>
              <w:t>- ensuring staff have up-to-date product knowledge. This involves in-house trai</w:t>
            </w:r>
            <w:r>
              <w:rPr>
                <w:rFonts w:ascii="Arial" w:hAnsi="Arial" w:cs="Arial"/>
              </w:rPr>
              <w:t xml:space="preserve">ning and arranging for </w:t>
            </w:r>
            <w:r w:rsidRPr="007F08A8">
              <w:rPr>
                <w:rFonts w:ascii="Arial" w:hAnsi="Arial" w:cs="Arial"/>
              </w:rPr>
              <w:t>staff to travel to destinations on familiarisation trips.</w:t>
            </w:r>
          </w:p>
          <w:p w:rsidR="00DC71E8" w:rsidRPr="007F08A8" w:rsidRDefault="00DC71E8" w:rsidP="00BA2DE7">
            <w:pPr>
              <w:spacing w:line="360" w:lineRule="auto"/>
              <w:jc w:val="both"/>
              <w:rPr>
                <w:rFonts w:ascii="Arial" w:hAnsi="Arial" w:cs="Arial"/>
              </w:rPr>
            </w:pPr>
            <w:r w:rsidRPr="007F08A8">
              <w:rPr>
                <w:rFonts w:ascii="Arial" w:hAnsi="Arial" w:cs="Arial"/>
              </w:rPr>
              <w:t>- developing contacts with the key suppliers of relevant services.</w:t>
            </w:r>
          </w:p>
          <w:p w:rsidR="00DC71E8" w:rsidRPr="007F08A8" w:rsidRDefault="00DC71E8" w:rsidP="00BA2DE7">
            <w:pPr>
              <w:spacing w:line="360" w:lineRule="auto"/>
              <w:jc w:val="both"/>
              <w:rPr>
                <w:rFonts w:ascii="Arial" w:hAnsi="Arial" w:cs="Arial"/>
              </w:rPr>
            </w:pPr>
            <w:r w:rsidRPr="007F08A8">
              <w:rPr>
                <w:rFonts w:ascii="Arial" w:hAnsi="Arial" w:cs="Arial"/>
              </w:rPr>
              <w:t>- responding to enquiries in a timely manner.</w:t>
            </w:r>
          </w:p>
          <w:p w:rsidR="00DC71E8" w:rsidRPr="007F08A8" w:rsidRDefault="00DC71E8" w:rsidP="00BA2DE7">
            <w:pPr>
              <w:spacing w:line="360" w:lineRule="auto"/>
              <w:jc w:val="both"/>
              <w:rPr>
                <w:rFonts w:ascii="Arial" w:hAnsi="Arial" w:cs="Arial"/>
              </w:rPr>
            </w:pPr>
            <w:r w:rsidRPr="007F08A8">
              <w:rPr>
                <w:rFonts w:ascii="Arial" w:hAnsi="Arial" w:cs="Arial"/>
              </w:rPr>
              <w:t>- managing and motivating staff.</w:t>
            </w:r>
          </w:p>
          <w:p w:rsidR="00DC71E8" w:rsidRPr="007F08A8" w:rsidRDefault="00DC71E8" w:rsidP="00BA2DE7">
            <w:pPr>
              <w:spacing w:line="360" w:lineRule="auto"/>
              <w:jc w:val="both"/>
              <w:rPr>
                <w:rFonts w:ascii="Arial" w:hAnsi="Arial" w:cs="Arial"/>
              </w:rPr>
            </w:pPr>
          </w:p>
          <w:p w:rsidR="00DC71E8" w:rsidRPr="007F08A8" w:rsidRDefault="00DC71E8" w:rsidP="00BA2DE7">
            <w:pPr>
              <w:spacing w:line="360" w:lineRule="auto"/>
              <w:jc w:val="both"/>
              <w:rPr>
                <w:rFonts w:ascii="Arial" w:hAnsi="Arial" w:cs="Arial"/>
              </w:rPr>
            </w:pPr>
            <w:r w:rsidRPr="007F08A8">
              <w:rPr>
                <w:rFonts w:ascii="Arial" w:hAnsi="Arial" w:cs="Arial"/>
              </w:rPr>
              <w:t>QUESTION 1.III</w:t>
            </w:r>
          </w:p>
          <w:p w:rsidR="00DC71E8" w:rsidRPr="007F08A8" w:rsidRDefault="00DC71E8" w:rsidP="00BA2DE7">
            <w:pPr>
              <w:spacing w:line="360" w:lineRule="auto"/>
              <w:jc w:val="both"/>
              <w:rPr>
                <w:rFonts w:ascii="Arial" w:hAnsi="Arial" w:cs="Arial"/>
              </w:rPr>
            </w:pPr>
            <w:r w:rsidRPr="007F08A8">
              <w:rPr>
                <w:rFonts w:ascii="Arial" w:hAnsi="Arial" w:cs="Arial"/>
              </w:rPr>
              <w:t>Name the principle suppliers involved in tourism industry.</w:t>
            </w:r>
          </w:p>
          <w:p w:rsidR="00DC71E8" w:rsidRPr="007F08A8" w:rsidRDefault="00DC71E8" w:rsidP="00BA2DE7">
            <w:pPr>
              <w:spacing w:line="360" w:lineRule="auto"/>
              <w:jc w:val="both"/>
              <w:rPr>
                <w:rFonts w:ascii="Arial" w:hAnsi="Arial" w:cs="Arial"/>
              </w:rPr>
            </w:pPr>
          </w:p>
          <w:p w:rsidR="00DC71E8" w:rsidRPr="007F08A8" w:rsidRDefault="00DC71E8" w:rsidP="00BA2DE7">
            <w:pPr>
              <w:spacing w:line="360" w:lineRule="auto"/>
              <w:jc w:val="both"/>
              <w:rPr>
                <w:rFonts w:ascii="Arial" w:hAnsi="Arial" w:cs="Arial"/>
              </w:rPr>
            </w:pPr>
            <w:r w:rsidRPr="007F08A8">
              <w:rPr>
                <w:rFonts w:ascii="Arial" w:hAnsi="Arial" w:cs="Arial"/>
              </w:rPr>
              <w:t>The principle suppliers in tourism are:</w:t>
            </w:r>
          </w:p>
          <w:p w:rsidR="00DC71E8" w:rsidRPr="007F08A8" w:rsidRDefault="00DC71E8" w:rsidP="00BA2DE7">
            <w:pPr>
              <w:spacing w:line="360" w:lineRule="auto"/>
              <w:jc w:val="both"/>
              <w:rPr>
                <w:rFonts w:ascii="Arial" w:hAnsi="Arial" w:cs="Arial"/>
              </w:rPr>
            </w:pPr>
            <w:r>
              <w:rPr>
                <w:rFonts w:ascii="Arial" w:hAnsi="Arial" w:cs="Arial"/>
              </w:rPr>
              <w:t>- transport providers</w:t>
            </w:r>
            <w:r w:rsidRPr="007F08A8">
              <w:rPr>
                <w:rFonts w:ascii="Arial" w:hAnsi="Arial" w:cs="Arial"/>
              </w:rPr>
              <w:t xml:space="preserve"> such </w:t>
            </w:r>
            <w:r>
              <w:rPr>
                <w:rFonts w:ascii="Arial" w:hAnsi="Arial" w:cs="Arial"/>
              </w:rPr>
              <w:t xml:space="preserve">as </w:t>
            </w:r>
            <w:r w:rsidRPr="007F08A8">
              <w:rPr>
                <w:rFonts w:ascii="Arial" w:hAnsi="Arial" w:cs="Arial"/>
              </w:rPr>
              <w:t>airlines</w:t>
            </w:r>
            <w:r>
              <w:rPr>
                <w:rFonts w:ascii="Arial" w:hAnsi="Arial" w:cs="Arial"/>
              </w:rPr>
              <w:t xml:space="preserve"> and coach companies</w:t>
            </w:r>
          </w:p>
          <w:p w:rsidR="00DC71E8" w:rsidRPr="007F08A8" w:rsidRDefault="00DC71E8" w:rsidP="00BA2DE7">
            <w:pPr>
              <w:spacing w:line="360" w:lineRule="auto"/>
              <w:jc w:val="both"/>
              <w:rPr>
                <w:rFonts w:ascii="Arial" w:hAnsi="Arial" w:cs="Arial"/>
              </w:rPr>
            </w:pPr>
            <w:r w:rsidRPr="007F08A8">
              <w:rPr>
                <w:rFonts w:ascii="Arial" w:hAnsi="Arial" w:cs="Arial"/>
              </w:rPr>
              <w:t xml:space="preserve">- providers of accommodation </w:t>
            </w:r>
            <w:r>
              <w:rPr>
                <w:rFonts w:ascii="Arial" w:hAnsi="Arial" w:cs="Arial"/>
              </w:rPr>
              <w:t>including hotels and aparthotels</w:t>
            </w:r>
          </w:p>
          <w:p w:rsidR="00DC71E8" w:rsidRPr="007F08A8" w:rsidRDefault="00DC71E8" w:rsidP="00BA2DE7">
            <w:pPr>
              <w:spacing w:line="360" w:lineRule="auto"/>
              <w:jc w:val="both"/>
              <w:rPr>
                <w:rFonts w:ascii="Arial" w:hAnsi="Arial" w:cs="Arial"/>
              </w:rPr>
            </w:pPr>
            <w:r w:rsidRPr="007F08A8">
              <w:rPr>
                <w:rFonts w:ascii="Arial" w:hAnsi="Arial" w:cs="Arial"/>
              </w:rPr>
              <w:t>- providers of cultural attractions and leisure facilities</w:t>
            </w:r>
          </w:p>
          <w:p w:rsidR="00DC71E8" w:rsidRPr="007F08A8" w:rsidRDefault="00DC71E8" w:rsidP="00BA2DE7">
            <w:pPr>
              <w:spacing w:line="360" w:lineRule="auto"/>
              <w:jc w:val="both"/>
              <w:rPr>
                <w:rFonts w:ascii="Arial" w:hAnsi="Arial" w:cs="Arial"/>
              </w:rPr>
            </w:pPr>
            <w:r w:rsidRPr="007F08A8">
              <w:rPr>
                <w:rFonts w:ascii="Arial" w:hAnsi="Arial" w:cs="Arial"/>
              </w:rPr>
              <w:t>- providers of services of interest to tourists such as sightseeing tours and airport transfers</w:t>
            </w:r>
          </w:p>
          <w:p w:rsidR="00DC71E8" w:rsidRPr="007F08A8" w:rsidRDefault="00DC71E8" w:rsidP="00BA2DE7">
            <w:pPr>
              <w:spacing w:line="360" w:lineRule="auto"/>
              <w:jc w:val="both"/>
              <w:rPr>
                <w:rFonts w:ascii="Arial" w:hAnsi="Arial" w:cs="Arial"/>
              </w:rPr>
            </w:pPr>
            <w:r>
              <w:rPr>
                <w:rFonts w:ascii="Arial" w:hAnsi="Arial" w:cs="Arial"/>
              </w:rPr>
              <w:t>- hire car</w:t>
            </w:r>
            <w:r w:rsidRPr="007F08A8">
              <w:rPr>
                <w:rFonts w:ascii="Arial" w:hAnsi="Arial" w:cs="Arial"/>
              </w:rPr>
              <w:t xml:space="preserve"> companies</w:t>
            </w:r>
          </w:p>
          <w:p w:rsidR="00DC71E8" w:rsidRPr="007F08A8" w:rsidRDefault="00DC71E8" w:rsidP="00BA2DE7">
            <w:pPr>
              <w:spacing w:line="360" w:lineRule="auto"/>
              <w:jc w:val="both"/>
              <w:rPr>
                <w:rFonts w:ascii="Arial" w:hAnsi="Arial" w:cs="Arial"/>
              </w:rPr>
            </w:pPr>
            <w:r w:rsidRPr="007F08A8">
              <w:rPr>
                <w:rFonts w:ascii="Arial" w:hAnsi="Arial" w:cs="Arial"/>
              </w:rPr>
              <w:t>- shopkeepers and shopping centre managers</w:t>
            </w:r>
          </w:p>
          <w:p w:rsidR="00DC71E8" w:rsidRPr="007F08A8" w:rsidRDefault="00DC71E8" w:rsidP="00BA2DE7">
            <w:pPr>
              <w:spacing w:line="360" w:lineRule="auto"/>
              <w:jc w:val="both"/>
              <w:rPr>
                <w:rFonts w:ascii="Arial" w:hAnsi="Arial" w:cs="Arial"/>
              </w:rPr>
            </w:pPr>
            <w:r w:rsidRPr="007F08A8">
              <w:rPr>
                <w:rFonts w:ascii="Arial" w:hAnsi="Arial" w:cs="Arial"/>
              </w:rPr>
              <w:t>- re</w:t>
            </w:r>
            <w:r>
              <w:rPr>
                <w:rFonts w:ascii="Arial" w:hAnsi="Arial" w:cs="Arial"/>
              </w:rPr>
              <w:t xml:space="preserve">staurants </w:t>
            </w:r>
          </w:p>
          <w:p w:rsidR="00DC71E8" w:rsidRPr="007F08A8" w:rsidRDefault="00DC71E8" w:rsidP="00BA2DE7">
            <w:pPr>
              <w:spacing w:line="360" w:lineRule="auto"/>
              <w:jc w:val="both"/>
              <w:rPr>
                <w:rFonts w:ascii="Arial" w:hAnsi="Arial" w:cs="Arial"/>
              </w:rPr>
            </w:pPr>
            <w:r w:rsidRPr="007F08A8">
              <w:rPr>
                <w:rFonts w:ascii="Arial" w:hAnsi="Arial" w:cs="Arial"/>
              </w:rPr>
              <w:t>- insurance companies and health service providers</w:t>
            </w:r>
          </w:p>
          <w:p w:rsidR="00DC71E8" w:rsidRPr="007F08A8" w:rsidRDefault="00DC71E8" w:rsidP="00BA2DE7">
            <w:pPr>
              <w:spacing w:line="360" w:lineRule="auto"/>
              <w:jc w:val="both"/>
              <w:rPr>
                <w:rFonts w:ascii="Arial" w:hAnsi="Arial" w:cs="Arial"/>
              </w:rPr>
            </w:pPr>
          </w:p>
          <w:p w:rsidR="00DC71E8" w:rsidRPr="007F08A8" w:rsidRDefault="00DC71E8" w:rsidP="00BA2DE7">
            <w:pPr>
              <w:spacing w:line="360" w:lineRule="auto"/>
              <w:jc w:val="both"/>
              <w:rPr>
                <w:rFonts w:ascii="Arial" w:hAnsi="Arial" w:cs="Arial"/>
              </w:rPr>
            </w:pPr>
            <w:r w:rsidRPr="007F08A8">
              <w:rPr>
                <w:rFonts w:ascii="Arial" w:hAnsi="Arial" w:cs="Arial"/>
              </w:rPr>
              <w:t>QUESTION 1.IV</w:t>
            </w:r>
          </w:p>
          <w:p w:rsidR="00DC71E8" w:rsidRPr="007F08A8" w:rsidRDefault="00DC71E8" w:rsidP="00BA2DE7">
            <w:pPr>
              <w:spacing w:line="360" w:lineRule="auto"/>
              <w:jc w:val="both"/>
              <w:rPr>
                <w:rFonts w:ascii="Arial" w:hAnsi="Arial" w:cs="Arial"/>
              </w:rPr>
            </w:pPr>
            <w:r w:rsidRPr="007F08A8">
              <w:rPr>
                <w:rFonts w:ascii="Arial" w:hAnsi="Arial" w:cs="Arial"/>
              </w:rPr>
              <w:t>Outline the staff requirements for inbound tour operators.</w:t>
            </w:r>
          </w:p>
          <w:p w:rsidR="00DC71E8" w:rsidRPr="007F08A8" w:rsidRDefault="00DC71E8" w:rsidP="00BA2DE7">
            <w:pPr>
              <w:spacing w:line="360" w:lineRule="auto"/>
              <w:jc w:val="both"/>
              <w:rPr>
                <w:rFonts w:ascii="Arial" w:hAnsi="Arial" w:cs="Arial"/>
              </w:rPr>
            </w:pPr>
          </w:p>
          <w:p w:rsidR="00DC71E8" w:rsidRPr="007F08A8" w:rsidRDefault="00DC71E8" w:rsidP="00BA2DE7">
            <w:pPr>
              <w:spacing w:line="360" w:lineRule="auto"/>
              <w:jc w:val="both"/>
              <w:rPr>
                <w:rFonts w:ascii="Arial" w:hAnsi="Arial" w:cs="Arial"/>
              </w:rPr>
            </w:pPr>
            <w:r w:rsidRPr="007F08A8">
              <w:rPr>
                <w:rFonts w:ascii="Arial" w:hAnsi="Arial" w:cs="Arial"/>
              </w:rPr>
              <w:t xml:space="preserve">Clearly any company is only as good as its staff and there are some qualities which are </w:t>
            </w:r>
            <w:r>
              <w:rPr>
                <w:rFonts w:ascii="Arial" w:hAnsi="Arial" w:cs="Arial"/>
              </w:rPr>
              <w:t>required of all staff irrespective</w:t>
            </w:r>
            <w:r w:rsidRPr="007F08A8">
              <w:rPr>
                <w:rFonts w:ascii="Arial" w:hAnsi="Arial" w:cs="Arial"/>
              </w:rPr>
              <w:t xml:space="preserve"> of their position. These qualities include behaving in a courteous and professional manner at all times, being conscientious, honest and knowledgeable and, in general, striving to represent their employer as well as possible and provide the best possible service. </w:t>
            </w:r>
          </w:p>
          <w:p w:rsidR="00DC71E8" w:rsidRPr="007F08A8" w:rsidRDefault="00DC71E8" w:rsidP="00BA2DE7">
            <w:pPr>
              <w:spacing w:line="360" w:lineRule="auto"/>
              <w:jc w:val="both"/>
              <w:rPr>
                <w:rFonts w:ascii="Arial" w:hAnsi="Arial" w:cs="Arial"/>
              </w:rPr>
            </w:pPr>
          </w:p>
          <w:p w:rsidR="00DC71E8" w:rsidRPr="007F08A8" w:rsidRDefault="00DC71E8" w:rsidP="00BA2DE7">
            <w:pPr>
              <w:spacing w:line="360" w:lineRule="auto"/>
              <w:jc w:val="both"/>
              <w:rPr>
                <w:rFonts w:ascii="Arial" w:hAnsi="Arial" w:cs="Arial"/>
              </w:rPr>
            </w:pPr>
            <w:r w:rsidRPr="007F08A8">
              <w:rPr>
                <w:rFonts w:ascii="Arial" w:hAnsi="Arial" w:cs="Arial"/>
              </w:rPr>
              <w:t>The tourism industry also makes an additional demand upon many of its employees in that they often have to work long, irregular or unusual hours. This requires a particular type of person who is not only comfortable with such conditions but can cope with the physical demands these hours may place upon them.</w:t>
            </w:r>
          </w:p>
          <w:p w:rsidR="00DC71E8" w:rsidRPr="007F08A8" w:rsidRDefault="00DC71E8" w:rsidP="00BA2DE7">
            <w:pPr>
              <w:spacing w:line="360" w:lineRule="auto"/>
              <w:jc w:val="both"/>
              <w:rPr>
                <w:rFonts w:ascii="Arial" w:hAnsi="Arial" w:cs="Arial"/>
              </w:rPr>
            </w:pPr>
          </w:p>
          <w:p w:rsidR="00DC71E8" w:rsidRPr="007F08A8" w:rsidRDefault="00DC71E8" w:rsidP="00BA2DE7">
            <w:pPr>
              <w:spacing w:line="360" w:lineRule="auto"/>
              <w:jc w:val="both"/>
              <w:rPr>
                <w:rFonts w:ascii="Arial" w:hAnsi="Arial" w:cs="Arial"/>
              </w:rPr>
            </w:pPr>
            <w:r w:rsidRPr="007F08A8">
              <w:rPr>
                <w:rFonts w:ascii="Arial" w:hAnsi="Arial" w:cs="Arial"/>
              </w:rPr>
              <w:t>Beyond these requirements, there may be additional needs which are linked to the nature of the</w:t>
            </w:r>
            <w:r>
              <w:rPr>
                <w:rFonts w:ascii="Arial" w:hAnsi="Arial" w:cs="Arial"/>
              </w:rPr>
              <w:t xml:space="preserve"> precise</w:t>
            </w:r>
            <w:r w:rsidRPr="007F08A8">
              <w:rPr>
                <w:rFonts w:ascii="Arial" w:hAnsi="Arial" w:cs="Arial"/>
              </w:rPr>
              <w:t xml:space="preserve"> job. For example, any staff in a customer-facing position such as an airport representative or guide must have a smart appearance and excellent communication skills. A guide also needs to be knowledgeable about his/her destination and have the ability to make a tour a memorable and pleasurable experience. A driver needs a clean driving licence and a comprehensive knowledge of the routes to be taken. In the same way, a member of staff who is office based needs skills and qualifications which match the role they are required to perform whether that be in administration, accounts or human resources.</w:t>
            </w:r>
          </w:p>
          <w:p w:rsidR="00DC71E8" w:rsidRDefault="00DC71E8" w:rsidP="00BA2DE7">
            <w:pPr>
              <w:spacing w:line="360" w:lineRule="auto"/>
              <w:jc w:val="both"/>
              <w:rPr>
                <w:rFonts w:ascii="Arial" w:hAnsi="Arial" w:cs="Arial"/>
              </w:rPr>
            </w:pPr>
          </w:p>
          <w:p w:rsidR="00DC71E8" w:rsidRPr="007F08A8" w:rsidRDefault="00DC71E8" w:rsidP="00BA2DE7">
            <w:pPr>
              <w:spacing w:line="360" w:lineRule="auto"/>
              <w:jc w:val="both"/>
              <w:rPr>
                <w:rFonts w:ascii="Arial" w:hAnsi="Arial" w:cs="Arial"/>
              </w:rPr>
            </w:pPr>
            <w:r>
              <w:rPr>
                <w:rFonts w:ascii="Arial" w:hAnsi="Arial" w:cs="Arial"/>
              </w:rPr>
              <w:t>As the enjoyment of a holiday will to a greater or lesser extent be dependent upon the staff encountered by the holidaymaker, employers in tourism need to go through a rigorous selection process in order to obtain the right people for each job.</w:t>
            </w:r>
          </w:p>
          <w:p w:rsidR="00DC71E8" w:rsidRPr="007F08A8" w:rsidRDefault="00DC71E8" w:rsidP="00BA2DE7">
            <w:pPr>
              <w:spacing w:line="360" w:lineRule="auto"/>
              <w:jc w:val="both"/>
              <w:rPr>
                <w:rFonts w:ascii="Arial" w:hAnsi="Arial" w:cs="Arial"/>
              </w:rPr>
            </w:pPr>
          </w:p>
          <w:p w:rsidR="00DC71E8" w:rsidRPr="007F08A8" w:rsidRDefault="00DC71E8" w:rsidP="00BA2DE7">
            <w:pPr>
              <w:spacing w:line="360" w:lineRule="auto"/>
              <w:jc w:val="both"/>
              <w:rPr>
                <w:rFonts w:ascii="Arial" w:hAnsi="Arial" w:cs="Arial"/>
              </w:rPr>
            </w:pPr>
            <w:r w:rsidRPr="007F08A8">
              <w:rPr>
                <w:rFonts w:ascii="Arial" w:hAnsi="Arial" w:cs="Arial"/>
              </w:rPr>
              <w:t>QUESTION 2</w:t>
            </w:r>
          </w:p>
          <w:p w:rsidR="00DC71E8" w:rsidRPr="007F08A8" w:rsidRDefault="00DC71E8" w:rsidP="00BA2DE7">
            <w:pPr>
              <w:spacing w:line="360" w:lineRule="auto"/>
              <w:jc w:val="both"/>
              <w:rPr>
                <w:rFonts w:ascii="Arial" w:hAnsi="Arial" w:cs="Arial"/>
              </w:rPr>
            </w:pPr>
            <w:r w:rsidRPr="007F08A8">
              <w:rPr>
                <w:rFonts w:ascii="Arial" w:hAnsi="Arial" w:cs="Arial"/>
              </w:rPr>
              <w:t>Discuss in details the tasks involved in inbound tour operations.</w:t>
            </w:r>
          </w:p>
          <w:p w:rsidR="00DC71E8" w:rsidRPr="007F08A8" w:rsidRDefault="00DC71E8" w:rsidP="00BA2DE7">
            <w:pPr>
              <w:spacing w:line="360" w:lineRule="auto"/>
              <w:jc w:val="both"/>
              <w:rPr>
                <w:rFonts w:ascii="Arial" w:hAnsi="Arial" w:cs="Arial"/>
              </w:rPr>
            </w:pPr>
          </w:p>
          <w:p w:rsidR="00DC71E8" w:rsidRDefault="00DC71E8" w:rsidP="00BA2DE7">
            <w:pPr>
              <w:spacing w:line="360" w:lineRule="auto"/>
              <w:jc w:val="both"/>
              <w:rPr>
                <w:rFonts w:ascii="Arial" w:hAnsi="Arial" w:cs="Arial"/>
              </w:rPr>
            </w:pPr>
            <w:r w:rsidRPr="00104B5A">
              <w:rPr>
                <w:rFonts w:ascii="Arial" w:hAnsi="Arial" w:cs="Arial"/>
              </w:rPr>
              <w:t xml:space="preserve">I will start by looking at some of the more general tasks and responsibilities incumbent upon inbound operators and then turn to more specific tasks. Sound control of finances and efficient administration are </w:t>
            </w:r>
            <w:r>
              <w:rPr>
                <w:rFonts w:ascii="Arial" w:hAnsi="Arial" w:cs="Arial"/>
              </w:rPr>
              <w:t xml:space="preserve">the </w:t>
            </w:r>
            <w:r w:rsidRPr="00104B5A">
              <w:rPr>
                <w:rFonts w:ascii="Arial" w:hAnsi="Arial" w:cs="Arial"/>
              </w:rPr>
              <w:t>cornerstones of any successful business and apply to inbound tour operators as much as any other company. Therefore, even before any other tasks are considered, an inbound operator mu</w:t>
            </w:r>
            <w:r>
              <w:rPr>
                <w:rFonts w:ascii="Arial" w:hAnsi="Arial" w:cs="Arial"/>
              </w:rPr>
              <w:t xml:space="preserve">st ensure appropriate systems are in place so that </w:t>
            </w:r>
            <w:r w:rsidRPr="00104B5A">
              <w:rPr>
                <w:rFonts w:ascii="Arial" w:hAnsi="Arial" w:cs="Arial"/>
              </w:rPr>
              <w:t>the</w:t>
            </w:r>
            <w:r>
              <w:rPr>
                <w:rFonts w:ascii="Arial" w:hAnsi="Arial" w:cs="Arial"/>
              </w:rPr>
              <w:t xml:space="preserve"> business is</w:t>
            </w:r>
            <w:r w:rsidRPr="00104B5A">
              <w:rPr>
                <w:rFonts w:ascii="Arial" w:hAnsi="Arial" w:cs="Arial"/>
              </w:rPr>
              <w:t xml:space="preserve"> properly managed. </w:t>
            </w:r>
          </w:p>
          <w:p w:rsidR="00DC71E8" w:rsidRDefault="00DC71E8" w:rsidP="00BA2DE7">
            <w:pPr>
              <w:spacing w:line="360" w:lineRule="auto"/>
              <w:jc w:val="both"/>
              <w:rPr>
                <w:rFonts w:ascii="Arial" w:hAnsi="Arial" w:cs="Arial"/>
              </w:rPr>
            </w:pPr>
          </w:p>
          <w:p w:rsidR="00DC71E8" w:rsidRPr="00104B5A" w:rsidRDefault="00DC71E8" w:rsidP="00BA2DE7">
            <w:pPr>
              <w:spacing w:line="360" w:lineRule="auto"/>
              <w:jc w:val="both"/>
              <w:rPr>
                <w:rFonts w:ascii="Arial" w:hAnsi="Arial" w:cs="Arial"/>
                <w:color w:val="252525"/>
                <w:shd w:val="clear" w:color="auto" w:fill="FFFFFF"/>
              </w:rPr>
            </w:pPr>
            <w:r w:rsidRPr="00104B5A">
              <w:rPr>
                <w:rFonts w:ascii="Arial" w:hAnsi="Arial" w:cs="Arial"/>
              </w:rPr>
              <w:t xml:space="preserve">An inbound operator is also obliged to have in-depth product knowledge and a clear understanding of the workings of all relevant organisations such as airlines, hotels, transport </w:t>
            </w:r>
            <w:r>
              <w:rPr>
                <w:rFonts w:ascii="Arial" w:hAnsi="Arial" w:cs="Arial"/>
              </w:rPr>
              <w:t xml:space="preserve">services and so on. Staff should be able to react to </w:t>
            </w:r>
            <w:r w:rsidRPr="00104B5A">
              <w:rPr>
                <w:rFonts w:ascii="Arial" w:hAnsi="Arial" w:cs="Arial"/>
              </w:rPr>
              <w:t xml:space="preserve">unexpected </w:t>
            </w:r>
            <w:r>
              <w:rPr>
                <w:rFonts w:ascii="Arial" w:hAnsi="Arial" w:cs="Arial"/>
              </w:rPr>
              <w:t>situations and put contingency plans into action</w:t>
            </w:r>
            <w:r w:rsidRPr="00104B5A">
              <w:rPr>
                <w:rFonts w:ascii="Arial" w:hAnsi="Arial" w:cs="Arial"/>
              </w:rPr>
              <w:t xml:space="preserve">. Events which have an impact on tourists include political turmoil, strikes and natural events such as the eruption of the </w:t>
            </w:r>
            <w:r w:rsidRPr="00104B5A">
              <w:rPr>
                <w:rFonts w:ascii="Arial" w:hAnsi="Arial" w:cs="Arial"/>
                <w:color w:val="252525"/>
                <w:shd w:val="clear" w:color="auto" w:fill="FFFFFF"/>
              </w:rPr>
              <w:t>Eyjafjallajökull volcano in Iceland which led to widespread travel disruption in 2010.</w:t>
            </w:r>
            <w:r>
              <w:rPr>
                <w:rFonts w:ascii="Arial" w:hAnsi="Arial" w:cs="Arial"/>
                <w:color w:val="252525"/>
                <w:shd w:val="clear" w:color="auto" w:fill="FFFFFF"/>
              </w:rPr>
              <w:t xml:space="preserve"> Staff need to be well-trained and motivated so that they are able and willing to fulfil their responsibilities. These are all key tasks which an inbound operator must deal with.</w:t>
            </w:r>
          </w:p>
          <w:p w:rsidR="00DC71E8" w:rsidRPr="007F08A8" w:rsidRDefault="00DC71E8" w:rsidP="00BA2DE7">
            <w:pPr>
              <w:spacing w:line="360" w:lineRule="auto"/>
              <w:jc w:val="both"/>
              <w:rPr>
                <w:rFonts w:ascii="Arial" w:hAnsi="Arial" w:cs="Arial"/>
              </w:rPr>
            </w:pPr>
          </w:p>
          <w:p w:rsidR="00DC71E8" w:rsidRDefault="00DC71E8" w:rsidP="00BA2DE7">
            <w:pPr>
              <w:spacing w:line="360" w:lineRule="auto"/>
              <w:jc w:val="both"/>
              <w:rPr>
                <w:rFonts w:ascii="Arial" w:hAnsi="Arial" w:cs="Arial"/>
              </w:rPr>
            </w:pPr>
            <w:r w:rsidRPr="007F08A8">
              <w:rPr>
                <w:rFonts w:ascii="Arial" w:hAnsi="Arial" w:cs="Arial"/>
              </w:rPr>
              <w:t>A</w:t>
            </w:r>
            <w:r>
              <w:rPr>
                <w:rFonts w:ascii="Arial" w:hAnsi="Arial" w:cs="Arial"/>
              </w:rPr>
              <w:t>n inbound operator has to plan and price</w:t>
            </w:r>
            <w:r w:rsidRPr="007F08A8">
              <w:rPr>
                <w:rFonts w:ascii="Arial" w:hAnsi="Arial" w:cs="Arial"/>
              </w:rPr>
              <w:t xml:space="preserve"> the product</w:t>
            </w:r>
            <w:r>
              <w:rPr>
                <w:rFonts w:ascii="Arial" w:hAnsi="Arial" w:cs="Arial"/>
              </w:rPr>
              <w:t xml:space="preserve"> which involves market research and an understanding of visitors’ needs and desires. The operator then has to work to obtain the client</w:t>
            </w:r>
            <w:r w:rsidRPr="007F08A8">
              <w:rPr>
                <w:rFonts w:ascii="Arial" w:hAnsi="Arial" w:cs="Arial"/>
              </w:rPr>
              <w:t>s’ business</w:t>
            </w:r>
            <w:r>
              <w:rPr>
                <w:rFonts w:ascii="Arial" w:hAnsi="Arial" w:cs="Arial"/>
              </w:rPr>
              <w:t xml:space="preserve"> which may be done by such means as preparing attractive literature, advertising and participating in travel trade fairs. This aspect is covered in further detail in my answer to Question 3.</w:t>
            </w:r>
          </w:p>
          <w:p w:rsidR="00DC71E8" w:rsidRDefault="00DC71E8" w:rsidP="00BA2DE7">
            <w:pPr>
              <w:spacing w:line="360" w:lineRule="auto"/>
              <w:jc w:val="both"/>
              <w:rPr>
                <w:rFonts w:ascii="Arial" w:hAnsi="Arial" w:cs="Arial"/>
              </w:rPr>
            </w:pPr>
          </w:p>
          <w:p w:rsidR="00DC71E8" w:rsidRPr="007F08A8" w:rsidRDefault="00DC71E8" w:rsidP="00BA2DE7">
            <w:pPr>
              <w:spacing w:line="360" w:lineRule="auto"/>
              <w:jc w:val="both"/>
              <w:rPr>
                <w:rFonts w:ascii="Arial" w:hAnsi="Arial" w:cs="Arial"/>
              </w:rPr>
            </w:pPr>
            <w:r>
              <w:rPr>
                <w:rFonts w:ascii="Arial" w:hAnsi="Arial" w:cs="Arial"/>
              </w:rPr>
              <w:t>However, even when the business has been obtained, t</w:t>
            </w:r>
            <w:r w:rsidRPr="007F08A8">
              <w:rPr>
                <w:rFonts w:ascii="Arial" w:hAnsi="Arial" w:cs="Arial"/>
              </w:rPr>
              <w:t>he</w:t>
            </w:r>
            <w:r>
              <w:rPr>
                <w:rFonts w:ascii="Arial" w:hAnsi="Arial" w:cs="Arial"/>
              </w:rPr>
              <w:t xml:space="preserve">re is still work for an inbound operator to do </w:t>
            </w:r>
            <w:r w:rsidRPr="007F08A8">
              <w:rPr>
                <w:rFonts w:ascii="Arial" w:hAnsi="Arial" w:cs="Arial"/>
              </w:rPr>
              <w:t>before the tourists</w:t>
            </w:r>
            <w:r>
              <w:rPr>
                <w:rFonts w:ascii="Arial" w:hAnsi="Arial" w:cs="Arial"/>
              </w:rPr>
              <w:t xml:space="preserve"> </w:t>
            </w:r>
            <w:r w:rsidRPr="007F08A8">
              <w:rPr>
                <w:rFonts w:ascii="Arial" w:hAnsi="Arial" w:cs="Arial"/>
              </w:rPr>
              <w:t>arrive at their destination</w:t>
            </w:r>
            <w:r>
              <w:rPr>
                <w:rFonts w:ascii="Arial" w:hAnsi="Arial" w:cs="Arial"/>
              </w:rPr>
              <w:t xml:space="preserve">. The operator </w:t>
            </w:r>
            <w:r w:rsidRPr="007F08A8">
              <w:rPr>
                <w:rFonts w:ascii="Arial" w:hAnsi="Arial" w:cs="Arial"/>
              </w:rPr>
              <w:t>needs to be able to meet the expectations of the visitors from the moment they arrive</w:t>
            </w:r>
            <w:r>
              <w:rPr>
                <w:rFonts w:ascii="Arial" w:hAnsi="Arial" w:cs="Arial"/>
              </w:rPr>
              <w:t xml:space="preserve"> which requires careful planning</w:t>
            </w:r>
            <w:r w:rsidRPr="007F08A8">
              <w:rPr>
                <w:rFonts w:ascii="Arial" w:hAnsi="Arial" w:cs="Arial"/>
              </w:rPr>
              <w:t xml:space="preserve">. As in all situations, a good first impression is vital. Therefore, the next task is to plan a smooth transfer from the airport to the hotel as this will create a positive impression and set the tone for the visit. </w:t>
            </w:r>
          </w:p>
          <w:p w:rsidR="00DC71E8" w:rsidRPr="007F08A8" w:rsidRDefault="00DC71E8" w:rsidP="00BA2DE7">
            <w:pPr>
              <w:spacing w:line="360" w:lineRule="auto"/>
              <w:jc w:val="both"/>
              <w:rPr>
                <w:rFonts w:ascii="Arial" w:hAnsi="Arial" w:cs="Arial"/>
              </w:rPr>
            </w:pPr>
          </w:p>
          <w:p w:rsidR="00DC71E8" w:rsidRPr="007F08A8" w:rsidRDefault="00DC71E8" w:rsidP="00BA2DE7">
            <w:pPr>
              <w:spacing w:line="360" w:lineRule="auto"/>
              <w:jc w:val="both"/>
              <w:rPr>
                <w:rFonts w:ascii="Arial" w:hAnsi="Arial" w:cs="Arial"/>
              </w:rPr>
            </w:pPr>
            <w:r w:rsidRPr="007F08A8">
              <w:rPr>
                <w:rFonts w:ascii="Arial" w:hAnsi="Arial" w:cs="Arial"/>
              </w:rPr>
              <w:t>The representative at the airport should be well-presented (this should include wearing a uniform and badge and carrying a company sign to make him/her easily ident</w:t>
            </w:r>
            <w:r>
              <w:rPr>
                <w:rFonts w:ascii="Arial" w:hAnsi="Arial" w:cs="Arial"/>
              </w:rPr>
              <w:t xml:space="preserve">ifiable), polite </w:t>
            </w:r>
            <w:r w:rsidRPr="007F08A8">
              <w:rPr>
                <w:rFonts w:ascii="Arial" w:hAnsi="Arial" w:cs="Arial"/>
              </w:rPr>
              <w:t>and</w:t>
            </w:r>
            <w:r>
              <w:rPr>
                <w:rFonts w:ascii="Arial" w:hAnsi="Arial" w:cs="Arial"/>
              </w:rPr>
              <w:t xml:space="preserve"> </w:t>
            </w:r>
            <w:r w:rsidRPr="007F08A8">
              <w:rPr>
                <w:rFonts w:ascii="Arial" w:hAnsi="Arial" w:cs="Arial"/>
              </w:rPr>
              <w:t xml:space="preserve">trained to assist the visitors in what might be a strange and confusing environment for them. In order to ensure the transfer goes well, the inbound operator needs to work through a check-list before arrival day to ensure that the appropriate transport has been booked and will be </w:t>
            </w:r>
            <w:r>
              <w:rPr>
                <w:rFonts w:ascii="Arial" w:hAnsi="Arial" w:cs="Arial"/>
              </w:rPr>
              <w:t>conducted professionally</w:t>
            </w:r>
            <w:r w:rsidRPr="007F08A8">
              <w:rPr>
                <w:rFonts w:ascii="Arial" w:hAnsi="Arial" w:cs="Arial"/>
              </w:rPr>
              <w:t>. Precise details</w:t>
            </w:r>
            <w:r>
              <w:rPr>
                <w:rFonts w:ascii="Arial" w:hAnsi="Arial" w:cs="Arial"/>
              </w:rPr>
              <w:t xml:space="preserve"> such as </w:t>
            </w:r>
            <w:r w:rsidRPr="007F08A8">
              <w:rPr>
                <w:rFonts w:ascii="Arial" w:hAnsi="Arial" w:cs="Arial"/>
              </w:rPr>
              <w:t xml:space="preserve">the meeting point, </w:t>
            </w:r>
            <w:r>
              <w:rPr>
                <w:rFonts w:ascii="Arial" w:hAnsi="Arial" w:cs="Arial"/>
              </w:rPr>
              <w:t xml:space="preserve">meeting </w:t>
            </w:r>
            <w:r w:rsidRPr="007F08A8">
              <w:rPr>
                <w:rFonts w:ascii="Arial" w:hAnsi="Arial" w:cs="Arial"/>
              </w:rPr>
              <w:t>time and flight number should be checked and confirmed. Financial details such as vouchers and having cash available to pay porters must be considered</w:t>
            </w:r>
            <w:r>
              <w:rPr>
                <w:rFonts w:ascii="Arial" w:hAnsi="Arial" w:cs="Arial"/>
              </w:rPr>
              <w:t xml:space="preserve"> and dealt with</w:t>
            </w:r>
            <w:r w:rsidRPr="007F08A8">
              <w:rPr>
                <w:rFonts w:ascii="Arial" w:hAnsi="Arial" w:cs="Arial"/>
              </w:rPr>
              <w:t>. If there are two representatives involved in the transfer (that is, one meeting the visitors at the airport and another actually escorting them to their hotel), it will be necessary to ensure that they communicate with each other. A company culture which emphasises communication and systems for checking and rechecking between staff should be fostered.</w:t>
            </w:r>
            <w:r>
              <w:rPr>
                <w:rFonts w:ascii="Arial" w:hAnsi="Arial" w:cs="Arial"/>
              </w:rPr>
              <w:t xml:space="preserve"> </w:t>
            </w:r>
            <w:r w:rsidRPr="007F08A8">
              <w:rPr>
                <w:rFonts w:ascii="Arial" w:hAnsi="Arial" w:cs="Arial"/>
              </w:rPr>
              <w:t>Staff should also be trained to deal calmly and efficiently</w:t>
            </w:r>
            <w:r>
              <w:rPr>
                <w:rFonts w:ascii="Arial" w:hAnsi="Arial" w:cs="Arial"/>
              </w:rPr>
              <w:t xml:space="preserve"> with </w:t>
            </w:r>
            <w:r w:rsidRPr="007F08A8">
              <w:rPr>
                <w:rFonts w:ascii="Arial" w:hAnsi="Arial" w:cs="Arial"/>
              </w:rPr>
              <w:t xml:space="preserve">unexpected </w:t>
            </w:r>
            <w:r>
              <w:rPr>
                <w:rFonts w:ascii="Arial" w:hAnsi="Arial" w:cs="Arial"/>
              </w:rPr>
              <w:t xml:space="preserve">situations </w:t>
            </w:r>
            <w:r w:rsidRPr="007F08A8">
              <w:rPr>
                <w:rFonts w:ascii="Arial" w:hAnsi="Arial" w:cs="Arial"/>
              </w:rPr>
              <w:t>such as a passenger not arriving or missing/damaged baggage.</w:t>
            </w:r>
          </w:p>
          <w:p w:rsidR="00DC71E8" w:rsidRPr="007F08A8" w:rsidRDefault="00DC71E8" w:rsidP="00BA2DE7">
            <w:pPr>
              <w:spacing w:line="360" w:lineRule="auto"/>
              <w:jc w:val="both"/>
              <w:rPr>
                <w:rFonts w:ascii="Arial" w:hAnsi="Arial" w:cs="Arial"/>
              </w:rPr>
            </w:pPr>
          </w:p>
          <w:p w:rsidR="00DC71E8" w:rsidRDefault="00DC71E8" w:rsidP="00BA2DE7">
            <w:pPr>
              <w:spacing w:line="360" w:lineRule="auto"/>
              <w:jc w:val="both"/>
              <w:rPr>
                <w:rFonts w:ascii="Arial" w:hAnsi="Arial" w:cs="Arial"/>
              </w:rPr>
            </w:pPr>
            <w:r w:rsidRPr="007F08A8">
              <w:rPr>
                <w:rFonts w:ascii="Arial" w:hAnsi="Arial" w:cs="Arial"/>
              </w:rPr>
              <w:t xml:space="preserve">However well the transfer from the airport goes, this good work could go to waste if the hotel rooms are not available immediately upon arrival. This is particularly likely to be the case when guests have had a long and tiring </w:t>
            </w:r>
            <w:r>
              <w:rPr>
                <w:rFonts w:ascii="Arial" w:hAnsi="Arial" w:cs="Arial"/>
              </w:rPr>
              <w:t>journey and would welcome</w:t>
            </w:r>
            <w:r w:rsidRPr="007F08A8">
              <w:rPr>
                <w:rFonts w:ascii="Arial" w:hAnsi="Arial" w:cs="Arial"/>
              </w:rPr>
              <w:t xml:space="preserve"> the chance to rest. Therefore, another task of inbound operators is to ensure that hotels are aware of when guests will be arriving and make sure that they will be ready for them.</w:t>
            </w:r>
          </w:p>
          <w:p w:rsidR="00DC71E8" w:rsidRDefault="00DC71E8" w:rsidP="00BA2DE7">
            <w:pPr>
              <w:spacing w:line="360" w:lineRule="auto"/>
              <w:jc w:val="both"/>
              <w:rPr>
                <w:rFonts w:ascii="Arial" w:hAnsi="Arial" w:cs="Arial"/>
              </w:rPr>
            </w:pPr>
          </w:p>
          <w:p w:rsidR="00DC71E8" w:rsidRDefault="00DC71E8" w:rsidP="00BA2DE7">
            <w:pPr>
              <w:spacing w:line="360" w:lineRule="auto"/>
              <w:jc w:val="both"/>
              <w:rPr>
                <w:rFonts w:ascii="Arial" w:hAnsi="Arial" w:cs="Arial"/>
              </w:rPr>
            </w:pPr>
            <w:r>
              <w:rPr>
                <w:rFonts w:ascii="Arial" w:hAnsi="Arial" w:cs="Arial"/>
              </w:rPr>
              <w:t>While the guests are in resort, the inbound operator may also be responsible for operating guided tours. In order to run successful tours, comfortable and reliable transport with a good driver and a friendly, knowledgeable guide are essential ingredients. An interesting and well-paced itinerary (full but not rushed) is the other key component of a good tour.</w:t>
            </w:r>
          </w:p>
          <w:p w:rsidR="00DC71E8" w:rsidRPr="007F08A8" w:rsidRDefault="00DC71E8" w:rsidP="00BA2DE7">
            <w:pPr>
              <w:spacing w:line="360" w:lineRule="auto"/>
              <w:jc w:val="both"/>
              <w:rPr>
                <w:rFonts w:ascii="Arial" w:hAnsi="Arial" w:cs="Arial"/>
              </w:rPr>
            </w:pPr>
          </w:p>
          <w:p w:rsidR="00DC71E8" w:rsidRDefault="00DC71E8" w:rsidP="00BA2DE7">
            <w:pPr>
              <w:spacing w:line="360" w:lineRule="auto"/>
              <w:jc w:val="both"/>
              <w:rPr>
                <w:rFonts w:ascii="Arial" w:hAnsi="Arial" w:cs="Arial"/>
              </w:rPr>
            </w:pPr>
            <w:r>
              <w:rPr>
                <w:rFonts w:ascii="Arial" w:hAnsi="Arial" w:cs="Arial"/>
              </w:rPr>
              <w:t>The transfer back to the airport also needs to be planned and this process starts some days before the actual departure date. Within 72 hours after arrival, all scheduled seats for the next sector need to be reconfirmed which means the inbound operator has to collect the clients’ tickets and deal with this. As some airlines have different requirements and failure to comply with their regulations can result in the clients’ losing their seats, this is another matter which requires careful planning and attention to detail.</w:t>
            </w:r>
          </w:p>
          <w:p w:rsidR="00DC71E8" w:rsidRDefault="00DC71E8" w:rsidP="00BA2DE7">
            <w:pPr>
              <w:spacing w:line="360" w:lineRule="auto"/>
              <w:jc w:val="both"/>
              <w:rPr>
                <w:rFonts w:ascii="Arial" w:hAnsi="Arial" w:cs="Arial"/>
              </w:rPr>
            </w:pPr>
          </w:p>
          <w:p w:rsidR="00DC71E8" w:rsidRDefault="00DC71E8" w:rsidP="00BA2DE7">
            <w:pPr>
              <w:spacing w:line="360" w:lineRule="auto"/>
              <w:jc w:val="both"/>
              <w:rPr>
                <w:rFonts w:ascii="Arial" w:hAnsi="Arial" w:cs="Arial"/>
              </w:rPr>
            </w:pPr>
            <w:r>
              <w:rPr>
                <w:rFonts w:ascii="Arial" w:hAnsi="Arial" w:cs="Arial"/>
              </w:rPr>
              <w:t>The next task is to ensure clients are advised of their flight and transfer details and any departure taxes in writing one day before the transfer is to take place.</w:t>
            </w:r>
          </w:p>
          <w:p w:rsidR="00DC71E8" w:rsidRDefault="00DC71E8" w:rsidP="00BA2DE7">
            <w:pPr>
              <w:spacing w:line="360" w:lineRule="auto"/>
              <w:jc w:val="both"/>
              <w:rPr>
                <w:rFonts w:ascii="Arial" w:hAnsi="Arial" w:cs="Arial"/>
              </w:rPr>
            </w:pPr>
          </w:p>
          <w:p w:rsidR="00DC71E8" w:rsidRDefault="00DC71E8" w:rsidP="00BA2DE7">
            <w:pPr>
              <w:spacing w:line="360" w:lineRule="auto"/>
              <w:jc w:val="both"/>
              <w:rPr>
                <w:rFonts w:ascii="Arial" w:hAnsi="Arial" w:cs="Arial"/>
              </w:rPr>
            </w:pPr>
            <w:r>
              <w:rPr>
                <w:rFonts w:ascii="Arial" w:hAnsi="Arial" w:cs="Arial"/>
              </w:rPr>
              <w:t>As with the transfer on arrival, transport and any vouchers arrangements need to be checked and confirmed as appropriate.</w:t>
            </w:r>
          </w:p>
          <w:p w:rsidR="00DC71E8" w:rsidRDefault="00DC71E8" w:rsidP="00BA2DE7">
            <w:pPr>
              <w:spacing w:line="360" w:lineRule="auto"/>
              <w:jc w:val="both"/>
              <w:rPr>
                <w:rFonts w:ascii="Arial" w:hAnsi="Arial" w:cs="Arial"/>
              </w:rPr>
            </w:pPr>
          </w:p>
          <w:p w:rsidR="00DC71E8" w:rsidRDefault="00DC71E8" w:rsidP="00BA2DE7">
            <w:pPr>
              <w:spacing w:line="360" w:lineRule="auto"/>
              <w:jc w:val="both"/>
              <w:rPr>
                <w:rFonts w:ascii="Arial" w:hAnsi="Arial" w:cs="Arial"/>
              </w:rPr>
            </w:pPr>
            <w:r>
              <w:rPr>
                <w:rFonts w:ascii="Arial" w:hAnsi="Arial" w:cs="Arial"/>
              </w:rPr>
              <w:t>Staff should be at the hotel in good time to deal with all the points on the departure transfer checklist such as ensuring bills have been settled, safe deposits emptied, keys returned and all bags have been loaded onto the bus. Once on the way to the airport, the representative’s tasks include explaining the departure procedures and the facilities available at the airport. Upon arrival, the representative should assist with porters, trolleys and any other matters which may arise. Finally, passengers should be escorted to security and passport control. As with the original transfer to the airport, the keys to success are thorough planning and checking and good staff training which are all tasks of the inbound operator.</w:t>
            </w:r>
          </w:p>
          <w:p w:rsidR="00DC71E8" w:rsidRDefault="00DC71E8" w:rsidP="00BA2DE7">
            <w:pPr>
              <w:spacing w:line="360" w:lineRule="auto"/>
              <w:jc w:val="both"/>
              <w:rPr>
                <w:rFonts w:ascii="Arial" w:hAnsi="Arial" w:cs="Arial"/>
              </w:rPr>
            </w:pPr>
          </w:p>
          <w:p w:rsidR="00DC71E8" w:rsidRPr="007F08A8" w:rsidRDefault="00DC71E8" w:rsidP="00BA2DE7">
            <w:pPr>
              <w:spacing w:line="360" w:lineRule="auto"/>
              <w:jc w:val="both"/>
              <w:rPr>
                <w:rFonts w:ascii="Arial" w:hAnsi="Arial" w:cs="Arial"/>
              </w:rPr>
            </w:pPr>
            <w:r>
              <w:rPr>
                <w:rFonts w:ascii="Arial" w:hAnsi="Arial" w:cs="Arial"/>
              </w:rPr>
              <w:t>It can be seen from the above that the responsibilities and tasks of an inbound operator are many, varied and key to the success of a holiday. It is crucial that these tasks are carried out with great care as failure to do so will result in unsatisfactory experiences for guests and the operator gaining a bad reputation. Bad news inevitably travels faster than good news and clients who have experienced poor service will pass their experiences on to other travellers by word of mouth and, nowadays, also via various websites where people can share their experiences.</w:t>
            </w:r>
          </w:p>
          <w:p w:rsidR="00DC71E8" w:rsidRPr="007F08A8" w:rsidRDefault="00DC71E8" w:rsidP="00BA2DE7">
            <w:pPr>
              <w:spacing w:line="360" w:lineRule="auto"/>
              <w:jc w:val="both"/>
              <w:rPr>
                <w:rFonts w:ascii="Arial" w:hAnsi="Arial" w:cs="Arial"/>
              </w:rPr>
            </w:pPr>
          </w:p>
          <w:p w:rsidR="00DC71E8" w:rsidRPr="007F08A8" w:rsidRDefault="00DC71E8" w:rsidP="00BA2DE7">
            <w:pPr>
              <w:spacing w:line="360" w:lineRule="auto"/>
              <w:jc w:val="both"/>
              <w:rPr>
                <w:rFonts w:ascii="Arial" w:hAnsi="Arial" w:cs="Arial"/>
              </w:rPr>
            </w:pPr>
            <w:r>
              <w:rPr>
                <w:rFonts w:ascii="Arial" w:hAnsi="Arial" w:cs="Arial"/>
              </w:rPr>
              <w:t>QUESTION</w:t>
            </w:r>
            <w:r w:rsidRPr="007F08A8">
              <w:rPr>
                <w:rFonts w:ascii="Arial" w:hAnsi="Arial" w:cs="Arial"/>
              </w:rPr>
              <w:t xml:space="preserve"> 3</w:t>
            </w:r>
          </w:p>
          <w:p w:rsidR="00DC71E8" w:rsidRDefault="00DC71E8" w:rsidP="00BA2DE7">
            <w:pPr>
              <w:spacing w:line="360" w:lineRule="auto"/>
              <w:jc w:val="both"/>
              <w:rPr>
                <w:rFonts w:ascii="Arial" w:hAnsi="Arial" w:cs="Arial"/>
              </w:rPr>
            </w:pPr>
            <w:r w:rsidRPr="007F08A8">
              <w:rPr>
                <w:rFonts w:ascii="Arial" w:hAnsi="Arial" w:cs="Arial"/>
              </w:rPr>
              <w:t>Which marketing strategies are used in inbound and outbound tour operations and how do they differ?</w:t>
            </w:r>
          </w:p>
          <w:p w:rsidR="00DC71E8" w:rsidRDefault="00DC71E8" w:rsidP="00BA2DE7">
            <w:pPr>
              <w:spacing w:line="360" w:lineRule="auto"/>
              <w:jc w:val="both"/>
              <w:rPr>
                <w:rFonts w:ascii="Arial" w:hAnsi="Arial" w:cs="Arial"/>
              </w:rPr>
            </w:pPr>
          </w:p>
          <w:p w:rsidR="00DC71E8" w:rsidRDefault="00DC71E8" w:rsidP="00BA2DE7">
            <w:pPr>
              <w:spacing w:line="360" w:lineRule="auto"/>
              <w:jc w:val="both"/>
              <w:rPr>
                <w:rFonts w:ascii="Arial" w:hAnsi="Arial" w:cs="Arial"/>
              </w:rPr>
            </w:pPr>
            <w:r>
              <w:rPr>
                <w:rFonts w:ascii="Arial" w:hAnsi="Arial" w:cs="Arial"/>
              </w:rPr>
              <w:t>Inbound Tour Operations</w:t>
            </w:r>
          </w:p>
          <w:p w:rsidR="00DC71E8" w:rsidRDefault="00DC71E8" w:rsidP="00BA2DE7">
            <w:pPr>
              <w:spacing w:line="360" w:lineRule="auto"/>
              <w:jc w:val="both"/>
              <w:rPr>
                <w:rFonts w:ascii="Arial" w:hAnsi="Arial" w:cs="Arial"/>
              </w:rPr>
            </w:pPr>
            <w:r>
              <w:rPr>
                <w:rFonts w:ascii="Arial" w:hAnsi="Arial" w:cs="Arial"/>
              </w:rPr>
              <w:t xml:space="preserve">When marketing inbound tours, the operators need to popularise the product, and sometimes also the destination itself, in countries from where people are likely to book a visit to their country. Therefore the first point is to establish which countries the marketing efforts should be focused on. It is then necessary to ensure that the style of marketing used is appealing to the target market (which could be difficult for an inbound operator in a country which may have different tastes to gauge) and that the message conveyed to potential customers is the one intended. Depending on the countries involved, language differences may also be an obstacle to be overcome. Pricing also needs to be at a level considered realistic in the target country for the type and quality of product being offered. </w:t>
            </w:r>
          </w:p>
          <w:p w:rsidR="00DC71E8" w:rsidRDefault="00DC71E8" w:rsidP="00BA2DE7">
            <w:pPr>
              <w:spacing w:line="360" w:lineRule="auto"/>
              <w:jc w:val="both"/>
              <w:rPr>
                <w:rFonts w:ascii="Arial" w:hAnsi="Arial" w:cs="Arial"/>
              </w:rPr>
            </w:pPr>
          </w:p>
          <w:p w:rsidR="00DC71E8" w:rsidRDefault="00DC71E8" w:rsidP="00BA2DE7">
            <w:pPr>
              <w:spacing w:line="360" w:lineRule="auto"/>
              <w:jc w:val="both"/>
              <w:rPr>
                <w:rFonts w:ascii="Arial" w:hAnsi="Arial" w:cs="Arial"/>
              </w:rPr>
            </w:pPr>
            <w:r>
              <w:rPr>
                <w:rFonts w:ascii="Arial" w:hAnsi="Arial" w:cs="Arial"/>
              </w:rPr>
              <w:t>One method of publicising a destination is through the efforts of the government department responsible for tourism and its overseas branches or through the country’s embassies. Trade exhibitions are another way of publicising a destination.</w:t>
            </w:r>
          </w:p>
          <w:p w:rsidR="00DC71E8" w:rsidRDefault="00DC71E8" w:rsidP="00BA2DE7">
            <w:pPr>
              <w:spacing w:line="360" w:lineRule="auto"/>
              <w:jc w:val="both"/>
              <w:rPr>
                <w:rFonts w:ascii="Arial" w:hAnsi="Arial" w:cs="Arial"/>
              </w:rPr>
            </w:pPr>
          </w:p>
          <w:p w:rsidR="00DC71E8" w:rsidRDefault="00DC71E8" w:rsidP="00BA2DE7">
            <w:pPr>
              <w:spacing w:line="360" w:lineRule="auto"/>
              <w:jc w:val="both"/>
              <w:rPr>
                <w:rFonts w:ascii="Arial" w:hAnsi="Arial" w:cs="Arial"/>
              </w:rPr>
            </w:pPr>
            <w:r>
              <w:rPr>
                <w:rFonts w:ascii="Arial" w:hAnsi="Arial" w:cs="Arial"/>
              </w:rPr>
              <w:t>As sales may also be made through outbound tour operators, marketing targeted at these operators is another strategy which may be employed.</w:t>
            </w:r>
          </w:p>
          <w:p w:rsidR="00DC71E8" w:rsidRDefault="00DC71E8" w:rsidP="00BA2DE7">
            <w:pPr>
              <w:spacing w:line="360" w:lineRule="auto"/>
              <w:jc w:val="both"/>
              <w:rPr>
                <w:rFonts w:ascii="Arial" w:hAnsi="Arial" w:cs="Arial"/>
              </w:rPr>
            </w:pPr>
          </w:p>
          <w:p w:rsidR="00DC71E8" w:rsidRDefault="00DC71E8" w:rsidP="00BA2DE7">
            <w:pPr>
              <w:spacing w:line="360" w:lineRule="auto"/>
              <w:jc w:val="both"/>
              <w:rPr>
                <w:rFonts w:ascii="Arial" w:hAnsi="Arial" w:cs="Arial"/>
              </w:rPr>
            </w:pPr>
            <w:r>
              <w:rPr>
                <w:rFonts w:ascii="Arial" w:hAnsi="Arial" w:cs="Arial"/>
              </w:rPr>
              <w:t>Inbound operators offering tours catering for special interests (for example, photography, archaeology, etc) may target appropriate organisations in the country in which they wish to generate business.</w:t>
            </w:r>
          </w:p>
          <w:p w:rsidR="00DC71E8" w:rsidRDefault="00DC71E8" w:rsidP="00BA2DE7">
            <w:pPr>
              <w:spacing w:line="360" w:lineRule="auto"/>
              <w:jc w:val="both"/>
              <w:rPr>
                <w:rFonts w:ascii="Arial" w:hAnsi="Arial" w:cs="Arial"/>
              </w:rPr>
            </w:pPr>
          </w:p>
          <w:p w:rsidR="00DC71E8" w:rsidRDefault="00DC71E8" w:rsidP="00BA2DE7">
            <w:pPr>
              <w:spacing w:line="360" w:lineRule="auto"/>
              <w:jc w:val="both"/>
              <w:rPr>
                <w:rFonts w:ascii="Arial" w:hAnsi="Arial" w:cs="Arial"/>
              </w:rPr>
            </w:pPr>
            <w:r>
              <w:rPr>
                <w:rFonts w:ascii="Arial" w:hAnsi="Arial" w:cs="Arial"/>
              </w:rPr>
              <w:t>A further route is to target both groups and individuals through websites and magazines.</w:t>
            </w:r>
          </w:p>
          <w:p w:rsidR="00DC71E8" w:rsidRDefault="00DC71E8" w:rsidP="00BA2DE7">
            <w:pPr>
              <w:spacing w:line="360" w:lineRule="auto"/>
              <w:jc w:val="both"/>
              <w:rPr>
                <w:rFonts w:ascii="Arial" w:hAnsi="Arial" w:cs="Arial"/>
              </w:rPr>
            </w:pPr>
          </w:p>
          <w:p w:rsidR="00DC71E8" w:rsidRDefault="00DC71E8" w:rsidP="00BA2DE7">
            <w:pPr>
              <w:spacing w:line="360" w:lineRule="auto"/>
              <w:jc w:val="both"/>
              <w:rPr>
                <w:rFonts w:ascii="Arial" w:hAnsi="Arial" w:cs="Arial"/>
              </w:rPr>
            </w:pPr>
            <w:r>
              <w:rPr>
                <w:rFonts w:ascii="Arial" w:hAnsi="Arial" w:cs="Arial"/>
              </w:rPr>
              <w:t>Of course, all the marketing in the world will not be of any lasting benefit unless there is a quality product behind it. Once an inbound operator has established a link with an overseas organisation, quality and customer care will help to grow the demand for the product. Therefore, marketing of inbound tour operations needs to focus on quality in all aspects of the product from design to delivery.</w:t>
            </w:r>
          </w:p>
          <w:p w:rsidR="00DC71E8" w:rsidRPr="007F08A8" w:rsidRDefault="00DC71E8" w:rsidP="00BA2DE7">
            <w:pPr>
              <w:spacing w:line="360" w:lineRule="auto"/>
              <w:jc w:val="both"/>
              <w:rPr>
                <w:rFonts w:ascii="Arial" w:hAnsi="Arial" w:cs="Arial"/>
              </w:rPr>
            </w:pPr>
          </w:p>
          <w:p w:rsidR="00DC71E8" w:rsidRDefault="00DC71E8" w:rsidP="00BA2DE7">
            <w:pPr>
              <w:spacing w:line="360" w:lineRule="auto"/>
              <w:jc w:val="both"/>
              <w:rPr>
                <w:rFonts w:ascii="Arial" w:hAnsi="Arial" w:cs="Arial"/>
              </w:rPr>
            </w:pPr>
            <w:r>
              <w:rPr>
                <w:rFonts w:ascii="Arial" w:hAnsi="Arial" w:cs="Arial"/>
              </w:rPr>
              <w:t>Outbound Tour Operations</w:t>
            </w:r>
          </w:p>
          <w:p w:rsidR="00DC71E8" w:rsidRDefault="00DC71E8" w:rsidP="00BA2DE7">
            <w:pPr>
              <w:spacing w:line="360" w:lineRule="auto"/>
              <w:jc w:val="both"/>
              <w:rPr>
                <w:rFonts w:ascii="Arial" w:hAnsi="Arial" w:cs="Arial"/>
              </w:rPr>
            </w:pPr>
            <w:r>
              <w:rPr>
                <w:rFonts w:ascii="Arial" w:hAnsi="Arial" w:cs="Arial"/>
              </w:rPr>
              <w:t>Those marketing outbound tour operations may, in some ways, have a slightly easier task in that they are present in the country where the marketing is taking place and will probably have a more instinctive feel for the type of product, style of advertising and level of pricing which will appeal.</w:t>
            </w:r>
          </w:p>
          <w:p w:rsidR="00DC71E8" w:rsidRDefault="00DC71E8" w:rsidP="00BA2DE7">
            <w:pPr>
              <w:spacing w:line="360" w:lineRule="auto"/>
              <w:jc w:val="both"/>
              <w:rPr>
                <w:rFonts w:ascii="Arial" w:hAnsi="Arial" w:cs="Arial"/>
              </w:rPr>
            </w:pPr>
          </w:p>
          <w:p w:rsidR="00DC71E8" w:rsidRDefault="00DC71E8" w:rsidP="00BA2DE7">
            <w:pPr>
              <w:spacing w:line="360" w:lineRule="auto"/>
              <w:jc w:val="both"/>
              <w:rPr>
                <w:rFonts w:ascii="Arial" w:hAnsi="Arial" w:cs="Arial"/>
              </w:rPr>
            </w:pPr>
            <w:r>
              <w:rPr>
                <w:rFonts w:ascii="Arial" w:hAnsi="Arial" w:cs="Arial"/>
              </w:rPr>
              <w:t>Marketing may be carried out through travel agencies which sell the operators’ packages or through sending out brochures, targeting special interest groups, creating websites and organising appearances at trade fairs.</w:t>
            </w:r>
          </w:p>
          <w:p w:rsidR="00DC71E8" w:rsidRDefault="00DC71E8" w:rsidP="00BA2DE7">
            <w:pPr>
              <w:spacing w:line="360" w:lineRule="auto"/>
              <w:jc w:val="both"/>
              <w:rPr>
                <w:rFonts w:ascii="Arial" w:hAnsi="Arial" w:cs="Arial"/>
              </w:rPr>
            </w:pPr>
          </w:p>
          <w:p w:rsidR="00DC71E8" w:rsidRDefault="00DC71E8" w:rsidP="00BA2DE7">
            <w:pPr>
              <w:spacing w:line="360" w:lineRule="auto"/>
              <w:jc w:val="both"/>
              <w:rPr>
                <w:rFonts w:ascii="Arial" w:hAnsi="Arial" w:cs="Arial"/>
              </w:rPr>
            </w:pPr>
            <w:r>
              <w:rPr>
                <w:rFonts w:ascii="Arial" w:hAnsi="Arial" w:cs="Arial"/>
              </w:rPr>
              <w:t>I mentioned in the opening paragraph of this section that an outbound tour operator may have a marginal ‘home advantage’. However, they also have a disadvantage which is that their staff will not automatically be familiar with the destinations and products which they are marketing.  As there is no substitute for firsthand knowledge, staff will need to undertake familiarisation trips in order to be able to provide their customers with the information they require. There are a number of ways in which these trips may be undertaken: it could be as a group escort, by virtue of a complimentary ticket issued for generating a certain level of business or, of course, it could be paid for out of the company’s budget although this is clearly a far more expensive option.</w:t>
            </w:r>
          </w:p>
          <w:p w:rsidR="00DC71E8" w:rsidRDefault="00DC71E8" w:rsidP="00BA2DE7">
            <w:pPr>
              <w:spacing w:line="360" w:lineRule="auto"/>
              <w:jc w:val="both"/>
              <w:rPr>
                <w:rFonts w:ascii="Arial" w:hAnsi="Arial" w:cs="Arial"/>
              </w:rPr>
            </w:pPr>
          </w:p>
          <w:p w:rsidR="00DC71E8" w:rsidRDefault="00DC71E8" w:rsidP="00BA2DE7">
            <w:pPr>
              <w:spacing w:line="360" w:lineRule="auto"/>
              <w:jc w:val="both"/>
              <w:rPr>
                <w:rFonts w:ascii="Arial" w:hAnsi="Arial" w:cs="Arial"/>
              </w:rPr>
            </w:pPr>
            <w:r>
              <w:rPr>
                <w:rFonts w:ascii="Arial" w:hAnsi="Arial" w:cs="Arial"/>
              </w:rPr>
              <w:t>Differences</w:t>
            </w:r>
          </w:p>
          <w:p w:rsidR="00DC71E8" w:rsidRDefault="00DC71E8" w:rsidP="00BA2DE7">
            <w:pPr>
              <w:spacing w:line="360" w:lineRule="auto"/>
              <w:jc w:val="both"/>
              <w:rPr>
                <w:rFonts w:ascii="Arial" w:hAnsi="Arial" w:cs="Arial"/>
              </w:rPr>
            </w:pPr>
            <w:r>
              <w:rPr>
                <w:rFonts w:ascii="Arial" w:hAnsi="Arial" w:cs="Arial"/>
              </w:rPr>
              <w:t>From the above, it can be seen that there are some key distinctions in the strategies employed by inbound and outbound tour operators as their starting point and physical proximity to the target market are quite different. Inbound operators are ‘on the spot’ and so they have local knowledge but they are not close to their target market. Outbound operators probably know their target market better as they are physically closer to it but they are not as intimately familiar with the destination(s) they are offering although this is a problem which, to some extent, can be overcome as discussed above. There are also, however, some common factors which I have summarised below as they are crucial to the success of any campaign.</w:t>
            </w:r>
          </w:p>
          <w:p w:rsidR="00DC71E8" w:rsidRDefault="00DC71E8" w:rsidP="00BA2DE7">
            <w:pPr>
              <w:spacing w:line="360" w:lineRule="auto"/>
              <w:jc w:val="both"/>
              <w:rPr>
                <w:rFonts w:ascii="Arial" w:hAnsi="Arial" w:cs="Arial"/>
              </w:rPr>
            </w:pPr>
          </w:p>
          <w:p w:rsidR="00DC71E8" w:rsidRDefault="00DC71E8" w:rsidP="00BA2DE7">
            <w:pPr>
              <w:spacing w:line="360" w:lineRule="auto"/>
              <w:jc w:val="both"/>
              <w:rPr>
                <w:rFonts w:ascii="Arial" w:hAnsi="Arial" w:cs="Arial"/>
              </w:rPr>
            </w:pPr>
            <w:r>
              <w:rPr>
                <w:rFonts w:ascii="Arial" w:hAnsi="Arial" w:cs="Arial"/>
              </w:rPr>
              <w:t>Common Factors</w:t>
            </w:r>
          </w:p>
          <w:p w:rsidR="00DC71E8" w:rsidRDefault="00DC71E8" w:rsidP="00BA2DE7">
            <w:pPr>
              <w:spacing w:line="360" w:lineRule="auto"/>
              <w:jc w:val="both"/>
              <w:rPr>
                <w:rFonts w:ascii="Arial" w:hAnsi="Arial" w:cs="Arial"/>
              </w:rPr>
            </w:pPr>
            <w:r>
              <w:rPr>
                <w:rFonts w:ascii="Arial" w:hAnsi="Arial" w:cs="Arial"/>
              </w:rPr>
              <w:t>Whether an organisation is marketing inbound or outbound tours, there are certain factors they have in common. Successful marketing is a skilled business requiring extensive research in order to obtain a full understanding of the target markets and what will attract them. The objectives of any marketing efforts need to be clear and realistic and then a coherent campaign can be implemented to try to reach these objectives. This campaign may include any of the following aspects:</w:t>
            </w:r>
          </w:p>
          <w:p w:rsidR="00DC71E8" w:rsidRDefault="00DC71E8" w:rsidP="00BA2DE7">
            <w:pPr>
              <w:spacing w:line="360" w:lineRule="auto"/>
              <w:jc w:val="both"/>
              <w:rPr>
                <w:rFonts w:ascii="Arial" w:hAnsi="Arial" w:cs="Arial"/>
              </w:rPr>
            </w:pPr>
            <w:r>
              <w:rPr>
                <w:rFonts w:ascii="Arial" w:hAnsi="Arial" w:cs="Arial"/>
              </w:rPr>
              <w:t>- appearances at trade fairs</w:t>
            </w:r>
          </w:p>
          <w:p w:rsidR="00DC71E8" w:rsidRDefault="00DC71E8" w:rsidP="00BA2DE7">
            <w:pPr>
              <w:spacing w:line="360" w:lineRule="auto"/>
              <w:jc w:val="both"/>
              <w:rPr>
                <w:rFonts w:ascii="Arial" w:hAnsi="Arial" w:cs="Arial"/>
              </w:rPr>
            </w:pPr>
            <w:r>
              <w:rPr>
                <w:rFonts w:ascii="Arial" w:hAnsi="Arial" w:cs="Arial"/>
              </w:rPr>
              <w:t>- working with the government department responsible for promoting tourism (inbound operators)</w:t>
            </w:r>
          </w:p>
          <w:p w:rsidR="00DC71E8" w:rsidRDefault="00DC71E8" w:rsidP="00BA2DE7">
            <w:pPr>
              <w:spacing w:line="360" w:lineRule="auto"/>
              <w:jc w:val="both"/>
              <w:rPr>
                <w:rFonts w:ascii="Arial" w:hAnsi="Arial" w:cs="Arial"/>
              </w:rPr>
            </w:pPr>
            <w:r>
              <w:rPr>
                <w:rFonts w:ascii="Arial" w:hAnsi="Arial" w:cs="Arial"/>
              </w:rPr>
              <w:t>- producing printed materials such as brochures and posters</w:t>
            </w:r>
          </w:p>
          <w:p w:rsidR="00DC71E8" w:rsidRDefault="00DC71E8" w:rsidP="00BA2DE7">
            <w:pPr>
              <w:spacing w:line="360" w:lineRule="auto"/>
              <w:jc w:val="both"/>
              <w:rPr>
                <w:rFonts w:ascii="Arial" w:hAnsi="Arial" w:cs="Arial"/>
              </w:rPr>
            </w:pPr>
            <w:r>
              <w:rPr>
                <w:rFonts w:ascii="Arial" w:hAnsi="Arial" w:cs="Arial"/>
              </w:rPr>
              <w:t>- developing a website, giving due regard to titles and keywords which may assist in producing a high ranking in a website search</w:t>
            </w:r>
          </w:p>
          <w:p w:rsidR="00DC71E8" w:rsidRDefault="00DC71E8" w:rsidP="00BA2DE7">
            <w:pPr>
              <w:spacing w:line="360" w:lineRule="auto"/>
              <w:jc w:val="both"/>
              <w:rPr>
                <w:rFonts w:ascii="Arial" w:hAnsi="Arial" w:cs="Arial"/>
              </w:rPr>
            </w:pPr>
            <w:r>
              <w:rPr>
                <w:rFonts w:ascii="Arial" w:hAnsi="Arial" w:cs="Arial"/>
              </w:rPr>
              <w:t xml:space="preserve"> - developing contacts with special interest groups </w:t>
            </w:r>
          </w:p>
          <w:p w:rsidR="00DC71E8" w:rsidRDefault="00DC71E8" w:rsidP="00BA2DE7">
            <w:pPr>
              <w:spacing w:line="360" w:lineRule="auto"/>
              <w:jc w:val="both"/>
              <w:rPr>
                <w:rFonts w:ascii="Arial" w:hAnsi="Arial" w:cs="Arial"/>
              </w:rPr>
            </w:pPr>
          </w:p>
          <w:p w:rsidR="00DC71E8" w:rsidRDefault="00DC71E8" w:rsidP="00BA2DE7">
            <w:pPr>
              <w:spacing w:line="360" w:lineRule="auto"/>
              <w:jc w:val="both"/>
              <w:rPr>
                <w:rFonts w:ascii="Arial" w:hAnsi="Arial" w:cs="Arial"/>
              </w:rPr>
            </w:pPr>
            <w:r>
              <w:rPr>
                <w:rFonts w:ascii="Arial" w:hAnsi="Arial" w:cs="Arial"/>
              </w:rPr>
              <w:t>In order to build on business generated by a marketing campaign, all operators also need to deliver a product which meets expectations. Quality is crucial since no traveller, whatever his/her budget, wishes to encounter an operator who promises an airport transfer which does not materialise, dirty accommodation or rude staff. It is important to remember here that although certain standards should always be maintained, a product aimed at serving mass tourism, one aimed at a special interest group and another aimed at a group requiring luxury and exclusivity are necessarily going to be different in content and pricing.</w:t>
            </w:r>
          </w:p>
          <w:p w:rsidR="00DC71E8" w:rsidRDefault="00DC71E8" w:rsidP="00BA2DE7">
            <w:pPr>
              <w:spacing w:line="360" w:lineRule="auto"/>
              <w:jc w:val="both"/>
              <w:rPr>
                <w:rFonts w:ascii="Arial" w:hAnsi="Arial" w:cs="Arial"/>
              </w:rPr>
            </w:pPr>
          </w:p>
          <w:p w:rsidR="00DC71E8" w:rsidRPr="007F08A8" w:rsidRDefault="00DC71E8" w:rsidP="00BA2DE7">
            <w:pPr>
              <w:spacing w:line="360" w:lineRule="auto"/>
              <w:jc w:val="both"/>
              <w:rPr>
                <w:rFonts w:ascii="Arial" w:hAnsi="Arial" w:cs="Arial"/>
              </w:rPr>
            </w:pPr>
            <w:r>
              <w:rPr>
                <w:rFonts w:ascii="Arial" w:hAnsi="Arial" w:cs="Arial"/>
              </w:rPr>
              <w:t>So, it can be seen that careful research, good products and a well-targeted and co-ordinated campaign, followed by delivery of the promised product are all key ingredients in developing and growing a successful operation.</w:t>
            </w:r>
          </w:p>
          <w:p w:rsidR="00DC71E8" w:rsidRPr="00397184" w:rsidRDefault="00DC71E8" w:rsidP="0007278C">
            <w:pPr>
              <w:spacing w:line="360" w:lineRule="auto"/>
              <w:jc w:val="both"/>
              <w:rPr>
                <w:rFonts w:ascii="Arial" w:hAnsi="Arial" w:cs="Arial"/>
                <w:sz w:val="24"/>
                <w:szCs w:val="24"/>
              </w:rPr>
            </w:pPr>
          </w:p>
        </w:tc>
      </w:tr>
    </w:tbl>
    <w:p w:rsidR="00DC71E8" w:rsidRDefault="00DC71E8">
      <w:pPr>
        <w:rPr>
          <w:b/>
          <w:bCs/>
          <w:color w:val="002060"/>
          <w:sz w:val="28"/>
          <w:szCs w:val="28"/>
        </w:rPr>
      </w:pPr>
    </w:p>
    <w:p w:rsidR="00DC71E8" w:rsidRDefault="00DC71E8">
      <w:pPr>
        <w:rPr>
          <w:b/>
          <w:bCs/>
          <w:color w:val="002060"/>
          <w:sz w:val="28"/>
          <w:szCs w:val="28"/>
        </w:rPr>
      </w:pPr>
      <w:r>
        <w:rPr>
          <w:b/>
          <w:bCs/>
          <w:color w:val="002060"/>
          <w:sz w:val="28"/>
          <w:szCs w:val="28"/>
        </w:rPr>
        <w:t>Student Statement:</w:t>
      </w:r>
    </w:p>
    <w:p w:rsidR="00DC71E8" w:rsidRDefault="00DC71E8">
      <w:pPr>
        <w:rPr>
          <w:b/>
          <w:bCs/>
          <w:color w:val="001AE6"/>
        </w:rPr>
      </w:pPr>
    </w:p>
    <w:p w:rsidR="00DC71E8" w:rsidRDefault="00DC71E8">
      <w:pPr>
        <w:rPr>
          <w:color w:val="000000"/>
        </w:rPr>
      </w:pPr>
      <w:r>
        <w:rPr>
          <w:color w:val="000000"/>
        </w:rPr>
        <w:t>By submitting this assignment, I confirm that this is my own work.</w:t>
      </w:r>
    </w:p>
    <w:p w:rsidR="00DC71E8" w:rsidRDefault="00DC71E8">
      <w:pPr>
        <w:rPr>
          <w:color w:val="000000"/>
        </w:rPr>
      </w:pPr>
    </w:p>
    <w:p w:rsidR="00DC71E8" w:rsidRDefault="00DC71E8">
      <w:pPr>
        <w:rPr>
          <w:color w:val="000000"/>
        </w:rPr>
      </w:pPr>
    </w:p>
    <w:p w:rsidR="00DC71E8" w:rsidRDefault="00DC71E8">
      <w:pPr>
        <w:rPr>
          <w:color w:val="000000"/>
        </w:rPr>
      </w:pPr>
    </w:p>
    <w:tbl>
      <w:tblPr>
        <w:tblW w:w="0" w:type="auto"/>
        <w:tblInd w:w="2" w:type="dxa"/>
        <w:tblCellMar>
          <w:left w:w="10" w:type="dxa"/>
          <w:right w:w="10" w:type="dxa"/>
        </w:tblCellMar>
        <w:tblLook w:val="0000"/>
      </w:tblPr>
      <w:tblGrid>
        <w:gridCol w:w="2285"/>
        <w:gridCol w:w="3975"/>
        <w:gridCol w:w="1264"/>
        <w:gridCol w:w="1610"/>
      </w:tblGrid>
      <w:tr w:rsidR="00DC71E8" w:rsidRPr="00370801">
        <w:trPr>
          <w:trHeight w:val="1"/>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DC71E8" w:rsidRDefault="00DC71E8">
            <w:r>
              <w:rPr>
                <w:color w:val="000000"/>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71E8" w:rsidRDefault="00DC71E8">
            <w:r>
              <w:t>SARAH ALLISON BAKER</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DC71E8" w:rsidRDefault="00DC71E8">
            <w:r>
              <w:rPr>
                <w:color w:val="000000"/>
              </w:rPr>
              <w:t>Date</w:t>
            </w:r>
          </w:p>
        </w:tc>
        <w:tc>
          <w:tcPr>
            <w:tcW w:w="1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71E8" w:rsidRDefault="00DC71E8">
            <w:r>
              <w:t>15/02/15</w:t>
            </w:r>
          </w:p>
        </w:tc>
      </w:tr>
    </w:tbl>
    <w:p w:rsidR="00DC71E8" w:rsidRDefault="00DC71E8">
      <w:pPr>
        <w:spacing w:after="200" w:line="276" w:lineRule="auto"/>
        <w:rPr>
          <w:color w:val="000000"/>
        </w:rPr>
      </w:pPr>
    </w:p>
    <w:p w:rsidR="00DC71E8" w:rsidRDefault="00DC71E8">
      <w:pPr>
        <w:spacing w:after="200" w:line="276" w:lineRule="auto"/>
        <w:rPr>
          <w:color w:val="000000"/>
        </w:rPr>
      </w:pPr>
    </w:p>
    <w:p w:rsidR="00DC71E8" w:rsidRDefault="00DC71E8">
      <w:pPr>
        <w:spacing w:after="200" w:line="276" w:lineRule="auto"/>
        <w:rPr>
          <w:b/>
          <w:bCs/>
          <w:sz w:val="32"/>
          <w:szCs w:val="32"/>
          <w:shd w:val="clear" w:color="auto" w:fill="D9D9D9"/>
        </w:rPr>
      </w:pPr>
      <w:r>
        <w:rPr>
          <w:b/>
          <w:bCs/>
          <w:sz w:val="28"/>
          <w:szCs w:val="28"/>
          <w:shd w:val="clear" w:color="auto" w:fill="D9D9D9"/>
        </w:rPr>
        <w:t>For Tutor / Assessor Use Only</w:t>
      </w:r>
    </w:p>
    <w:tbl>
      <w:tblPr>
        <w:tblW w:w="0" w:type="auto"/>
        <w:tblInd w:w="2" w:type="dxa"/>
        <w:tblCellMar>
          <w:left w:w="10" w:type="dxa"/>
          <w:right w:w="10" w:type="dxa"/>
        </w:tblCellMar>
        <w:tblLook w:val="0000"/>
      </w:tblPr>
      <w:tblGrid>
        <w:gridCol w:w="4574"/>
        <w:gridCol w:w="4560"/>
      </w:tblGrid>
      <w:tr w:rsidR="00DC71E8" w:rsidRPr="00370801">
        <w:trPr>
          <w:trHeight w:val="249"/>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DC71E8" w:rsidRDefault="00DC71E8">
            <w:r>
              <w:rPr>
                <w:b/>
                <w:bCs/>
                <w:color w:val="002060"/>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71E8" w:rsidRDefault="00DC71E8"/>
        </w:tc>
      </w:tr>
      <w:tr w:rsidR="00DC71E8" w:rsidRPr="00370801">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DC71E8" w:rsidRDefault="00DC71E8">
            <w:r>
              <w:rPr>
                <w:b/>
                <w:bCs/>
                <w:color w:val="002060"/>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71E8" w:rsidRDefault="00DC71E8"/>
        </w:tc>
      </w:tr>
      <w:tr w:rsidR="00DC71E8" w:rsidRPr="00370801">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DC71E8" w:rsidRDefault="00DC71E8">
            <w:r>
              <w:rPr>
                <w:b/>
                <w:bCs/>
                <w:color w:val="002060"/>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71E8" w:rsidRDefault="00DC71E8"/>
        </w:tc>
      </w:tr>
    </w:tbl>
    <w:p w:rsidR="00DC71E8" w:rsidRDefault="00DC71E8">
      <w:pPr>
        <w:spacing w:after="200" w:line="276" w:lineRule="auto"/>
        <w:rPr>
          <w:sz w:val="24"/>
          <w:szCs w:val="24"/>
        </w:rPr>
      </w:pPr>
    </w:p>
    <w:p w:rsidR="00DC71E8" w:rsidRDefault="00DC71E8">
      <w:pPr>
        <w:spacing w:after="200" w:line="276" w:lineRule="auto"/>
        <w:rPr>
          <w:sz w:val="24"/>
          <w:szCs w:val="24"/>
        </w:rPr>
      </w:pPr>
    </w:p>
    <w:p w:rsidR="00DC71E8" w:rsidRDefault="00DC71E8">
      <w:pPr>
        <w:spacing w:after="200" w:line="276" w:lineRule="auto"/>
        <w:rPr>
          <w:sz w:val="24"/>
          <w:szCs w:val="24"/>
        </w:rPr>
      </w:pPr>
    </w:p>
    <w:p w:rsidR="00DC71E8" w:rsidRDefault="00DC71E8">
      <w:pPr>
        <w:spacing w:after="200" w:line="276" w:lineRule="auto"/>
        <w:rPr>
          <w:sz w:val="24"/>
          <w:szCs w:val="24"/>
        </w:rPr>
      </w:pPr>
    </w:p>
    <w:p w:rsidR="00DC71E8" w:rsidRDefault="00DC71E8">
      <w:pPr>
        <w:spacing w:after="200" w:line="276" w:lineRule="auto"/>
        <w:rPr>
          <w:sz w:val="24"/>
          <w:szCs w:val="24"/>
        </w:rPr>
      </w:pPr>
    </w:p>
    <w:p w:rsidR="00DC71E8" w:rsidRDefault="00DC71E8">
      <w:pPr>
        <w:spacing w:after="200" w:line="276" w:lineRule="auto"/>
        <w:rPr>
          <w:sz w:val="24"/>
          <w:szCs w:val="24"/>
        </w:rPr>
      </w:pPr>
    </w:p>
    <w:p w:rsidR="00DC71E8" w:rsidRDefault="00DC71E8">
      <w:pPr>
        <w:spacing w:after="200" w:line="276" w:lineRule="auto"/>
        <w:rPr>
          <w:sz w:val="24"/>
          <w:szCs w:val="24"/>
        </w:rPr>
      </w:pPr>
    </w:p>
    <w:p w:rsidR="00DC71E8" w:rsidRDefault="00DC71E8">
      <w:pPr>
        <w:spacing w:after="200" w:line="276" w:lineRule="auto"/>
        <w:rPr>
          <w:sz w:val="24"/>
          <w:szCs w:val="24"/>
        </w:rPr>
      </w:pPr>
    </w:p>
    <w:p w:rsidR="00DC71E8" w:rsidRDefault="00DC71E8">
      <w:pPr>
        <w:spacing w:after="200" w:line="276" w:lineRule="auto"/>
        <w:rPr>
          <w:sz w:val="24"/>
          <w:szCs w:val="24"/>
        </w:rPr>
      </w:pPr>
    </w:p>
    <w:p w:rsidR="00DC71E8" w:rsidRDefault="00DC71E8">
      <w:pPr>
        <w:spacing w:after="200" w:line="276" w:lineRule="auto"/>
        <w:rPr>
          <w:sz w:val="24"/>
          <w:szCs w:val="24"/>
        </w:rPr>
      </w:pPr>
    </w:p>
    <w:p w:rsidR="00DC71E8" w:rsidRDefault="00DC71E8">
      <w:pPr>
        <w:spacing w:after="200" w:line="276" w:lineRule="auto"/>
        <w:rPr>
          <w:sz w:val="24"/>
          <w:szCs w:val="24"/>
        </w:rPr>
      </w:pPr>
    </w:p>
    <w:sectPr w:rsidR="00DC71E8" w:rsidSect="00C258D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A391F"/>
    <w:rsid w:val="00015482"/>
    <w:rsid w:val="00052FF5"/>
    <w:rsid w:val="0007278C"/>
    <w:rsid w:val="000D4A77"/>
    <w:rsid w:val="00104B5A"/>
    <w:rsid w:val="00146356"/>
    <w:rsid w:val="00207DFA"/>
    <w:rsid w:val="002500F1"/>
    <w:rsid w:val="002A7C48"/>
    <w:rsid w:val="00370801"/>
    <w:rsid w:val="00371648"/>
    <w:rsid w:val="00397184"/>
    <w:rsid w:val="003E0882"/>
    <w:rsid w:val="00523458"/>
    <w:rsid w:val="00700CAB"/>
    <w:rsid w:val="00723C8A"/>
    <w:rsid w:val="007A79C8"/>
    <w:rsid w:val="007F08A8"/>
    <w:rsid w:val="007F5B78"/>
    <w:rsid w:val="00897A35"/>
    <w:rsid w:val="008A391F"/>
    <w:rsid w:val="008F1685"/>
    <w:rsid w:val="009904C9"/>
    <w:rsid w:val="00A34188"/>
    <w:rsid w:val="00AE2CED"/>
    <w:rsid w:val="00AF5BD4"/>
    <w:rsid w:val="00B52039"/>
    <w:rsid w:val="00BA2DE7"/>
    <w:rsid w:val="00BB0760"/>
    <w:rsid w:val="00BC0262"/>
    <w:rsid w:val="00C258D9"/>
    <w:rsid w:val="00CB796A"/>
    <w:rsid w:val="00DC71E8"/>
    <w:rsid w:val="00E42502"/>
    <w:rsid w:val="00EB6AE8"/>
    <w:rsid w:val="00ED78D7"/>
    <w:rsid w:val="00F42153"/>
    <w:rsid w:val="00F77028"/>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9C8"/>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397184"/>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TotalTime>
  <Pages>9</Pages>
  <Words>2480</Words>
  <Characters>14136</Characters>
  <Application>Microsoft Office Outlook</Application>
  <DocSecurity>0</DocSecurity>
  <Lines>0</Lines>
  <Paragraphs>0</Paragraphs>
  <ScaleCrop>false</ScaleCrop>
  <Company>&lt;arabianhorse&gt;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sarahavbaker@hotmail.com</dc:creator>
  <cp:keywords/>
  <dc:description/>
  <cp:lastModifiedBy>sarahavbaker@hotmail.com</cp:lastModifiedBy>
  <cp:revision>5</cp:revision>
  <dcterms:created xsi:type="dcterms:W3CDTF">2015-02-15T18:40:00Z</dcterms:created>
  <dcterms:modified xsi:type="dcterms:W3CDTF">2015-02-15T18:52:00Z</dcterms:modified>
</cp:coreProperties>
</file>