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9672A" w:rsidRDefault="00C9672A">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4" o:title="" croptop="13107f" cropbottom="20972f" cropleft="13317f" cropright="15511f"/>
            <w10:wrap anchorx="margin"/>
          </v:shape>
        </w:pict>
      </w:r>
    </w:p>
    <w:p w:rsidR="00C9672A" w:rsidRDefault="00C9672A">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5" o:title=""/>
            <w10:wrap anchorx="margin"/>
          </v:shape>
        </w:pict>
      </w:r>
    </w:p>
    <w:p w:rsidR="00C9672A" w:rsidRDefault="00C9672A">
      <w:pPr>
        <w:pStyle w:val="normal0"/>
      </w:pPr>
    </w:p>
    <w:p w:rsidR="00C9672A" w:rsidRDefault="00C9672A">
      <w:pPr>
        <w:pStyle w:val="normal0"/>
      </w:pPr>
    </w:p>
    <w:p w:rsidR="00C9672A" w:rsidRDefault="00C9672A">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C9672A">
        <w:tc>
          <w:tcPr>
            <w:tcW w:w="2566" w:type="dxa"/>
            <w:shd w:val="clear" w:color="auto" w:fill="D9D9D9"/>
          </w:tcPr>
          <w:p w:rsidR="00C9672A" w:rsidRDefault="00C9672A" w:rsidP="00FE5A6A">
            <w:pPr>
              <w:pStyle w:val="normal0"/>
              <w:spacing w:after="0" w:line="240" w:lineRule="auto"/>
            </w:pPr>
            <w:r w:rsidRPr="00FE5A6A">
              <w:rPr>
                <w:b/>
                <w:bCs/>
                <w:color w:val="002060"/>
              </w:rPr>
              <w:t>Student Name:</w:t>
            </w:r>
          </w:p>
        </w:tc>
        <w:tc>
          <w:tcPr>
            <w:tcW w:w="6676" w:type="dxa"/>
          </w:tcPr>
          <w:p w:rsidR="00C9672A" w:rsidRDefault="00C9672A" w:rsidP="00FE5A6A">
            <w:pPr>
              <w:pStyle w:val="normal0"/>
              <w:spacing w:after="0" w:line="240" w:lineRule="auto"/>
            </w:pPr>
            <w:r>
              <w:t xml:space="preserve">Duncan Lee Burson </w:t>
            </w:r>
          </w:p>
        </w:tc>
      </w:tr>
      <w:tr w:rsidR="00C9672A">
        <w:tc>
          <w:tcPr>
            <w:tcW w:w="2566" w:type="dxa"/>
            <w:shd w:val="clear" w:color="auto" w:fill="D9D9D9"/>
          </w:tcPr>
          <w:p w:rsidR="00C9672A" w:rsidRDefault="00C9672A" w:rsidP="00FE5A6A">
            <w:pPr>
              <w:pStyle w:val="normal0"/>
              <w:spacing w:after="0" w:line="240" w:lineRule="auto"/>
            </w:pPr>
            <w:r w:rsidRPr="00FE5A6A">
              <w:rPr>
                <w:b/>
                <w:bCs/>
                <w:color w:val="002060"/>
              </w:rPr>
              <w:t>Student Number:</w:t>
            </w:r>
          </w:p>
        </w:tc>
        <w:tc>
          <w:tcPr>
            <w:tcW w:w="6676" w:type="dxa"/>
          </w:tcPr>
          <w:p w:rsidR="00C9672A" w:rsidRDefault="00C9672A" w:rsidP="00FE5A6A">
            <w:pPr>
              <w:pStyle w:val="normal0"/>
              <w:spacing w:after="0" w:line="240" w:lineRule="auto"/>
            </w:pPr>
            <w:r>
              <w:rPr>
                <w:rFonts w:ascii="Arial" w:hAnsi="Arial" w:cs="Arial"/>
                <w:color w:val="222222"/>
                <w:sz w:val="19"/>
                <w:szCs w:val="19"/>
                <w:shd w:val="clear" w:color="auto" w:fill="FFFFFF"/>
              </w:rPr>
              <w:t>106286501</w:t>
            </w:r>
          </w:p>
        </w:tc>
      </w:tr>
      <w:tr w:rsidR="00C9672A">
        <w:tc>
          <w:tcPr>
            <w:tcW w:w="2566" w:type="dxa"/>
            <w:shd w:val="clear" w:color="auto" w:fill="D9D9D9"/>
          </w:tcPr>
          <w:p w:rsidR="00C9672A" w:rsidRDefault="00C9672A" w:rsidP="00FE5A6A">
            <w:pPr>
              <w:pStyle w:val="normal0"/>
              <w:spacing w:after="0" w:line="240" w:lineRule="auto"/>
            </w:pPr>
            <w:r w:rsidRPr="00FE5A6A">
              <w:rPr>
                <w:b/>
                <w:bCs/>
                <w:color w:val="002060"/>
              </w:rPr>
              <w:t>Course:</w:t>
            </w:r>
          </w:p>
        </w:tc>
        <w:tc>
          <w:tcPr>
            <w:tcW w:w="6676" w:type="dxa"/>
          </w:tcPr>
          <w:p w:rsidR="00C9672A" w:rsidRDefault="00C9672A" w:rsidP="00FE5A6A">
            <w:pPr>
              <w:pStyle w:val="normal0"/>
              <w:spacing w:after="0" w:line="240" w:lineRule="auto"/>
            </w:pPr>
            <w:r>
              <w:t xml:space="preserve">Business Administration </w:t>
            </w:r>
          </w:p>
        </w:tc>
      </w:tr>
      <w:tr w:rsidR="00C9672A">
        <w:tc>
          <w:tcPr>
            <w:tcW w:w="2566" w:type="dxa"/>
            <w:shd w:val="clear" w:color="auto" w:fill="D9D9D9"/>
          </w:tcPr>
          <w:p w:rsidR="00C9672A" w:rsidRDefault="00C9672A" w:rsidP="00FE5A6A">
            <w:pPr>
              <w:pStyle w:val="normal0"/>
              <w:spacing w:after="0" w:line="240" w:lineRule="auto"/>
            </w:pPr>
            <w:r w:rsidRPr="00FE5A6A">
              <w:rPr>
                <w:b/>
                <w:bCs/>
                <w:color w:val="002060"/>
              </w:rPr>
              <w:t>Assignment NO:</w:t>
            </w:r>
          </w:p>
        </w:tc>
        <w:tc>
          <w:tcPr>
            <w:tcW w:w="6676" w:type="dxa"/>
          </w:tcPr>
          <w:p w:rsidR="00C9672A" w:rsidRDefault="00C9672A" w:rsidP="00FE5A6A">
            <w:pPr>
              <w:pStyle w:val="normal0"/>
              <w:spacing w:after="0" w:line="240" w:lineRule="auto"/>
            </w:pPr>
            <w:r>
              <w:t>1</w:t>
            </w:r>
          </w:p>
        </w:tc>
      </w:tr>
    </w:tbl>
    <w:p w:rsidR="00C9672A" w:rsidRDefault="00C9672A">
      <w:pPr>
        <w:pStyle w:val="normal0"/>
      </w:pPr>
    </w:p>
    <w:p w:rsidR="00C9672A" w:rsidRDefault="00C9672A">
      <w:pPr>
        <w:pStyle w:val="normal0"/>
      </w:pPr>
      <w:r>
        <w:rPr>
          <w:b/>
          <w:bCs/>
          <w:sz w:val="28"/>
          <w:szCs w:val="28"/>
        </w:rPr>
        <w:t>Marking Criteria:</w:t>
      </w:r>
    </w:p>
    <w:p w:rsidR="00C9672A" w:rsidRDefault="00C9672A">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C9672A" w:rsidRDefault="00C9672A">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C9672A">
        <w:tc>
          <w:tcPr>
            <w:tcW w:w="9242" w:type="dxa"/>
          </w:tcPr>
          <w:p w:rsidR="00C9672A" w:rsidRDefault="00C9672A" w:rsidP="00C37E57">
            <w:r>
              <w:t>Question 1:</w:t>
            </w:r>
          </w:p>
          <w:p w:rsidR="00C9672A" w:rsidRDefault="00C9672A" w:rsidP="00C37E57"/>
          <w:p w:rsidR="00C9672A" w:rsidRDefault="00C9672A" w:rsidP="00C37E57"/>
          <w:p w:rsidR="00C9672A" w:rsidRDefault="00C9672A" w:rsidP="00C37E57">
            <w:r>
              <w:t xml:space="preserve">What is </w:t>
            </w:r>
            <w:r w:rsidRPr="00670606">
              <w:rPr>
                <w:lang w:val="en-GB"/>
              </w:rPr>
              <w:t>Exim</w:t>
            </w:r>
            <w:r>
              <w:t xml:space="preserve"> Policy explained; </w:t>
            </w:r>
          </w:p>
          <w:p w:rsidR="00C9672A" w:rsidRDefault="00C9672A" w:rsidP="00C37E57"/>
          <w:p w:rsidR="00C9672A" w:rsidRPr="008E05D8" w:rsidRDefault="00C9672A" w:rsidP="00C37E57">
            <w:r>
              <w:t xml:space="preserve">Export and Import policies, aim for increasing the export of </w:t>
            </w:r>
            <w:r w:rsidRPr="00670606">
              <w:rPr>
                <w:lang w:val="en-GB"/>
              </w:rPr>
              <w:t>nationalities</w:t>
            </w:r>
            <w:r>
              <w:rPr>
                <w:lang w:val="en-GB"/>
              </w:rPr>
              <w:t xml:space="preserve"> and decreasing the import for economic and growth, with the world </w:t>
            </w:r>
            <w:r>
              <w:t>to drive inventions to help cut costs of production and increase speed to keep update with technology and stay ahead of the competition</w:t>
            </w:r>
            <w:r>
              <w:rPr>
                <w:lang w:val="en-GB"/>
              </w:rPr>
              <w:t xml:space="preserve"> of demand of supply of today’s products, must follow legal policy depending on each countries criterion especially with investors, stakeholders and shareholders taking responsibility.     </w:t>
            </w:r>
          </w:p>
          <w:p w:rsidR="00C9672A" w:rsidRDefault="00C9672A" w:rsidP="00C37E57">
            <w:pPr>
              <w:rPr>
                <w:lang w:val="en-GB"/>
              </w:rPr>
            </w:pPr>
          </w:p>
          <w:p w:rsidR="00C9672A" w:rsidRDefault="00C9672A" w:rsidP="00C37E57">
            <w:pPr>
              <w:rPr>
                <w:lang w:val="en-GB"/>
              </w:rPr>
            </w:pPr>
            <w:r>
              <w:rPr>
                <w:lang w:val="en-GB"/>
              </w:rPr>
              <w:t>Non economic environment types:</w:t>
            </w:r>
          </w:p>
          <w:p w:rsidR="00C9672A" w:rsidRDefault="00C9672A" w:rsidP="00C37E57">
            <w:pPr>
              <w:rPr>
                <w:lang w:val="en-GB"/>
              </w:rPr>
            </w:pPr>
          </w:p>
          <w:p w:rsidR="00C9672A" w:rsidRDefault="00C9672A" w:rsidP="00C37E57">
            <w:pPr>
              <w:rPr>
                <w:lang w:val="en-GB"/>
              </w:rPr>
            </w:pPr>
            <w:r>
              <w:rPr>
                <w:lang w:val="en-GB"/>
              </w:rPr>
              <w:t xml:space="preserve">There are more than one environment types with law requirement keeping legal with government policies and legal particulars to follow in the world of business to protect the customer and business meeting the term of the rule. </w:t>
            </w:r>
          </w:p>
          <w:p w:rsidR="00C9672A" w:rsidRDefault="00C9672A" w:rsidP="00C37E57">
            <w:pPr>
              <w:rPr>
                <w:lang w:val="en-GB"/>
              </w:rPr>
            </w:pPr>
          </w:p>
          <w:p w:rsidR="00C9672A" w:rsidRDefault="00C9672A" w:rsidP="00C37E57">
            <w:pPr>
              <w:rPr>
                <w:lang w:val="en-GB"/>
              </w:rPr>
            </w:pPr>
            <w:r>
              <w:rPr>
                <w:lang w:val="en-GB"/>
              </w:rPr>
              <w:t xml:space="preserve">Social Environment will be included on questions  A, B, C. D are essentials to research in the community culture requirements to increase and decrease sales, analyse the market place to be legal and obedient.     </w:t>
            </w:r>
          </w:p>
          <w:p w:rsidR="00C9672A" w:rsidRDefault="00C9672A" w:rsidP="00C37E57">
            <w:pPr>
              <w:rPr>
                <w:lang w:val="en-GB"/>
              </w:rPr>
            </w:pPr>
          </w:p>
          <w:p w:rsidR="00C9672A" w:rsidRDefault="00C9672A" w:rsidP="00C37E57">
            <w:pPr>
              <w:rPr>
                <w:lang w:val="en-GB"/>
              </w:rPr>
            </w:pPr>
            <w:r>
              <w:rPr>
                <w:lang w:val="en-GB"/>
              </w:rPr>
              <w:t xml:space="preserve">A, Demographic, Legal and Political Environment </w:t>
            </w:r>
          </w:p>
          <w:p w:rsidR="00C9672A" w:rsidRDefault="00C9672A" w:rsidP="00C37E57">
            <w:pPr>
              <w:rPr>
                <w:lang w:val="en-GB"/>
              </w:rPr>
            </w:pPr>
          </w:p>
          <w:p w:rsidR="00C9672A" w:rsidRDefault="00C9672A" w:rsidP="00C37E57">
            <w:pPr>
              <w:rPr>
                <w:lang w:val="en-GB"/>
              </w:rPr>
            </w:pPr>
            <w:r>
              <w:rPr>
                <w:lang w:val="en-GB"/>
              </w:rPr>
              <w:t>B. Technological and</w:t>
            </w:r>
            <w:r w:rsidRPr="008C34FC">
              <w:rPr>
                <w:lang w:val="en-GB"/>
              </w:rPr>
              <w:t xml:space="preserve"> </w:t>
            </w:r>
            <w:r>
              <w:rPr>
                <w:lang w:val="en-GB"/>
              </w:rPr>
              <w:t xml:space="preserve">Legal Environment </w:t>
            </w:r>
          </w:p>
          <w:p w:rsidR="00C9672A" w:rsidRDefault="00C9672A" w:rsidP="00C37E57">
            <w:pPr>
              <w:rPr>
                <w:lang w:val="en-GB"/>
              </w:rPr>
            </w:pPr>
          </w:p>
          <w:p w:rsidR="00C9672A" w:rsidRDefault="00C9672A" w:rsidP="00C37E57">
            <w:pPr>
              <w:rPr>
                <w:lang w:val="en-GB"/>
              </w:rPr>
            </w:pPr>
            <w:r>
              <w:rPr>
                <w:lang w:val="en-GB"/>
              </w:rPr>
              <w:t xml:space="preserve">C. Natural Political and Legal Environment </w:t>
            </w:r>
          </w:p>
          <w:p w:rsidR="00C9672A" w:rsidRDefault="00C9672A" w:rsidP="00C37E57">
            <w:pPr>
              <w:rPr>
                <w:lang w:val="en-GB"/>
              </w:rPr>
            </w:pPr>
          </w:p>
          <w:p w:rsidR="00C9672A" w:rsidRDefault="00C9672A" w:rsidP="00C37E57">
            <w:pPr>
              <w:rPr>
                <w:lang w:val="en-GB"/>
              </w:rPr>
            </w:pPr>
            <w:r>
              <w:rPr>
                <w:lang w:val="en-GB"/>
              </w:rPr>
              <w:t xml:space="preserve">D. Demographic, Political and Legal Environment  </w:t>
            </w: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r>
              <w:rPr>
                <w:lang w:val="en-GB"/>
              </w:rPr>
              <w:t>Demographic Environment:</w:t>
            </w:r>
          </w:p>
          <w:p w:rsidR="00C9672A" w:rsidRDefault="00C9672A" w:rsidP="00C37E57">
            <w:pPr>
              <w:rPr>
                <w:lang w:val="en-GB"/>
              </w:rPr>
            </w:pPr>
          </w:p>
          <w:p w:rsidR="00C9672A" w:rsidRDefault="00C9672A" w:rsidP="00C37E57">
            <w:pPr>
              <w:rPr>
                <w:lang w:val="en-GB"/>
              </w:rPr>
            </w:pPr>
            <w:r>
              <w:rPr>
                <w:lang w:val="en-GB"/>
              </w:rPr>
              <w:t xml:space="preserve">The factors of Demographic influence activities have a direct bearing on demand service and several of products types, size and distribution depending on demand where population are at all high in cities and towns will reflect on the service of goods. In rural areas are different. In cities and towns with high population easy obtain skilled labour are available rather than in rural areas. </w:t>
            </w: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r>
              <w:rPr>
                <w:lang w:val="en-GB"/>
              </w:rPr>
              <w:t>Business Environment:</w:t>
            </w:r>
          </w:p>
          <w:p w:rsidR="00C9672A" w:rsidRDefault="00C9672A" w:rsidP="00C37E57">
            <w:pPr>
              <w:rPr>
                <w:lang w:val="en-GB"/>
              </w:rPr>
            </w:pPr>
          </w:p>
          <w:p w:rsidR="00C9672A" w:rsidRDefault="00C9672A" w:rsidP="00C37E57">
            <w:pPr>
              <w:rPr>
                <w:lang w:val="en-GB"/>
              </w:rPr>
            </w:pPr>
            <w:r>
              <w:rPr>
                <w:lang w:val="en-GB"/>
              </w:rPr>
              <w:t xml:space="preserve">An importance of business environment for a company to exceed in their products following their vision and mission statement policies to be understood for growth and reduce losses into profit meeting customer’s requirements. </w:t>
            </w:r>
          </w:p>
          <w:p w:rsidR="00C9672A" w:rsidRDefault="00C9672A" w:rsidP="00C37E57">
            <w:pPr>
              <w:rPr>
                <w:lang w:val="en-GB"/>
              </w:rPr>
            </w:pPr>
            <w:r>
              <w:rPr>
                <w:lang w:val="en-GB"/>
              </w:rPr>
              <w:t xml:space="preserve">The importance of the business has right, skill, controls in place under internal factors of Micro and Macro, external and internal from suppliers to being legal. </w:t>
            </w:r>
          </w:p>
          <w:p w:rsidR="00C9672A" w:rsidRDefault="00C9672A" w:rsidP="00C37E57">
            <w:pPr>
              <w:rPr>
                <w:lang w:val="en-GB"/>
              </w:rPr>
            </w:pPr>
            <w:r>
              <w:rPr>
                <w:lang w:val="en-GB"/>
              </w:rPr>
              <w:t xml:space="preserve">Some operating businesses are non profit organisations but still need to apply within the environment being legal and trust and honesty. </w:t>
            </w: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r>
              <w:rPr>
                <w:lang w:val="en-GB"/>
              </w:rPr>
              <w:t>Social Responsibility:</w:t>
            </w:r>
          </w:p>
          <w:p w:rsidR="00C9672A" w:rsidRDefault="00C9672A" w:rsidP="00C37E57">
            <w:pPr>
              <w:rPr>
                <w:lang w:val="en-GB"/>
              </w:rPr>
            </w:pPr>
          </w:p>
          <w:p w:rsidR="00C9672A" w:rsidRDefault="00C9672A" w:rsidP="00C37E57">
            <w:pPr>
              <w:rPr>
                <w:lang w:val="en-GB"/>
              </w:rPr>
            </w:pPr>
            <w:r>
              <w:rPr>
                <w:lang w:val="en-GB"/>
              </w:rPr>
              <w:t xml:space="preserve">All business have responsibility integral with the community the factors are to deliver honesty and meeting all expectations of the following responsibly in their groups; </w:t>
            </w:r>
          </w:p>
          <w:p w:rsidR="00C9672A" w:rsidRDefault="00C9672A" w:rsidP="00C37E57">
            <w:pPr>
              <w:rPr>
                <w:lang w:val="en-GB"/>
              </w:rPr>
            </w:pPr>
          </w:p>
          <w:p w:rsidR="00C9672A" w:rsidRDefault="00C9672A" w:rsidP="00C37E57">
            <w:pPr>
              <w:rPr>
                <w:lang w:val="en-GB"/>
              </w:rPr>
            </w:pPr>
            <w:r>
              <w:rPr>
                <w:lang w:val="en-GB"/>
              </w:rPr>
              <w:t>Stakeholders and owners fair return in profit from investment made to operate the business needs.</w:t>
            </w:r>
          </w:p>
          <w:p w:rsidR="00C9672A" w:rsidRDefault="00C9672A" w:rsidP="00C37E57">
            <w:pPr>
              <w:rPr>
                <w:lang w:val="en-GB"/>
              </w:rPr>
            </w:pPr>
          </w:p>
          <w:p w:rsidR="00C9672A" w:rsidRDefault="00C9672A" w:rsidP="00C37E57">
            <w:pPr>
              <w:rPr>
                <w:lang w:val="en-GB"/>
              </w:rPr>
            </w:pPr>
            <w:r>
              <w:rPr>
                <w:lang w:val="en-GB"/>
              </w:rPr>
              <w:t xml:space="preserve">Employees have good working conditions, fair pay scale within job role, satisfaction and motivation with a training development plan. </w:t>
            </w:r>
          </w:p>
          <w:p w:rsidR="00C9672A" w:rsidRDefault="00C9672A" w:rsidP="00C37E57">
            <w:pPr>
              <w:rPr>
                <w:lang w:val="en-GB"/>
              </w:rPr>
            </w:pPr>
          </w:p>
          <w:p w:rsidR="00C9672A" w:rsidRDefault="00C9672A" w:rsidP="00C37E57">
            <w:pPr>
              <w:rPr>
                <w:lang w:val="en-GB"/>
              </w:rPr>
            </w:pPr>
            <w:r>
              <w:rPr>
                <w:lang w:val="en-GB"/>
              </w:rPr>
              <w:t>Consumers supply goods and service, priced at the right level meeting the right standards and legal policies, dealing with customer’s needs and complaints.</w:t>
            </w:r>
          </w:p>
          <w:p w:rsidR="00C9672A" w:rsidRDefault="00C9672A" w:rsidP="00C37E57">
            <w:pPr>
              <w:rPr>
                <w:lang w:val="en-GB"/>
              </w:rPr>
            </w:pPr>
          </w:p>
          <w:p w:rsidR="00C9672A" w:rsidRDefault="00C9672A" w:rsidP="00C37E57">
            <w:pPr>
              <w:rPr>
                <w:lang w:val="en-GB"/>
              </w:rPr>
            </w:pPr>
            <w:r>
              <w:rPr>
                <w:lang w:val="en-GB"/>
              </w:rPr>
              <w:t xml:space="preserve">Government have legal policies to obtain for any business to pay taxes, and follow the right procedures and do not break policies in unlawful means. </w:t>
            </w:r>
          </w:p>
          <w:p w:rsidR="00C9672A" w:rsidRDefault="00C9672A" w:rsidP="00C37E57">
            <w:pPr>
              <w:rPr>
                <w:lang w:val="en-GB"/>
              </w:rPr>
            </w:pPr>
          </w:p>
          <w:p w:rsidR="00C9672A" w:rsidRDefault="00C9672A" w:rsidP="00C37E57">
            <w:pPr>
              <w:rPr>
                <w:lang w:val="en-GB"/>
              </w:rPr>
            </w:pPr>
            <w:r>
              <w:rPr>
                <w:lang w:val="en-GB"/>
              </w:rPr>
              <w:t xml:space="preserve">Community is very important as every business are involved where business have a change to explore different cultures and different services, following the Act guide is essential for diversity in all aspects.  </w:t>
            </w:r>
          </w:p>
          <w:p w:rsidR="00C9672A" w:rsidRDefault="00C9672A" w:rsidP="00C37E57">
            <w:pPr>
              <w:rPr>
                <w:lang w:val="en-GB"/>
              </w:rPr>
            </w:pPr>
          </w:p>
          <w:p w:rsidR="00C9672A" w:rsidRDefault="00C9672A" w:rsidP="00C37E57">
            <w:pPr>
              <w:rPr>
                <w:lang w:val="en-GB"/>
              </w:rPr>
            </w:pPr>
            <w:r>
              <w:rPr>
                <w:lang w:val="en-GB"/>
              </w:rPr>
              <w:t xml:space="preserve">  </w:t>
            </w:r>
          </w:p>
          <w:p w:rsidR="00C9672A" w:rsidRDefault="00C9672A" w:rsidP="00C37E57">
            <w:pPr>
              <w:rPr>
                <w:lang w:val="en-GB"/>
              </w:rPr>
            </w:pPr>
            <w:r>
              <w:rPr>
                <w:lang w:val="en-GB"/>
              </w:rPr>
              <w:t>Question 2,</w:t>
            </w:r>
          </w:p>
          <w:p w:rsidR="00C9672A" w:rsidRDefault="00C9672A" w:rsidP="00C37E57">
            <w:pPr>
              <w:rPr>
                <w:lang w:val="en-GB"/>
              </w:rPr>
            </w:pPr>
          </w:p>
          <w:p w:rsidR="00C9672A" w:rsidRDefault="00C9672A" w:rsidP="00C37E57">
            <w:pPr>
              <w:rPr>
                <w:lang w:val="en-GB"/>
              </w:rPr>
            </w:pPr>
            <w:r>
              <w:rPr>
                <w:lang w:val="en-GB"/>
              </w:rPr>
              <w:t>Legal Environment discussed:</w:t>
            </w:r>
          </w:p>
          <w:p w:rsidR="00C9672A" w:rsidRDefault="00C9672A" w:rsidP="00C37E57">
            <w:pPr>
              <w:rPr>
                <w:lang w:val="en-GB"/>
              </w:rPr>
            </w:pPr>
          </w:p>
          <w:p w:rsidR="00C9672A" w:rsidRDefault="00C9672A" w:rsidP="00C37E57">
            <w:pPr>
              <w:rPr>
                <w:lang w:val="en-GB"/>
              </w:rPr>
            </w:pPr>
            <w:r>
              <w:rPr>
                <w:lang w:val="en-GB"/>
              </w:rPr>
              <w:t>External Marco factors effect the business growth; legal desires in business are differently maintained globally, written legal acts must be followed especially:</w:t>
            </w:r>
          </w:p>
          <w:p w:rsidR="00C9672A" w:rsidRDefault="00C9672A" w:rsidP="00C37E57">
            <w:pPr>
              <w:rPr>
                <w:lang w:val="en-GB"/>
              </w:rPr>
            </w:pPr>
          </w:p>
          <w:p w:rsidR="00C9672A" w:rsidRDefault="00C9672A" w:rsidP="00C37E57">
            <w:pPr>
              <w:rPr>
                <w:lang w:val="en-GB"/>
              </w:rPr>
            </w:pPr>
            <w:r>
              <w:rPr>
                <w:lang w:val="en-GB"/>
              </w:rPr>
              <w:t xml:space="preserve">1, Companies Act, 1956 </w:t>
            </w:r>
          </w:p>
          <w:p w:rsidR="00C9672A" w:rsidRDefault="00C9672A" w:rsidP="00C37E57">
            <w:pPr>
              <w:rPr>
                <w:lang w:val="en-GB"/>
              </w:rPr>
            </w:pPr>
            <w:r>
              <w:rPr>
                <w:lang w:val="en-GB"/>
              </w:rPr>
              <w:t xml:space="preserve">2, Foreign Exchange Management Act, 1999 </w:t>
            </w:r>
          </w:p>
          <w:p w:rsidR="00C9672A" w:rsidRDefault="00C9672A" w:rsidP="00C37E57">
            <w:pPr>
              <w:rPr>
                <w:lang w:val="en-GB"/>
              </w:rPr>
            </w:pPr>
            <w:r>
              <w:rPr>
                <w:lang w:val="en-GB"/>
              </w:rPr>
              <w:t>3, The Factories Act, 1948</w:t>
            </w:r>
          </w:p>
          <w:p w:rsidR="00C9672A" w:rsidRDefault="00C9672A" w:rsidP="00C37E57">
            <w:pPr>
              <w:rPr>
                <w:lang w:val="en-GB"/>
              </w:rPr>
            </w:pPr>
            <w:r>
              <w:rPr>
                <w:lang w:val="en-GB"/>
              </w:rPr>
              <w:t xml:space="preserve">4, Industrial Disputes Act, 1972 </w:t>
            </w:r>
          </w:p>
          <w:p w:rsidR="00C9672A" w:rsidRDefault="00C9672A" w:rsidP="00C37E57">
            <w:pPr>
              <w:rPr>
                <w:lang w:val="en-GB"/>
              </w:rPr>
            </w:pPr>
            <w:r>
              <w:rPr>
                <w:lang w:val="en-GB"/>
              </w:rPr>
              <w:t xml:space="preserve">5, Payment of Gratuity Act, 1954 </w:t>
            </w:r>
          </w:p>
          <w:p w:rsidR="00C9672A" w:rsidRDefault="00C9672A" w:rsidP="00C37E57">
            <w:pPr>
              <w:rPr>
                <w:lang w:val="en-GB"/>
              </w:rPr>
            </w:pPr>
            <w:r>
              <w:rPr>
                <w:lang w:val="en-GB"/>
              </w:rPr>
              <w:t>6, Industries of Food and Regulations) Act, 1951</w:t>
            </w:r>
          </w:p>
          <w:p w:rsidR="00C9672A" w:rsidRDefault="00C9672A" w:rsidP="00C37E57">
            <w:pPr>
              <w:rPr>
                <w:lang w:val="en-GB"/>
              </w:rPr>
            </w:pPr>
            <w:r>
              <w:rPr>
                <w:lang w:val="en-GB"/>
              </w:rPr>
              <w:t xml:space="preserve">7, Prevention of Food Adulteration Act, 1954 </w:t>
            </w:r>
          </w:p>
          <w:p w:rsidR="00C9672A" w:rsidRDefault="00C9672A" w:rsidP="00C37E57">
            <w:pPr>
              <w:rPr>
                <w:lang w:val="en-GB"/>
              </w:rPr>
            </w:pPr>
            <w:r>
              <w:rPr>
                <w:lang w:val="en-GB"/>
              </w:rPr>
              <w:t xml:space="preserve">8, Essential Commodities, Act, 2002 </w:t>
            </w:r>
          </w:p>
          <w:p w:rsidR="00C9672A" w:rsidRDefault="00C9672A" w:rsidP="00C37E57">
            <w:pPr>
              <w:rPr>
                <w:lang w:val="en-GB"/>
              </w:rPr>
            </w:pPr>
            <w:r>
              <w:rPr>
                <w:lang w:val="en-GB"/>
              </w:rPr>
              <w:t xml:space="preserve">9, The Standards of Weight and Measures Act, 1956 </w:t>
            </w:r>
          </w:p>
          <w:p w:rsidR="00C9672A" w:rsidRDefault="00C9672A" w:rsidP="00C37E57">
            <w:pPr>
              <w:rPr>
                <w:lang w:val="en-GB"/>
              </w:rPr>
            </w:pPr>
            <w:r>
              <w:rPr>
                <w:lang w:val="en-GB"/>
              </w:rPr>
              <w:t xml:space="preserve">10, Monopolies and Restrictive Trade Practices Act, 1969 </w:t>
            </w:r>
          </w:p>
          <w:p w:rsidR="00C9672A" w:rsidRDefault="00C9672A" w:rsidP="00C37E57">
            <w:pPr>
              <w:rPr>
                <w:lang w:val="en-GB"/>
              </w:rPr>
            </w:pPr>
            <w:r>
              <w:rPr>
                <w:lang w:val="en-GB"/>
              </w:rPr>
              <w:t xml:space="preserve">11, Trade Marks Act, 1999  </w:t>
            </w:r>
          </w:p>
          <w:p w:rsidR="00C9672A" w:rsidRDefault="00C9672A" w:rsidP="00C37E57">
            <w:pPr>
              <w:rPr>
                <w:lang w:val="en-GB"/>
              </w:rPr>
            </w:pPr>
            <w:r>
              <w:rPr>
                <w:lang w:val="en-GB"/>
              </w:rPr>
              <w:t xml:space="preserve">12, Bureau of India Standards Act, 1986 </w:t>
            </w:r>
          </w:p>
          <w:p w:rsidR="00C9672A" w:rsidRDefault="00C9672A" w:rsidP="00C37E57">
            <w:pPr>
              <w:rPr>
                <w:lang w:val="en-GB"/>
              </w:rPr>
            </w:pPr>
            <w:r>
              <w:rPr>
                <w:lang w:val="en-GB"/>
              </w:rPr>
              <w:t xml:space="preserve">13, Consumer Protection Act, 1986 </w:t>
            </w:r>
          </w:p>
          <w:p w:rsidR="00C9672A" w:rsidRDefault="00C9672A" w:rsidP="00C37E57">
            <w:pPr>
              <w:rPr>
                <w:lang w:val="en-GB"/>
              </w:rPr>
            </w:pPr>
            <w:r>
              <w:rPr>
                <w:lang w:val="en-GB"/>
              </w:rPr>
              <w:t xml:space="preserve">14, Environment Protection Act, 1990 </w:t>
            </w:r>
          </w:p>
          <w:p w:rsidR="00C9672A" w:rsidRDefault="00C9672A" w:rsidP="00C37E57">
            <w:pPr>
              <w:rPr>
                <w:lang w:val="en-GB"/>
              </w:rPr>
            </w:pPr>
            <w:r>
              <w:rPr>
                <w:lang w:val="en-GB"/>
              </w:rPr>
              <w:t xml:space="preserve">15, Competition Act, 2002 </w:t>
            </w: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r>
              <w:rPr>
                <w:lang w:val="en-GB"/>
              </w:rPr>
              <w:t xml:space="preserve">All the acts mentioned above are essential, business are entering into a type of contract and written requests are required, if no business follow the acts enforced can be occur, especially in export and import. Dealing with different business to business are formed contracts to be legal and fair trading, including to the customer. </w:t>
            </w:r>
          </w:p>
          <w:p w:rsidR="00C9672A" w:rsidRDefault="00C9672A" w:rsidP="00C37E57">
            <w:pPr>
              <w:rPr>
                <w:lang w:val="en-GB"/>
              </w:rPr>
            </w:pPr>
          </w:p>
          <w:p w:rsidR="00C9672A" w:rsidRDefault="00C9672A" w:rsidP="00C37E57">
            <w:pPr>
              <w:rPr>
                <w:lang w:val="en-GB"/>
              </w:rPr>
            </w:pPr>
            <w:r>
              <w:rPr>
                <w:lang w:val="en-GB"/>
              </w:rPr>
              <w:t xml:space="preserve">Global unions play a big part especially copy rights. Being part of the EU business are more compliant and safer trading. Especially food industry some foods are not allowed in some countries like United Kingdom and Australia. Legal environment has am impact of competition, business need to take ownership and responsibility from the start of opening. </w:t>
            </w: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r>
              <w:rPr>
                <w:lang w:val="en-GB"/>
              </w:rPr>
              <w:t xml:space="preserve">Case Study </w:t>
            </w:r>
          </w:p>
          <w:p w:rsidR="00C9672A" w:rsidRDefault="00C9672A" w:rsidP="00C37E57">
            <w:pPr>
              <w:rPr>
                <w:lang w:val="en-GB"/>
              </w:rPr>
            </w:pPr>
          </w:p>
          <w:p w:rsidR="00C9672A" w:rsidRDefault="00C9672A" w:rsidP="00C37E57">
            <w:pPr>
              <w:rPr>
                <w:lang w:val="en-GB"/>
              </w:rPr>
            </w:pPr>
            <w:r>
              <w:rPr>
                <w:lang w:val="en-GB"/>
              </w:rPr>
              <w:t xml:space="preserve">Question 1, </w:t>
            </w:r>
          </w:p>
          <w:p w:rsidR="00C9672A" w:rsidRDefault="00C9672A" w:rsidP="00C37E57">
            <w:pPr>
              <w:rPr>
                <w:lang w:val="en-GB"/>
              </w:rPr>
            </w:pPr>
          </w:p>
          <w:p w:rsidR="00C9672A" w:rsidRDefault="00C9672A" w:rsidP="00C37E57">
            <w:pPr>
              <w:rPr>
                <w:lang w:val="en-GB"/>
              </w:rPr>
            </w:pPr>
            <w:r>
              <w:rPr>
                <w:lang w:val="en-GB"/>
              </w:rPr>
              <w:t>A, Limited Liability Companies:</w:t>
            </w:r>
          </w:p>
          <w:p w:rsidR="00C9672A" w:rsidRDefault="00C9672A" w:rsidP="00C37E57">
            <w:pPr>
              <w:rPr>
                <w:lang w:val="en-GB"/>
              </w:rPr>
            </w:pPr>
          </w:p>
          <w:p w:rsidR="00C9672A" w:rsidRDefault="00C9672A" w:rsidP="00C37E57">
            <w:pPr>
              <w:rPr>
                <w:lang w:val="en-GB"/>
              </w:rPr>
            </w:pPr>
            <w:r>
              <w:rPr>
                <w:lang w:val="en-GB"/>
              </w:rPr>
              <w:t>Company is with one or more members called a partnership. The partners have the right to deal direct to manage the business in administer and direction. They are not responsible for the mess caused by either party.</w:t>
            </w:r>
          </w:p>
          <w:p w:rsidR="00C9672A" w:rsidRDefault="00C9672A" w:rsidP="00C37E57">
            <w:pPr>
              <w:rPr>
                <w:lang w:val="en-GB"/>
              </w:rPr>
            </w:pPr>
          </w:p>
          <w:p w:rsidR="00C9672A" w:rsidRDefault="00C9672A" w:rsidP="00C37E57">
            <w:pPr>
              <w:rPr>
                <w:lang w:val="en-GB"/>
              </w:rPr>
            </w:pPr>
            <w:r>
              <w:rPr>
                <w:lang w:val="en-GB"/>
              </w:rPr>
              <w:t xml:space="preserve">Law legations do change within different countries, in some cases a person would be elected to take ownership with unlimited liability of the business. </w:t>
            </w:r>
          </w:p>
          <w:p w:rsidR="00C9672A" w:rsidRDefault="00C9672A" w:rsidP="00C37E57">
            <w:pPr>
              <w:rPr>
                <w:lang w:val="en-GB"/>
              </w:rPr>
            </w:pPr>
          </w:p>
          <w:p w:rsidR="00C9672A" w:rsidRDefault="00C9672A" w:rsidP="00C37E57">
            <w:pPr>
              <w:rPr>
                <w:lang w:val="en-GB"/>
              </w:rPr>
            </w:pPr>
            <w:r>
              <w:rPr>
                <w:lang w:val="en-GB"/>
              </w:rPr>
              <w:t xml:space="preserve">Every partner has a part to play with profit and loss f the company as they are owners. </w:t>
            </w: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r>
              <w:rPr>
                <w:lang w:val="en-GB"/>
              </w:rPr>
              <w:t xml:space="preserve">B, Partnership </w:t>
            </w:r>
          </w:p>
          <w:p w:rsidR="00C9672A" w:rsidRDefault="00C9672A" w:rsidP="00C37E57">
            <w:pPr>
              <w:rPr>
                <w:lang w:val="en-GB"/>
              </w:rPr>
            </w:pPr>
          </w:p>
          <w:p w:rsidR="00C9672A" w:rsidRDefault="00C9672A" w:rsidP="00C37E57">
            <w:pPr>
              <w:rPr>
                <w:lang w:val="en-GB"/>
              </w:rPr>
            </w:pPr>
            <w:r>
              <w:rPr>
                <w:lang w:val="en-GB"/>
              </w:rPr>
              <w:t xml:space="preserve">A company formed run by two members or more, with the same vision and done for financial reasons, making the business partnership stronger in agreement and maintaining growth and direction with the business. This is very common around the world in all industries. </w:t>
            </w: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r>
              <w:rPr>
                <w:lang w:val="en-GB"/>
              </w:rPr>
              <w:t>Advantages of a Sole Trader:</w:t>
            </w:r>
          </w:p>
          <w:p w:rsidR="00C9672A" w:rsidRDefault="00C9672A" w:rsidP="00C37E57">
            <w:pPr>
              <w:rPr>
                <w:lang w:val="en-GB"/>
              </w:rPr>
            </w:pPr>
          </w:p>
          <w:p w:rsidR="00C9672A" w:rsidRDefault="00C9672A" w:rsidP="00C37E57">
            <w:pPr>
              <w:rPr>
                <w:lang w:val="en-GB"/>
              </w:rPr>
            </w:pPr>
            <w:r>
              <w:rPr>
                <w:lang w:val="en-GB"/>
              </w:rPr>
              <w:t xml:space="preserve">Sole trader who is responsible for the business and no profit share is required. The owner would have his or her company name on products promoting the business meeting law requirements. </w:t>
            </w:r>
          </w:p>
          <w:p w:rsidR="00C9672A" w:rsidRDefault="00C9672A" w:rsidP="00C37E57">
            <w:pPr>
              <w:rPr>
                <w:lang w:val="en-GB"/>
              </w:rPr>
            </w:pPr>
          </w:p>
          <w:p w:rsidR="00C9672A" w:rsidRDefault="00C9672A" w:rsidP="00C37E57">
            <w:pPr>
              <w:rPr>
                <w:lang w:val="en-GB"/>
              </w:rPr>
            </w:pPr>
            <w:r>
              <w:rPr>
                <w:lang w:val="en-GB"/>
              </w:rPr>
              <w:t xml:space="preserve">That person would own everything of he business and would do their own hiring and firing of personal to not bring the business into jeopardy has they would be responsible for customers and debts. </w:t>
            </w:r>
          </w:p>
          <w:p w:rsidR="00C9672A" w:rsidRDefault="00C9672A" w:rsidP="00C37E57">
            <w:pPr>
              <w:rPr>
                <w:lang w:val="en-GB"/>
              </w:rPr>
            </w:pPr>
          </w:p>
          <w:p w:rsidR="00C9672A" w:rsidRDefault="00C9672A" w:rsidP="00C37E57">
            <w:pPr>
              <w:rPr>
                <w:lang w:val="en-GB"/>
              </w:rPr>
            </w:pPr>
          </w:p>
          <w:p w:rsidR="00C9672A" w:rsidRDefault="00C9672A" w:rsidP="00C37E57">
            <w:pPr>
              <w:rPr>
                <w:lang w:val="en-GB"/>
              </w:rPr>
            </w:pPr>
            <w:r>
              <w:rPr>
                <w:lang w:val="en-GB"/>
              </w:rPr>
              <w:t xml:space="preserve">Sole Traders cease. </w:t>
            </w:r>
          </w:p>
          <w:p w:rsidR="00C9672A" w:rsidRDefault="00C9672A" w:rsidP="00C37E57">
            <w:pPr>
              <w:rPr>
                <w:lang w:val="en-GB"/>
              </w:rPr>
            </w:pPr>
          </w:p>
          <w:p w:rsidR="00C9672A" w:rsidRDefault="00C9672A" w:rsidP="00C37E57">
            <w:pPr>
              <w:rPr>
                <w:lang w:val="en-GB"/>
              </w:rPr>
            </w:pPr>
            <w:r>
              <w:rPr>
                <w:lang w:val="en-GB"/>
              </w:rPr>
              <w:t xml:space="preserve">Sole traders cease to costs and expanding, not having a enough work with competition.  Maintaining the business to make profit with over head costs, responsibly with legal requirements to maintain. </w:t>
            </w:r>
          </w:p>
          <w:p w:rsidR="00C9672A" w:rsidRDefault="00C9672A" w:rsidP="00C37E57">
            <w:pPr>
              <w:rPr>
                <w:lang w:val="en-GB"/>
              </w:rPr>
            </w:pPr>
            <w:r>
              <w:rPr>
                <w:lang w:val="en-GB"/>
              </w:rPr>
              <w:t xml:space="preserve">Working long hours and tiredness can cause neglect, cause mistakes and taking short cuts, not able to manage time management. </w:t>
            </w:r>
          </w:p>
          <w:p w:rsidR="00C9672A" w:rsidRDefault="00C9672A" w:rsidP="00C37E57">
            <w:pPr>
              <w:rPr>
                <w:lang w:val="en-GB"/>
              </w:rPr>
            </w:pPr>
          </w:p>
          <w:p w:rsidR="00C9672A" w:rsidRDefault="00C9672A" w:rsidP="00C37E57">
            <w:pPr>
              <w:rPr>
                <w:lang w:val="en-GB"/>
              </w:rPr>
            </w:pPr>
            <w:r>
              <w:rPr>
                <w:lang w:val="en-GB"/>
              </w:rPr>
              <w:t xml:space="preserve">Being a sole trader main point are costs for set up and making sure customers pay on time to keep the business afloat with expenditure. </w:t>
            </w: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p w:rsidR="00C9672A" w:rsidRDefault="00C9672A" w:rsidP="00FE5A6A">
            <w:pPr>
              <w:pStyle w:val="normal0"/>
              <w:spacing w:after="0" w:line="240" w:lineRule="auto"/>
            </w:pPr>
          </w:p>
        </w:tc>
      </w:tr>
    </w:tbl>
    <w:p w:rsidR="00C9672A" w:rsidRDefault="00C9672A">
      <w:pPr>
        <w:pStyle w:val="normal0"/>
        <w:spacing w:after="0" w:line="240" w:lineRule="auto"/>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rPr>
          <w:b/>
          <w:bCs/>
          <w:color w:val="002060"/>
          <w:sz w:val="28"/>
          <w:szCs w:val="28"/>
        </w:rPr>
      </w:pPr>
    </w:p>
    <w:p w:rsidR="00C9672A" w:rsidRDefault="00C9672A">
      <w:pPr>
        <w:pStyle w:val="normal0"/>
        <w:spacing w:after="0" w:line="240" w:lineRule="auto"/>
      </w:pPr>
      <w:r>
        <w:rPr>
          <w:b/>
          <w:bCs/>
          <w:color w:val="002060"/>
          <w:sz w:val="28"/>
          <w:szCs w:val="28"/>
        </w:rPr>
        <w:t>Student Statement:</w:t>
      </w:r>
    </w:p>
    <w:p w:rsidR="00C9672A" w:rsidRDefault="00C9672A">
      <w:pPr>
        <w:pStyle w:val="normal0"/>
        <w:spacing w:after="0" w:line="240" w:lineRule="auto"/>
      </w:pPr>
    </w:p>
    <w:p w:rsidR="00C9672A" w:rsidRDefault="00C9672A">
      <w:pPr>
        <w:pStyle w:val="normal0"/>
        <w:spacing w:after="0" w:line="240" w:lineRule="auto"/>
      </w:pPr>
      <w:r>
        <w:t>By submitting this assignment, I confirm that this is my own work.</w:t>
      </w:r>
    </w:p>
    <w:p w:rsidR="00C9672A" w:rsidRDefault="00C9672A">
      <w:pPr>
        <w:pStyle w:val="normal0"/>
        <w:spacing w:after="0" w:line="240" w:lineRule="auto"/>
      </w:pPr>
    </w:p>
    <w:p w:rsidR="00C9672A" w:rsidRDefault="00C9672A">
      <w:pPr>
        <w:pStyle w:val="normal0"/>
        <w:spacing w:after="0" w:line="240" w:lineRule="auto"/>
      </w:pPr>
    </w:p>
    <w:p w:rsidR="00C9672A" w:rsidRDefault="00C9672A">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C9672A">
        <w:tc>
          <w:tcPr>
            <w:tcW w:w="2310" w:type="dxa"/>
            <w:shd w:val="clear" w:color="auto" w:fill="D9D9D9"/>
          </w:tcPr>
          <w:p w:rsidR="00C9672A" w:rsidRDefault="00C9672A" w:rsidP="00FE5A6A">
            <w:pPr>
              <w:pStyle w:val="normal0"/>
              <w:spacing w:after="0" w:line="240" w:lineRule="auto"/>
            </w:pPr>
            <w:r>
              <w:t>Student Signature</w:t>
            </w:r>
          </w:p>
        </w:tc>
        <w:tc>
          <w:tcPr>
            <w:tcW w:w="4035" w:type="dxa"/>
          </w:tcPr>
          <w:p w:rsidR="00C9672A" w:rsidRDefault="00C9672A" w:rsidP="00FE5A6A">
            <w:pPr>
              <w:pStyle w:val="normal0"/>
              <w:spacing w:after="0" w:line="240" w:lineRule="auto"/>
            </w:pPr>
            <w:r>
              <w:t xml:space="preserve">Lee Burson </w:t>
            </w:r>
          </w:p>
        </w:tc>
        <w:tc>
          <w:tcPr>
            <w:tcW w:w="1276" w:type="dxa"/>
            <w:shd w:val="clear" w:color="auto" w:fill="D9D9D9"/>
          </w:tcPr>
          <w:p w:rsidR="00C9672A" w:rsidRDefault="00C9672A" w:rsidP="00FE5A6A">
            <w:pPr>
              <w:pStyle w:val="normal0"/>
              <w:spacing w:after="0" w:line="240" w:lineRule="auto"/>
            </w:pPr>
            <w:r>
              <w:t>Date</w:t>
            </w:r>
          </w:p>
        </w:tc>
        <w:tc>
          <w:tcPr>
            <w:tcW w:w="1621" w:type="dxa"/>
          </w:tcPr>
          <w:p w:rsidR="00C9672A" w:rsidRDefault="00C9672A" w:rsidP="00FE5A6A">
            <w:pPr>
              <w:pStyle w:val="normal0"/>
              <w:spacing w:after="0" w:line="240" w:lineRule="auto"/>
            </w:pPr>
            <w:r>
              <w:t>5/06/2015</w:t>
            </w:r>
          </w:p>
        </w:tc>
      </w:tr>
    </w:tbl>
    <w:p w:rsidR="00C9672A" w:rsidRDefault="00C9672A">
      <w:pPr>
        <w:pStyle w:val="normal0"/>
      </w:pPr>
    </w:p>
    <w:p w:rsidR="00C9672A" w:rsidRDefault="00C9672A">
      <w:pPr>
        <w:pStyle w:val="normal0"/>
      </w:pPr>
    </w:p>
    <w:p w:rsidR="00C9672A" w:rsidRDefault="00C9672A">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C9672A">
        <w:trPr>
          <w:trHeight w:val="240"/>
        </w:trPr>
        <w:tc>
          <w:tcPr>
            <w:tcW w:w="4621" w:type="dxa"/>
            <w:shd w:val="clear" w:color="auto" w:fill="D9D9D9"/>
          </w:tcPr>
          <w:p w:rsidR="00C9672A" w:rsidRDefault="00C9672A" w:rsidP="00FE5A6A">
            <w:pPr>
              <w:pStyle w:val="normal0"/>
              <w:spacing w:after="0" w:line="240" w:lineRule="auto"/>
            </w:pPr>
            <w:r w:rsidRPr="00FE5A6A">
              <w:rPr>
                <w:b/>
                <w:bCs/>
                <w:color w:val="002060"/>
              </w:rPr>
              <w:t>Total Marks</w:t>
            </w:r>
          </w:p>
        </w:tc>
        <w:tc>
          <w:tcPr>
            <w:tcW w:w="4621" w:type="dxa"/>
          </w:tcPr>
          <w:p w:rsidR="00C9672A" w:rsidRDefault="00C9672A" w:rsidP="00FE5A6A">
            <w:pPr>
              <w:pStyle w:val="normal0"/>
              <w:spacing w:after="0" w:line="240" w:lineRule="auto"/>
            </w:pPr>
          </w:p>
        </w:tc>
      </w:tr>
      <w:tr w:rsidR="00C9672A">
        <w:tc>
          <w:tcPr>
            <w:tcW w:w="4621" w:type="dxa"/>
            <w:shd w:val="clear" w:color="auto" w:fill="D9D9D9"/>
          </w:tcPr>
          <w:p w:rsidR="00C9672A" w:rsidRDefault="00C9672A" w:rsidP="00FE5A6A">
            <w:pPr>
              <w:pStyle w:val="normal0"/>
              <w:spacing w:after="0" w:line="240" w:lineRule="auto"/>
            </w:pPr>
            <w:r w:rsidRPr="00FE5A6A">
              <w:rPr>
                <w:b/>
                <w:bCs/>
                <w:color w:val="002060"/>
              </w:rPr>
              <w:t>Marks Obtained</w:t>
            </w:r>
          </w:p>
        </w:tc>
        <w:tc>
          <w:tcPr>
            <w:tcW w:w="4621" w:type="dxa"/>
          </w:tcPr>
          <w:p w:rsidR="00C9672A" w:rsidRDefault="00C9672A" w:rsidP="00FE5A6A">
            <w:pPr>
              <w:pStyle w:val="normal0"/>
              <w:spacing w:after="0" w:line="240" w:lineRule="auto"/>
            </w:pPr>
          </w:p>
        </w:tc>
      </w:tr>
      <w:tr w:rsidR="00C9672A">
        <w:tc>
          <w:tcPr>
            <w:tcW w:w="4621" w:type="dxa"/>
            <w:shd w:val="clear" w:color="auto" w:fill="D9D9D9"/>
          </w:tcPr>
          <w:p w:rsidR="00C9672A" w:rsidRDefault="00C9672A" w:rsidP="00FE5A6A">
            <w:pPr>
              <w:pStyle w:val="normal0"/>
              <w:spacing w:after="0" w:line="240" w:lineRule="auto"/>
            </w:pPr>
            <w:r w:rsidRPr="00FE5A6A">
              <w:rPr>
                <w:b/>
                <w:bCs/>
                <w:color w:val="002060"/>
              </w:rPr>
              <w:t>Percentage / Grade</w:t>
            </w:r>
          </w:p>
        </w:tc>
        <w:tc>
          <w:tcPr>
            <w:tcW w:w="4621" w:type="dxa"/>
          </w:tcPr>
          <w:p w:rsidR="00C9672A" w:rsidRDefault="00C9672A" w:rsidP="00FE5A6A">
            <w:pPr>
              <w:pStyle w:val="normal0"/>
              <w:spacing w:after="0" w:line="240" w:lineRule="auto"/>
            </w:pPr>
          </w:p>
        </w:tc>
      </w:tr>
    </w:tbl>
    <w:p w:rsidR="00C9672A" w:rsidRDefault="00C9672A">
      <w:pPr>
        <w:pStyle w:val="normal0"/>
      </w:pPr>
    </w:p>
    <w:p w:rsidR="00C9672A" w:rsidRDefault="00C9672A">
      <w:pPr>
        <w:pStyle w:val="normal0"/>
      </w:pPr>
    </w:p>
    <w:p w:rsidR="00C9672A" w:rsidRDefault="00C9672A">
      <w:pPr>
        <w:pStyle w:val="normal0"/>
      </w:pPr>
    </w:p>
    <w:p w:rsidR="00C9672A" w:rsidRDefault="00C9672A">
      <w:pPr>
        <w:pStyle w:val="normal0"/>
      </w:pPr>
    </w:p>
    <w:p w:rsidR="00C9672A" w:rsidRDefault="00C9672A">
      <w:pPr>
        <w:pStyle w:val="normal0"/>
      </w:pPr>
    </w:p>
    <w:p w:rsidR="00C9672A" w:rsidRDefault="00C9672A">
      <w:pPr>
        <w:pStyle w:val="normal0"/>
      </w:pPr>
    </w:p>
    <w:p w:rsidR="00C9672A" w:rsidRDefault="00C9672A">
      <w:pPr>
        <w:pStyle w:val="normal0"/>
      </w:pPr>
    </w:p>
    <w:p w:rsidR="00C9672A" w:rsidRDefault="00C9672A">
      <w:pPr>
        <w:pStyle w:val="normal0"/>
      </w:pPr>
    </w:p>
    <w:p w:rsidR="00C9672A" w:rsidRDefault="00C9672A">
      <w:pPr>
        <w:pStyle w:val="normal0"/>
      </w:pPr>
    </w:p>
    <w:p w:rsidR="00C9672A" w:rsidRDefault="00C9672A">
      <w:pPr>
        <w:pStyle w:val="normal0"/>
      </w:pPr>
    </w:p>
    <w:p w:rsidR="00C9672A" w:rsidRDefault="00C9672A">
      <w:pPr>
        <w:pStyle w:val="normal0"/>
      </w:pPr>
    </w:p>
    <w:sectPr w:rsidR="00C9672A"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2F39A7"/>
    <w:rsid w:val="003E043C"/>
    <w:rsid w:val="003E5E73"/>
    <w:rsid w:val="00542B11"/>
    <w:rsid w:val="00670606"/>
    <w:rsid w:val="008C34FC"/>
    <w:rsid w:val="008E05D8"/>
    <w:rsid w:val="00B31F05"/>
    <w:rsid w:val="00BD57A0"/>
    <w:rsid w:val="00C37E57"/>
    <w:rsid w:val="00C9672A"/>
    <w:rsid w:val="00D33591"/>
    <w:rsid w:val="00ED1E28"/>
    <w:rsid w:val="00FB03F3"/>
    <w:rsid w:val="00FE5A6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8</Pages>
  <Words>1052</Words>
  <Characters>6003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2</cp:revision>
  <dcterms:created xsi:type="dcterms:W3CDTF">2015-06-05T10:44:00Z</dcterms:created>
  <dcterms:modified xsi:type="dcterms:W3CDTF">2015-06-05T10:45:00Z</dcterms:modified>
</cp:coreProperties>
</file>