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526D0" w:rsidRDefault="00F526D0">
      <w:pPr>
        <w:pStyle w:val="normal0"/>
        <w:spacing w:after="0" w:line="240" w:lineRule="auto"/>
      </w:pPr>
      <w:r>
        <w:rPr>
          <w:sz w:val="24"/>
          <w:szCs w:val="24"/>
        </w:rPr>
        <w:t xml:space="preserve">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1.png" o:spid="_x0000_s1026" type="#_x0000_t75" alt="BOLC_Logo" style="position:absolute;margin-left:-27pt;margin-top:-23.25pt;width:221.25pt;height:111.75pt;z-index:251658240;visibility:visible;mso-position-horizontal-relative:margin;mso-position-vertical-relative:text" o:allowincell="f" o:allowoverlap="f">
            <v:imagedata r:id="rId5" o:title="" croptop="13107f" cropbottom="20972f" cropleft="13317f" cropright="15511f"/>
            <w10:wrap anchorx="margin"/>
          </v:shape>
        </w:pict>
      </w:r>
    </w:p>
    <w:p w:rsidR="00F526D0" w:rsidRDefault="00F526D0">
      <w:pPr>
        <w:pStyle w:val="normal0"/>
      </w:pPr>
      <w:r>
        <w:rPr>
          <w:noProof/>
        </w:rPr>
        <w:pict>
          <v:shape id="image03.png" o:spid="_x0000_s1027" type="#_x0000_t75" style="position:absolute;margin-left:227pt;margin-top:7pt;width:245pt;height:37pt;z-index:251659264;visibility:visible;mso-position-horizontal-relative:margin" o:allowincell="f" o:allowoverlap="f">
            <v:imagedata r:id="rId6" o:title=""/>
            <w10:wrap anchorx="margin"/>
          </v:shape>
        </w:pict>
      </w:r>
    </w:p>
    <w:p w:rsidR="00F526D0" w:rsidRDefault="00F526D0">
      <w:pPr>
        <w:pStyle w:val="normal0"/>
      </w:pPr>
    </w:p>
    <w:p w:rsidR="00F526D0" w:rsidRDefault="00F526D0">
      <w:pPr>
        <w:pStyle w:val="normal0"/>
      </w:pPr>
    </w:p>
    <w:p w:rsidR="00F526D0" w:rsidRDefault="00F526D0">
      <w:pPr>
        <w:pStyle w:val="normal0"/>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566"/>
        <w:gridCol w:w="6676"/>
      </w:tblGrid>
      <w:tr w:rsidR="00F526D0">
        <w:tc>
          <w:tcPr>
            <w:tcW w:w="2566" w:type="dxa"/>
            <w:shd w:val="clear" w:color="auto" w:fill="D9D9D9"/>
          </w:tcPr>
          <w:p w:rsidR="00F526D0" w:rsidRDefault="00F526D0" w:rsidP="00FE5A6A">
            <w:pPr>
              <w:pStyle w:val="normal0"/>
              <w:spacing w:after="0" w:line="240" w:lineRule="auto"/>
            </w:pPr>
            <w:r w:rsidRPr="00FE5A6A">
              <w:rPr>
                <w:b/>
                <w:bCs/>
                <w:color w:val="002060"/>
              </w:rPr>
              <w:t>Student Name:</w:t>
            </w:r>
          </w:p>
        </w:tc>
        <w:tc>
          <w:tcPr>
            <w:tcW w:w="6676" w:type="dxa"/>
          </w:tcPr>
          <w:p w:rsidR="00F526D0" w:rsidRDefault="00F526D0" w:rsidP="00FE5A6A">
            <w:pPr>
              <w:pStyle w:val="normal0"/>
              <w:spacing w:after="0" w:line="240" w:lineRule="auto"/>
            </w:pPr>
            <w:r>
              <w:t xml:space="preserve">Duncan Lee Burson </w:t>
            </w:r>
          </w:p>
        </w:tc>
      </w:tr>
      <w:tr w:rsidR="00F526D0">
        <w:tc>
          <w:tcPr>
            <w:tcW w:w="2566" w:type="dxa"/>
            <w:shd w:val="clear" w:color="auto" w:fill="D9D9D9"/>
          </w:tcPr>
          <w:p w:rsidR="00F526D0" w:rsidRDefault="00F526D0" w:rsidP="00FE5A6A">
            <w:pPr>
              <w:pStyle w:val="normal0"/>
              <w:spacing w:after="0" w:line="240" w:lineRule="auto"/>
            </w:pPr>
            <w:r w:rsidRPr="00FE5A6A">
              <w:rPr>
                <w:b/>
                <w:bCs/>
                <w:color w:val="002060"/>
              </w:rPr>
              <w:t>Student Number:</w:t>
            </w:r>
          </w:p>
        </w:tc>
        <w:tc>
          <w:tcPr>
            <w:tcW w:w="6676" w:type="dxa"/>
          </w:tcPr>
          <w:p w:rsidR="00F526D0" w:rsidRDefault="00F526D0" w:rsidP="00FE5A6A">
            <w:pPr>
              <w:pStyle w:val="normal0"/>
              <w:spacing w:after="0" w:line="240" w:lineRule="auto"/>
            </w:pPr>
            <w:r>
              <w:rPr>
                <w:rFonts w:ascii="Arial" w:hAnsi="Arial" w:cs="Arial"/>
                <w:color w:val="222222"/>
                <w:sz w:val="19"/>
                <w:szCs w:val="19"/>
                <w:shd w:val="clear" w:color="auto" w:fill="FFFFFF"/>
              </w:rPr>
              <w:t>106286501</w:t>
            </w:r>
          </w:p>
        </w:tc>
      </w:tr>
      <w:tr w:rsidR="00F526D0">
        <w:tc>
          <w:tcPr>
            <w:tcW w:w="2566" w:type="dxa"/>
            <w:shd w:val="clear" w:color="auto" w:fill="D9D9D9"/>
          </w:tcPr>
          <w:p w:rsidR="00F526D0" w:rsidRDefault="00F526D0" w:rsidP="00FE5A6A">
            <w:pPr>
              <w:pStyle w:val="normal0"/>
              <w:spacing w:after="0" w:line="240" w:lineRule="auto"/>
            </w:pPr>
            <w:r w:rsidRPr="00FE5A6A">
              <w:rPr>
                <w:b/>
                <w:bCs/>
                <w:color w:val="002060"/>
              </w:rPr>
              <w:t>Course:</w:t>
            </w:r>
          </w:p>
        </w:tc>
        <w:tc>
          <w:tcPr>
            <w:tcW w:w="6676" w:type="dxa"/>
          </w:tcPr>
          <w:p w:rsidR="00F526D0" w:rsidRDefault="00F526D0" w:rsidP="00FE5A6A">
            <w:pPr>
              <w:pStyle w:val="normal0"/>
              <w:spacing w:after="0" w:line="240" w:lineRule="auto"/>
            </w:pPr>
            <w:r>
              <w:t xml:space="preserve">Business Administration </w:t>
            </w:r>
          </w:p>
        </w:tc>
      </w:tr>
      <w:tr w:rsidR="00F526D0">
        <w:tc>
          <w:tcPr>
            <w:tcW w:w="2566" w:type="dxa"/>
            <w:shd w:val="clear" w:color="auto" w:fill="D9D9D9"/>
          </w:tcPr>
          <w:p w:rsidR="00F526D0" w:rsidRDefault="00F526D0" w:rsidP="00FE5A6A">
            <w:pPr>
              <w:pStyle w:val="normal0"/>
              <w:spacing w:after="0" w:line="240" w:lineRule="auto"/>
            </w:pPr>
            <w:r w:rsidRPr="00FE5A6A">
              <w:rPr>
                <w:b/>
                <w:bCs/>
                <w:color w:val="002060"/>
              </w:rPr>
              <w:t>Assignment NO:</w:t>
            </w:r>
          </w:p>
        </w:tc>
        <w:tc>
          <w:tcPr>
            <w:tcW w:w="6676" w:type="dxa"/>
          </w:tcPr>
          <w:p w:rsidR="00F526D0" w:rsidRDefault="00F526D0" w:rsidP="00FE5A6A">
            <w:pPr>
              <w:pStyle w:val="normal0"/>
              <w:spacing w:after="0" w:line="240" w:lineRule="auto"/>
            </w:pPr>
            <w:r>
              <w:t>11</w:t>
            </w:r>
          </w:p>
        </w:tc>
      </w:tr>
    </w:tbl>
    <w:p w:rsidR="00F526D0" w:rsidRDefault="00F526D0">
      <w:pPr>
        <w:pStyle w:val="normal0"/>
      </w:pPr>
    </w:p>
    <w:p w:rsidR="00F526D0" w:rsidRDefault="00F526D0">
      <w:pPr>
        <w:pStyle w:val="normal0"/>
      </w:pPr>
      <w:r>
        <w:rPr>
          <w:b/>
          <w:bCs/>
          <w:sz w:val="28"/>
          <w:szCs w:val="28"/>
        </w:rPr>
        <w:t>Marking Criteria:</w:t>
      </w:r>
    </w:p>
    <w:p w:rsidR="00F526D0" w:rsidRDefault="00F526D0">
      <w:pPr>
        <w:pStyle w:val="normal0"/>
      </w:pPr>
      <w:r>
        <w:rPr>
          <w:b/>
          <w:bCs/>
        </w:rPr>
        <w:t xml:space="preserve"> </w:t>
      </w:r>
      <w:r>
        <w:t>We expect the learners to write minimum one well expressed point in three lines against each allocated mark. This means one needs to write 15 lines with 5 well expressed points to get high grades for a 5 marks question.</w:t>
      </w:r>
    </w:p>
    <w:p w:rsidR="00F526D0" w:rsidRDefault="00F526D0">
      <w:pPr>
        <w:pStyle w:val="normal0"/>
      </w:pPr>
      <w:r>
        <w:t xml:space="preserve">For high grades use examples and illustrations where appropriate. </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9242"/>
      </w:tblGrid>
      <w:tr w:rsidR="00F526D0">
        <w:tc>
          <w:tcPr>
            <w:tcW w:w="9242" w:type="dxa"/>
          </w:tcPr>
          <w:p w:rsidR="00F526D0" w:rsidRDefault="00F526D0" w:rsidP="00A86307">
            <w:pPr>
              <w:rPr>
                <w:rFonts w:ascii="Arial" w:hAnsi="Arial" w:cs="Arial"/>
                <w:sz w:val="24"/>
                <w:szCs w:val="24"/>
              </w:rPr>
            </w:pPr>
            <w:r w:rsidRPr="00CB3A64">
              <w:rPr>
                <w:rFonts w:ascii="Arial" w:hAnsi="Arial" w:cs="Arial"/>
                <w:sz w:val="24"/>
                <w:szCs w:val="24"/>
              </w:rPr>
              <w:t>Question 1:</w:t>
            </w:r>
          </w:p>
          <w:p w:rsidR="00F526D0" w:rsidRDefault="00F526D0" w:rsidP="00A86307">
            <w:pPr>
              <w:rPr>
                <w:rFonts w:ascii="Arial" w:hAnsi="Arial" w:cs="Arial"/>
                <w:sz w:val="24"/>
                <w:szCs w:val="24"/>
              </w:rPr>
            </w:pPr>
            <w:r>
              <w:rPr>
                <w:rFonts w:ascii="Arial" w:hAnsi="Arial" w:cs="Arial"/>
                <w:sz w:val="24"/>
                <w:szCs w:val="24"/>
              </w:rPr>
              <w:t>I, Communication channels and tools;</w:t>
            </w:r>
          </w:p>
          <w:p w:rsidR="00F526D0" w:rsidRDefault="00F526D0" w:rsidP="00A86307">
            <w:pPr>
              <w:rPr>
                <w:rFonts w:ascii="Arial" w:hAnsi="Arial" w:cs="Arial"/>
                <w:sz w:val="24"/>
                <w:szCs w:val="24"/>
                <w:lang w:val="en-GB"/>
              </w:rPr>
            </w:pPr>
            <w:r>
              <w:rPr>
                <w:rFonts w:ascii="Arial" w:hAnsi="Arial" w:cs="Arial"/>
                <w:sz w:val="24"/>
                <w:szCs w:val="24"/>
              </w:rPr>
              <w:t xml:space="preserve">Essential for commutation everyone has a clear objectives and understanding with specific effectiveness which are channels to meet objectives by formal or informal these </w:t>
            </w:r>
            <w:r>
              <w:rPr>
                <w:rFonts w:ascii="Arial" w:hAnsi="Arial" w:cs="Arial"/>
                <w:sz w:val="24"/>
                <w:szCs w:val="24"/>
                <w:lang w:val="en-GB"/>
              </w:rPr>
              <w:t>types would be the following;</w:t>
            </w:r>
          </w:p>
          <w:p w:rsidR="00F526D0" w:rsidRDefault="00F526D0" w:rsidP="00A86307">
            <w:pPr>
              <w:rPr>
                <w:rFonts w:ascii="Arial" w:hAnsi="Arial" w:cs="Arial"/>
                <w:sz w:val="24"/>
                <w:szCs w:val="24"/>
                <w:lang w:val="en-GB"/>
              </w:rPr>
            </w:pPr>
            <w:r>
              <w:rPr>
                <w:rFonts w:ascii="Arial" w:hAnsi="Arial" w:cs="Arial"/>
                <w:sz w:val="24"/>
                <w:szCs w:val="24"/>
                <w:lang w:val="en-GB"/>
              </w:rPr>
              <w:t xml:space="preserve">Business commutation must be formal whether meetings, interviews, group discussions, a follow up may be informal depending on the situation and customer. </w:t>
            </w:r>
          </w:p>
          <w:p w:rsidR="00F526D0" w:rsidRDefault="00F526D0" w:rsidP="00A86307">
            <w:pPr>
              <w:rPr>
                <w:rFonts w:ascii="Arial" w:hAnsi="Arial" w:cs="Arial"/>
                <w:sz w:val="24"/>
                <w:szCs w:val="24"/>
                <w:lang w:val="en-GB"/>
              </w:rPr>
            </w:pPr>
            <w:r>
              <w:rPr>
                <w:rFonts w:ascii="Arial" w:hAnsi="Arial" w:cs="Arial"/>
                <w:sz w:val="24"/>
                <w:szCs w:val="24"/>
                <w:lang w:val="en-GB"/>
              </w:rPr>
              <w:t>With nationalised companies in today’s technology mobile phones with different apps on the market, video conference and emails.</w:t>
            </w:r>
          </w:p>
          <w:p w:rsidR="00F526D0" w:rsidRDefault="00F526D0" w:rsidP="00A86307">
            <w:pPr>
              <w:rPr>
                <w:rFonts w:ascii="Arial" w:hAnsi="Arial" w:cs="Arial"/>
                <w:sz w:val="24"/>
                <w:szCs w:val="24"/>
                <w:lang w:val="en-GB"/>
              </w:rPr>
            </w:pPr>
            <w:r>
              <w:rPr>
                <w:rFonts w:ascii="Arial" w:hAnsi="Arial" w:cs="Arial"/>
                <w:sz w:val="24"/>
                <w:szCs w:val="24"/>
                <w:lang w:val="en-GB"/>
              </w:rPr>
              <w:t xml:space="preserve">Written commutations are formal, after a meeting with minutes past and present. Memo these can be electronic and manual depending business type. </w:t>
            </w:r>
          </w:p>
          <w:p w:rsidR="00F526D0" w:rsidRDefault="00F526D0" w:rsidP="00A86307">
            <w:pPr>
              <w:rPr>
                <w:rFonts w:ascii="Arial" w:hAnsi="Arial" w:cs="Arial"/>
                <w:sz w:val="24"/>
                <w:szCs w:val="24"/>
                <w:lang w:val="en-GB"/>
              </w:rPr>
            </w:pPr>
            <w:r>
              <w:rPr>
                <w:rFonts w:ascii="Arial" w:hAnsi="Arial" w:cs="Arial"/>
                <w:sz w:val="24"/>
                <w:szCs w:val="24"/>
                <w:lang w:val="en-GB"/>
              </w:rPr>
              <w:t xml:space="preserve">Most all about communications its about the state of the business requirements and going to move forward in business its not just business Human Resources and Health and safety need data resource compliance to be legal. </w:t>
            </w:r>
          </w:p>
          <w:p w:rsidR="00F526D0" w:rsidRDefault="00F526D0" w:rsidP="00A86307">
            <w:pPr>
              <w:rPr>
                <w:rFonts w:ascii="Arial" w:hAnsi="Arial" w:cs="Arial"/>
                <w:sz w:val="24"/>
                <w:szCs w:val="24"/>
                <w:lang w:val="en-GB"/>
              </w:rPr>
            </w:pPr>
          </w:p>
          <w:p w:rsidR="00F526D0" w:rsidRDefault="00F526D0" w:rsidP="00A86307">
            <w:pPr>
              <w:rPr>
                <w:rFonts w:ascii="Arial" w:hAnsi="Arial" w:cs="Arial"/>
                <w:sz w:val="24"/>
                <w:szCs w:val="24"/>
                <w:lang w:val="en-GB"/>
              </w:rPr>
            </w:pPr>
            <w:r>
              <w:rPr>
                <w:rFonts w:ascii="Arial" w:hAnsi="Arial" w:cs="Arial"/>
                <w:sz w:val="24"/>
                <w:szCs w:val="24"/>
                <w:lang w:val="en-GB"/>
              </w:rPr>
              <w:t>Ii, Selected Communication;</w:t>
            </w:r>
          </w:p>
          <w:p w:rsidR="00F526D0" w:rsidRDefault="00F526D0" w:rsidP="00A86307">
            <w:pPr>
              <w:rPr>
                <w:rFonts w:ascii="Arial" w:hAnsi="Arial" w:cs="Arial"/>
                <w:sz w:val="24"/>
                <w:szCs w:val="24"/>
                <w:lang w:val="en-GB"/>
              </w:rPr>
            </w:pPr>
            <w:r>
              <w:rPr>
                <w:rFonts w:ascii="Arial" w:hAnsi="Arial" w:cs="Arial"/>
                <w:sz w:val="24"/>
                <w:szCs w:val="24"/>
                <w:lang w:val="en-GB"/>
              </w:rPr>
              <w:t xml:space="preserve">All communication needs to be clear and think of the reader and keep in mind how will they understand. To be absolutely clear you would use, </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 xml:space="preserve">Complete </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 xml:space="preserve">Concise </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Consideration</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 xml:space="preserve">Concrete </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 xml:space="preserve">Clear </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 xml:space="preserve">Courtesy </w:t>
            </w:r>
          </w:p>
          <w:p w:rsidR="00F526D0" w:rsidRDefault="00F526D0" w:rsidP="00121640">
            <w:pPr>
              <w:numPr>
                <w:ilvl w:val="0"/>
                <w:numId w:val="25"/>
              </w:numPr>
              <w:rPr>
                <w:rFonts w:ascii="Arial" w:hAnsi="Arial" w:cs="Arial"/>
                <w:sz w:val="24"/>
                <w:szCs w:val="24"/>
                <w:lang w:val="en-GB"/>
              </w:rPr>
            </w:pPr>
            <w:r>
              <w:rPr>
                <w:rFonts w:ascii="Arial" w:hAnsi="Arial" w:cs="Arial"/>
                <w:sz w:val="24"/>
                <w:szCs w:val="24"/>
                <w:lang w:val="en-GB"/>
              </w:rPr>
              <w:t xml:space="preserve">Correct </w:t>
            </w:r>
          </w:p>
          <w:p w:rsidR="00F526D0" w:rsidRDefault="00F526D0" w:rsidP="00121640">
            <w:pPr>
              <w:ind w:left="360"/>
              <w:rPr>
                <w:rFonts w:ascii="Arial" w:hAnsi="Arial" w:cs="Arial"/>
                <w:sz w:val="24"/>
                <w:szCs w:val="24"/>
                <w:lang w:val="en-GB"/>
              </w:rPr>
            </w:pPr>
            <w:r>
              <w:rPr>
                <w:rFonts w:ascii="Arial" w:hAnsi="Arial" w:cs="Arial"/>
                <w:sz w:val="24"/>
                <w:szCs w:val="24"/>
                <w:lang w:val="en-GB"/>
              </w:rPr>
              <w:t xml:space="preserve">These are known as the Cs in communication with different nationalities with different education with in people keep it simple and most of all do not respond in a arrogant or unset manner, be professional at all times no matter what the situation is. Not having  the right information will cause dishonesty and with legal matters can have very big impact within business. </w:t>
            </w:r>
          </w:p>
          <w:p w:rsidR="00F526D0" w:rsidRDefault="00F526D0" w:rsidP="00FF7C98">
            <w:pPr>
              <w:rPr>
                <w:rFonts w:ascii="Arial" w:hAnsi="Arial" w:cs="Arial"/>
                <w:sz w:val="24"/>
                <w:szCs w:val="24"/>
                <w:lang w:val="en-GB"/>
              </w:rPr>
            </w:pPr>
            <w:r>
              <w:rPr>
                <w:rFonts w:ascii="Arial" w:hAnsi="Arial" w:cs="Arial"/>
                <w:sz w:val="24"/>
                <w:szCs w:val="24"/>
                <w:lang w:val="en-GB"/>
              </w:rPr>
              <w:t>Iii, Report writing:</w:t>
            </w:r>
          </w:p>
          <w:p w:rsidR="00F526D0" w:rsidRDefault="00F526D0" w:rsidP="00FF7C98">
            <w:pPr>
              <w:rPr>
                <w:rFonts w:ascii="Arial" w:hAnsi="Arial" w:cs="Arial"/>
                <w:sz w:val="24"/>
                <w:szCs w:val="24"/>
                <w:lang w:val="en-GB"/>
              </w:rPr>
            </w:pPr>
            <w:r>
              <w:rPr>
                <w:rFonts w:ascii="Arial" w:hAnsi="Arial" w:cs="Arial"/>
                <w:sz w:val="24"/>
                <w:szCs w:val="24"/>
                <w:lang w:val="en-GB"/>
              </w:rPr>
              <w:t xml:space="preserve">Reports are convey information in many areas of statement of some what decision making, achieved targets and upcoming events or state of play expansion of the business objectives, </w:t>
            </w:r>
          </w:p>
          <w:p w:rsidR="00F526D0" w:rsidRDefault="00F526D0" w:rsidP="00FF7C98">
            <w:pPr>
              <w:rPr>
                <w:rFonts w:ascii="Arial" w:hAnsi="Arial" w:cs="Arial"/>
                <w:sz w:val="24"/>
                <w:szCs w:val="24"/>
                <w:lang w:val="en-GB"/>
              </w:rPr>
            </w:pPr>
            <w:r>
              <w:rPr>
                <w:rFonts w:ascii="Arial" w:hAnsi="Arial" w:cs="Arial"/>
                <w:sz w:val="24"/>
                <w:szCs w:val="24"/>
                <w:lang w:val="en-GB"/>
              </w:rPr>
              <w:t xml:space="preserve">Present or forward thinking of the business information, planning and what process are required with tine scales, this is great management tool. </w:t>
            </w:r>
          </w:p>
          <w:p w:rsidR="00F526D0" w:rsidRDefault="00F526D0" w:rsidP="00FF7C98">
            <w:pPr>
              <w:rPr>
                <w:rFonts w:ascii="Arial" w:hAnsi="Arial" w:cs="Arial"/>
                <w:sz w:val="24"/>
                <w:szCs w:val="24"/>
                <w:lang w:val="en-GB"/>
              </w:rPr>
            </w:pPr>
            <w:r>
              <w:rPr>
                <w:rFonts w:ascii="Arial" w:hAnsi="Arial" w:cs="Arial"/>
                <w:sz w:val="24"/>
                <w:szCs w:val="24"/>
                <w:lang w:val="en-GB"/>
              </w:rPr>
              <w:t>Iv, Key points writing reports;</w:t>
            </w:r>
          </w:p>
          <w:p w:rsidR="00F526D0" w:rsidRDefault="00F526D0" w:rsidP="00FF7C98">
            <w:pPr>
              <w:rPr>
                <w:rFonts w:ascii="Arial" w:hAnsi="Arial" w:cs="Arial"/>
                <w:sz w:val="24"/>
                <w:szCs w:val="24"/>
                <w:lang w:val="en-GB"/>
              </w:rPr>
            </w:pPr>
            <w:r>
              <w:rPr>
                <w:rFonts w:ascii="Arial" w:hAnsi="Arial" w:cs="Arial"/>
                <w:sz w:val="24"/>
                <w:szCs w:val="24"/>
                <w:lang w:val="en-GB"/>
              </w:rPr>
              <w:t xml:space="preserve">The steps writing a business reports are to make clear and to understand objectives as discussed previous. </w:t>
            </w:r>
          </w:p>
          <w:p w:rsidR="00F526D0" w:rsidRDefault="00F526D0" w:rsidP="00FF7C98">
            <w:pPr>
              <w:rPr>
                <w:rFonts w:ascii="Arial" w:hAnsi="Arial" w:cs="Arial"/>
                <w:sz w:val="24"/>
                <w:szCs w:val="24"/>
                <w:lang w:val="en-GB"/>
              </w:rPr>
            </w:pPr>
            <w:r>
              <w:rPr>
                <w:rFonts w:ascii="Arial" w:hAnsi="Arial" w:cs="Arial"/>
                <w:sz w:val="24"/>
                <w:szCs w:val="24"/>
                <w:lang w:val="en-GB"/>
              </w:rPr>
              <w:t xml:space="preserve">These points need to be accurate and doubled checked with spelling corrections, so highlighting the points for report writing, </w:t>
            </w:r>
          </w:p>
          <w:p w:rsidR="00F526D0" w:rsidRDefault="00F526D0" w:rsidP="008220A3">
            <w:pPr>
              <w:numPr>
                <w:ilvl w:val="0"/>
                <w:numId w:val="26"/>
              </w:numPr>
              <w:rPr>
                <w:rFonts w:ascii="Arial" w:hAnsi="Arial" w:cs="Arial"/>
                <w:sz w:val="24"/>
                <w:szCs w:val="24"/>
                <w:lang w:val="en-GB"/>
              </w:rPr>
            </w:pPr>
            <w:r>
              <w:rPr>
                <w:rFonts w:ascii="Arial" w:hAnsi="Arial" w:cs="Arial"/>
                <w:sz w:val="24"/>
                <w:szCs w:val="24"/>
                <w:lang w:val="en-GB"/>
              </w:rPr>
              <w:t xml:space="preserve">Purpose </w:t>
            </w:r>
          </w:p>
          <w:p w:rsidR="00F526D0" w:rsidRDefault="00F526D0" w:rsidP="008220A3">
            <w:pPr>
              <w:numPr>
                <w:ilvl w:val="0"/>
                <w:numId w:val="26"/>
              </w:numPr>
              <w:rPr>
                <w:rFonts w:ascii="Arial" w:hAnsi="Arial" w:cs="Arial"/>
                <w:sz w:val="24"/>
                <w:szCs w:val="24"/>
                <w:lang w:val="en-GB"/>
              </w:rPr>
            </w:pPr>
            <w:r>
              <w:rPr>
                <w:rFonts w:ascii="Arial" w:hAnsi="Arial" w:cs="Arial"/>
                <w:sz w:val="24"/>
                <w:szCs w:val="24"/>
                <w:lang w:val="en-GB"/>
              </w:rPr>
              <w:t xml:space="preserve">Target audience </w:t>
            </w:r>
          </w:p>
          <w:p w:rsidR="00F526D0" w:rsidRDefault="00F526D0" w:rsidP="008220A3">
            <w:pPr>
              <w:numPr>
                <w:ilvl w:val="0"/>
                <w:numId w:val="26"/>
              </w:numPr>
              <w:rPr>
                <w:rFonts w:ascii="Arial" w:hAnsi="Arial" w:cs="Arial"/>
                <w:sz w:val="24"/>
                <w:szCs w:val="24"/>
                <w:lang w:val="en-GB"/>
              </w:rPr>
            </w:pPr>
            <w:r>
              <w:rPr>
                <w:rFonts w:ascii="Arial" w:hAnsi="Arial" w:cs="Arial"/>
                <w:sz w:val="24"/>
                <w:szCs w:val="24"/>
                <w:lang w:val="en-GB"/>
              </w:rPr>
              <w:t xml:space="preserve">Gather and organise information </w:t>
            </w:r>
          </w:p>
          <w:p w:rsidR="00F526D0" w:rsidRDefault="00F526D0" w:rsidP="008220A3">
            <w:pPr>
              <w:numPr>
                <w:ilvl w:val="0"/>
                <w:numId w:val="26"/>
              </w:numPr>
              <w:rPr>
                <w:rFonts w:ascii="Arial" w:hAnsi="Arial" w:cs="Arial"/>
                <w:sz w:val="24"/>
                <w:szCs w:val="24"/>
                <w:lang w:val="en-GB"/>
              </w:rPr>
            </w:pPr>
            <w:r>
              <w:rPr>
                <w:rFonts w:ascii="Arial" w:hAnsi="Arial" w:cs="Arial"/>
                <w:sz w:val="24"/>
                <w:szCs w:val="24"/>
                <w:lang w:val="en-GB"/>
              </w:rPr>
              <w:t xml:space="preserve">Analyse from research </w:t>
            </w:r>
          </w:p>
          <w:p w:rsidR="00F526D0" w:rsidRDefault="00F526D0" w:rsidP="008220A3">
            <w:pPr>
              <w:numPr>
                <w:ilvl w:val="0"/>
                <w:numId w:val="26"/>
              </w:numPr>
              <w:rPr>
                <w:rFonts w:ascii="Arial" w:hAnsi="Arial" w:cs="Arial"/>
                <w:sz w:val="24"/>
                <w:szCs w:val="24"/>
                <w:lang w:val="en-GB"/>
              </w:rPr>
            </w:pPr>
            <w:r>
              <w:rPr>
                <w:rFonts w:ascii="Arial" w:hAnsi="Arial" w:cs="Arial"/>
                <w:sz w:val="24"/>
                <w:szCs w:val="24"/>
                <w:lang w:val="en-GB"/>
              </w:rPr>
              <w:t xml:space="preserve">Solution, recommendations </w:t>
            </w:r>
          </w:p>
          <w:p w:rsidR="00F526D0" w:rsidRDefault="00F526D0" w:rsidP="008220A3">
            <w:pPr>
              <w:numPr>
                <w:ilvl w:val="0"/>
                <w:numId w:val="26"/>
              </w:numPr>
              <w:rPr>
                <w:rFonts w:ascii="Arial" w:hAnsi="Arial" w:cs="Arial"/>
                <w:sz w:val="24"/>
                <w:szCs w:val="24"/>
                <w:lang w:val="en-GB"/>
              </w:rPr>
            </w:pPr>
            <w:r>
              <w:rPr>
                <w:rFonts w:ascii="Arial" w:hAnsi="Arial" w:cs="Arial"/>
                <w:sz w:val="24"/>
                <w:szCs w:val="24"/>
                <w:lang w:val="en-GB"/>
              </w:rPr>
              <w:t>Formal report to everyone understands how serious matters are</w:t>
            </w:r>
          </w:p>
          <w:p w:rsidR="00F526D0" w:rsidRDefault="00F526D0" w:rsidP="008220A3">
            <w:pPr>
              <w:ind w:left="420"/>
              <w:rPr>
                <w:rFonts w:ascii="Arial" w:hAnsi="Arial" w:cs="Arial"/>
                <w:sz w:val="24"/>
                <w:szCs w:val="24"/>
                <w:lang w:val="en-GB"/>
              </w:rPr>
            </w:pPr>
            <w:r>
              <w:rPr>
                <w:rFonts w:ascii="Arial" w:hAnsi="Arial" w:cs="Arial"/>
                <w:sz w:val="24"/>
                <w:szCs w:val="24"/>
                <w:lang w:val="en-GB"/>
              </w:rPr>
              <w:t xml:space="preserve">With the business writing we must remember facts with no more than 20 words in a paragraph clear, who, when, where and why. This way no room for error especially in project work and some difficult people state they do not understand or didn’t know was my job, positive and focus on customers means when reading the report everyone has got the same vision but if the report is to the customer a different style approach would be needed, </w:t>
            </w:r>
          </w:p>
          <w:p w:rsidR="00F526D0" w:rsidRDefault="00F526D0" w:rsidP="008220A3">
            <w:pPr>
              <w:rPr>
                <w:rFonts w:ascii="Arial" w:hAnsi="Arial" w:cs="Arial"/>
                <w:sz w:val="24"/>
                <w:szCs w:val="24"/>
                <w:lang w:val="en-GB"/>
              </w:rPr>
            </w:pPr>
          </w:p>
          <w:p w:rsidR="00F526D0" w:rsidRDefault="00F526D0" w:rsidP="008220A3">
            <w:pPr>
              <w:rPr>
                <w:rFonts w:ascii="Arial" w:hAnsi="Arial" w:cs="Arial"/>
                <w:sz w:val="24"/>
                <w:szCs w:val="24"/>
                <w:lang w:val="en-GB"/>
              </w:rPr>
            </w:pPr>
            <w:r>
              <w:rPr>
                <w:rFonts w:ascii="Arial" w:hAnsi="Arial" w:cs="Arial"/>
                <w:sz w:val="24"/>
                <w:szCs w:val="24"/>
                <w:lang w:val="en-GB"/>
              </w:rPr>
              <w:t>V,  ICT workplace commutations;</w:t>
            </w:r>
          </w:p>
          <w:p w:rsidR="00F526D0" w:rsidRDefault="00F526D0" w:rsidP="008220A3">
            <w:pPr>
              <w:rPr>
                <w:rFonts w:ascii="Arial" w:hAnsi="Arial" w:cs="Arial"/>
                <w:sz w:val="24"/>
                <w:szCs w:val="24"/>
                <w:lang w:val="en-GB"/>
              </w:rPr>
            </w:pPr>
            <w:r>
              <w:rPr>
                <w:rFonts w:ascii="Arial" w:hAnsi="Arial" w:cs="Arial"/>
                <w:sz w:val="24"/>
                <w:szCs w:val="24"/>
                <w:lang w:val="en-GB"/>
              </w:rPr>
              <w:t xml:space="preserve"> Information commutation technology has changed out people work and live, more people take commutations more seriously as well some job roles have become more demanding. </w:t>
            </w:r>
          </w:p>
          <w:p w:rsidR="00F526D0" w:rsidRDefault="00F526D0" w:rsidP="008220A3">
            <w:pPr>
              <w:rPr>
                <w:rFonts w:ascii="Arial" w:hAnsi="Arial" w:cs="Arial"/>
                <w:sz w:val="24"/>
                <w:szCs w:val="24"/>
                <w:lang w:val="en-GB"/>
              </w:rPr>
            </w:pPr>
            <w:r>
              <w:rPr>
                <w:rFonts w:ascii="Arial" w:hAnsi="Arial" w:cs="Arial"/>
                <w:sz w:val="24"/>
                <w:szCs w:val="24"/>
                <w:lang w:val="en-GB"/>
              </w:rPr>
              <w:t xml:space="preserve">Most of all people generally from a early age are learning more as we are in the world of computer based programmes. </w:t>
            </w:r>
          </w:p>
          <w:p w:rsidR="00F526D0" w:rsidRDefault="00F526D0" w:rsidP="008220A3">
            <w:pPr>
              <w:rPr>
                <w:rFonts w:ascii="Arial" w:hAnsi="Arial" w:cs="Arial"/>
                <w:sz w:val="24"/>
                <w:szCs w:val="24"/>
                <w:lang w:val="en-GB"/>
              </w:rPr>
            </w:pPr>
            <w:r>
              <w:rPr>
                <w:rFonts w:ascii="Arial" w:hAnsi="Arial" w:cs="Arial"/>
                <w:sz w:val="24"/>
                <w:szCs w:val="24"/>
                <w:lang w:val="en-GB"/>
              </w:rPr>
              <w:t xml:space="preserve">Picking up emails on the go from mobile phone. Also banking, media keeping in touch with people, main of all in the work place employees are talking more democratic. </w:t>
            </w:r>
          </w:p>
          <w:p w:rsidR="00F526D0" w:rsidRDefault="00F526D0" w:rsidP="008220A3">
            <w:pPr>
              <w:rPr>
                <w:rFonts w:ascii="Arial" w:hAnsi="Arial" w:cs="Arial"/>
                <w:sz w:val="24"/>
                <w:szCs w:val="24"/>
                <w:lang w:val="en-GB"/>
              </w:rPr>
            </w:pPr>
            <w:r>
              <w:rPr>
                <w:rFonts w:ascii="Arial" w:hAnsi="Arial" w:cs="Arial"/>
                <w:sz w:val="24"/>
                <w:szCs w:val="24"/>
                <w:lang w:val="en-GB"/>
              </w:rPr>
              <w:t xml:space="preserve">Many changes have been a big positive factor and betterment in education with maintaining better standards in work and personal lives. </w:t>
            </w:r>
          </w:p>
          <w:p w:rsidR="00F526D0" w:rsidRDefault="00F526D0" w:rsidP="008220A3">
            <w:pPr>
              <w:rPr>
                <w:rFonts w:ascii="Arial" w:hAnsi="Arial" w:cs="Arial"/>
                <w:sz w:val="24"/>
                <w:szCs w:val="24"/>
                <w:lang w:val="en-GB"/>
              </w:rPr>
            </w:pPr>
            <w:r>
              <w:rPr>
                <w:rFonts w:ascii="Arial" w:hAnsi="Arial" w:cs="Arial"/>
                <w:sz w:val="24"/>
                <w:szCs w:val="24"/>
                <w:lang w:val="en-GB"/>
              </w:rPr>
              <w:t xml:space="preserve"> </w:t>
            </w:r>
          </w:p>
          <w:p w:rsidR="00F526D0" w:rsidRDefault="00F526D0" w:rsidP="008220A3">
            <w:pPr>
              <w:rPr>
                <w:rFonts w:ascii="Arial" w:hAnsi="Arial" w:cs="Arial"/>
                <w:sz w:val="24"/>
                <w:szCs w:val="24"/>
                <w:lang w:val="en-GB"/>
              </w:rPr>
            </w:pPr>
            <w:r>
              <w:rPr>
                <w:rFonts w:ascii="Arial" w:hAnsi="Arial" w:cs="Arial"/>
                <w:sz w:val="24"/>
                <w:szCs w:val="24"/>
                <w:lang w:val="en-GB"/>
              </w:rPr>
              <w:t xml:space="preserve">Case Study. </w:t>
            </w:r>
          </w:p>
          <w:p w:rsidR="00F526D0" w:rsidRDefault="00F526D0" w:rsidP="008220A3">
            <w:pPr>
              <w:rPr>
                <w:rFonts w:ascii="Arial" w:hAnsi="Arial" w:cs="Arial"/>
                <w:sz w:val="24"/>
                <w:szCs w:val="24"/>
                <w:lang w:val="en-GB"/>
              </w:rPr>
            </w:pPr>
            <w:r>
              <w:rPr>
                <w:rFonts w:ascii="Arial" w:hAnsi="Arial" w:cs="Arial"/>
                <w:sz w:val="24"/>
                <w:szCs w:val="24"/>
                <w:lang w:val="en-GB"/>
              </w:rPr>
              <w:t xml:space="preserve">1, David communications issues are the team have barriers of fluent English  and training rushed, no clear understanding had been reached so therefore these barriers will cause problems to understand the required especially coming from David. The team are not taking responsibility and serious about communications which are essential for safety and well being of the business. </w:t>
            </w:r>
          </w:p>
          <w:p w:rsidR="00F526D0" w:rsidRDefault="00F526D0" w:rsidP="008220A3">
            <w:pPr>
              <w:rPr>
                <w:rFonts w:ascii="Arial" w:hAnsi="Arial" w:cs="Arial"/>
                <w:sz w:val="24"/>
                <w:szCs w:val="24"/>
                <w:lang w:val="en-GB"/>
              </w:rPr>
            </w:pPr>
          </w:p>
          <w:p w:rsidR="00F526D0" w:rsidRDefault="00F526D0" w:rsidP="008220A3">
            <w:pPr>
              <w:rPr>
                <w:rFonts w:ascii="Arial" w:hAnsi="Arial" w:cs="Arial"/>
                <w:sz w:val="24"/>
                <w:szCs w:val="24"/>
                <w:lang w:val="en-GB"/>
              </w:rPr>
            </w:pPr>
            <w:r>
              <w:rPr>
                <w:rFonts w:ascii="Arial" w:hAnsi="Arial" w:cs="Arial"/>
                <w:sz w:val="24"/>
                <w:szCs w:val="24"/>
                <w:lang w:val="en-GB"/>
              </w:rPr>
              <w:t xml:space="preserve">2, David needs to be smart and elegant especially being a manager, David needs to have a balance of his home life sort him self out by putting aside works issues. Being well groomed and organised personally will feel better in him with better respect from the team. </w:t>
            </w:r>
          </w:p>
          <w:p w:rsidR="00F526D0" w:rsidRDefault="00F526D0" w:rsidP="008220A3">
            <w:pPr>
              <w:rPr>
                <w:rFonts w:ascii="Arial" w:hAnsi="Arial" w:cs="Arial"/>
                <w:sz w:val="24"/>
                <w:szCs w:val="24"/>
                <w:lang w:val="en-GB"/>
              </w:rPr>
            </w:pPr>
            <w:r>
              <w:rPr>
                <w:rFonts w:ascii="Arial" w:hAnsi="Arial" w:cs="Arial"/>
                <w:sz w:val="24"/>
                <w:szCs w:val="24"/>
                <w:lang w:val="en-GB"/>
              </w:rPr>
              <w:t xml:space="preserve">Be able to concentrate on his job with organisation making essential targets what he needs to achieve and making a clear communication the team by prioritising his work load and how he wants to see the business demands with the team backing him. </w:t>
            </w:r>
          </w:p>
          <w:p w:rsidR="00F526D0" w:rsidRDefault="00F526D0" w:rsidP="008220A3">
            <w:pPr>
              <w:rPr>
                <w:rFonts w:ascii="Arial" w:hAnsi="Arial" w:cs="Arial"/>
                <w:sz w:val="24"/>
                <w:szCs w:val="24"/>
                <w:lang w:val="en-GB"/>
              </w:rPr>
            </w:pPr>
          </w:p>
          <w:p w:rsidR="00F526D0" w:rsidRDefault="00F526D0" w:rsidP="008220A3">
            <w:pPr>
              <w:rPr>
                <w:rFonts w:ascii="Arial" w:hAnsi="Arial" w:cs="Arial"/>
                <w:sz w:val="24"/>
                <w:szCs w:val="24"/>
                <w:lang w:val="en-GB"/>
              </w:rPr>
            </w:pPr>
            <w:r>
              <w:rPr>
                <w:rFonts w:ascii="Arial" w:hAnsi="Arial" w:cs="Arial"/>
                <w:sz w:val="24"/>
                <w:szCs w:val="24"/>
                <w:lang w:val="en-GB"/>
              </w:rPr>
              <w:t xml:space="preserve">3, David can have a great impact by discussion in question two, going further getting the team together with a meeting with agenda printed off to give to the team outlining requirements, plan a training calendar to develop training. </w:t>
            </w:r>
          </w:p>
          <w:p w:rsidR="00F526D0" w:rsidRDefault="00F526D0" w:rsidP="008220A3">
            <w:pPr>
              <w:rPr>
                <w:rFonts w:ascii="Arial" w:hAnsi="Arial" w:cs="Arial"/>
                <w:sz w:val="24"/>
                <w:szCs w:val="24"/>
                <w:lang w:val="en-GB"/>
              </w:rPr>
            </w:pPr>
            <w:r>
              <w:rPr>
                <w:rFonts w:ascii="Arial" w:hAnsi="Arial" w:cs="Arial"/>
                <w:sz w:val="24"/>
                <w:szCs w:val="24"/>
                <w:lang w:val="en-GB"/>
              </w:rPr>
              <w:t xml:space="preserve">David will sort need to buddy up some the team with barriers of English to create a better performance to achieve the end result. </w:t>
            </w:r>
          </w:p>
          <w:p w:rsidR="00F526D0" w:rsidRDefault="00F526D0" w:rsidP="008220A3">
            <w:pPr>
              <w:rPr>
                <w:rFonts w:ascii="Arial" w:hAnsi="Arial" w:cs="Arial"/>
                <w:sz w:val="24"/>
                <w:szCs w:val="24"/>
                <w:lang w:val="en-GB"/>
              </w:rPr>
            </w:pPr>
            <w:r>
              <w:rPr>
                <w:rFonts w:ascii="Arial" w:hAnsi="Arial" w:cs="Arial"/>
                <w:sz w:val="24"/>
                <w:szCs w:val="24"/>
                <w:lang w:val="en-GB"/>
              </w:rPr>
              <w:t xml:space="preserve">David needs to coach the team and the team needs to be multi skilled and  each staff member needs to take responsibility with David going through job descriptions with a three month plan of their induction. </w:t>
            </w:r>
          </w:p>
          <w:p w:rsidR="00F526D0" w:rsidRDefault="00F526D0" w:rsidP="008220A3">
            <w:pPr>
              <w:rPr>
                <w:rFonts w:ascii="Arial" w:hAnsi="Arial" w:cs="Arial"/>
                <w:sz w:val="24"/>
                <w:szCs w:val="24"/>
                <w:lang w:val="en-GB"/>
              </w:rPr>
            </w:pPr>
            <w:r>
              <w:rPr>
                <w:rFonts w:ascii="Arial" w:hAnsi="Arial" w:cs="Arial"/>
                <w:sz w:val="24"/>
                <w:szCs w:val="24"/>
                <w:lang w:val="en-GB"/>
              </w:rPr>
              <w:t xml:space="preserve">Making the most important about health and safety as these needs to be compliance with legal law and Food Standards within the business. </w:t>
            </w:r>
          </w:p>
          <w:p w:rsidR="00F526D0" w:rsidRDefault="00F526D0" w:rsidP="008220A3">
            <w:pPr>
              <w:rPr>
                <w:rFonts w:ascii="Arial" w:hAnsi="Arial" w:cs="Arial"/>
                <w:sz w:val="24"/>
                <w:szCs w:val="24"/>
                <w:lang w:val="en-GB"/>
              </w:rPr>
            </w:pPr>
            <w:r>
              <w:rPr>
                <w:rFonts w:ascii="Arial" w:hAnsi="Arial" w:cs="Arial"/>
                <w:sz w:val="24"/>
                <w:szCs w:val="24"/>
                <w:lang w:val="en-GB"/>
              </w:rPr>
              <w:t xml:space="preserve">By coaching the team motivation and well being will create team work making a better place to work. Also supporting David, if the team do not support at least David can performance of their behaviours. </w:t>
            </w:r>
          </w:p>
          <w:p w:rsidR="00F526D0" w:rsidRDefault="00F526D0" w:rsidP="008220A3">
            <w:pPr>
              <w:rPr>
                <w:rFonts w:ascii="Arial" w:hAnsi="Arial" w:cs="Arial"/>
                <w:sz w:val="24"/>
                <w:szCs w:val="24"/>
                <w:lang w:val="en-GB"/>
              </w:rPr>
            </w:pPr>
            <w:r>
              <w:rPr>
                <w:rFonts w:ascii="Arial" w:hAnsi="Arial" w:cs="Arial"/>
                <w:sz w:val="24"/>
                <w:szCs w:val="24"/>
                <w:lang w:val="en-GB"/>
              </w:rPr>
              <w:t xml:space="preserve">But David needs to manage and have self esteem first, if not his management style will crack with the business not flowing with planning and processes.         </w:t>
            </w:r>
          </w:p>
          <w:p w:rsidR="00F526D0" w:rsidRPr="00156D94" w:rsidRDefault="00F526D0" w:rsidP="00A86307">
            <w:pPr>
              <w:rPr>
                <w:rFonts w:ascii="Arial" w:hAnsi="Arial" w:cs="Arial"/>
                <w:sz w:val="24"/>
                <w:szCs w:val="24"/>
                <w:lang w:val="en-GB"/>
              </w:rPr>
            </w:pPr>
            <w:r>
              <w:rPr>
                <w:rFonts w:ascii="Arial" w:hAnsi="Arial" w:cs="Arial"/>
                <w:sz w:val="24"/>
                <w:szCs w:val="24"/>
                <w:lang w:val="en-GB"/>
              </w:rPr>
              <w:t xml:space="preserve">   </w:t>
            </w:r>
          </w:p>
          <w:p w:rsidR="00F526D0" w:rsidRPr="00D73EED" w:rsidRDefault="00F526D0" w:rsidP="00D73EED">
            <w:pPr>
              <w:numPr>
                <w:ilvl w:val="0"/>
                <w:numId w:val="13"/>
              </w:numPr>
              <w:shd w:val="clear" w:color="auto" w:fill="FFFFFF"/>
              <w:spacing w:after="0" w:line="240" w:lineRule="auto"/>
              <w:ind w:left="0"/>
              <w:rPr>
                <w:rFonts w:ascii="Arial" w:hAnsi="Arial" w:cs="Arial"/>
                <w:color w:val="555555"/>
                <w:sz w:val="20"/>
                <w:szCs w:val="20"/>
              </w:rPr>
            </w:pPr>
          </w:p>
        </w:tc>
      </w:tr>
    </w:tbl>
    <w:p w:rsidR="00F526D0" w:rsidRDefault="00F526D0">
      <w:pPr>
        <w:pStyle w:val="normal0"/>
        <w:spacing w:after="0" w:line="240" w:lineRule="auto"/>
      </w:pPr>
    </w:p>
    <w:p w:rsidR="00F526D0" w:rsidRDefault="00F526D0">
      <w:pPr>
        <w:pStyle w:val="normal0"/>
        <w:spacing w:after="0" w:line="240" w:lineRule="auto"/>
        <w:rPr>
          <w:b/>
          <w:bCs/>
          <w:color w:val="002060"/>
          <w:sz w:val="28"/>
          <w:szCs w:val="28"/>
        </w:rPr>
      </w:pPr>
    </w:p>
    <w:p w:rsidR="00F526D0" w:rsidRDefault="00F526D0">
      <w:pPr>
        <w:pStyle w:val="normal0"/>
        <w:spacing w:after="0" w:line="240" w:lineRule="auto"/>
        <w:rPr>
          <w:b/>
          <w:bCs/>
          <w:color w:val="002060"/>
          <w:sz w:val="28"/>
          <w:szCs w:val="28"/>
        </w:rPr>
      </w:pPr>
    </w:p>
    <w:p w:rsidR="00F526D0" w:rsidRDefault="00F526D0">
      <w:pPr>
        <w:pStyle w:val="normal0"/>
        <w:spacing w:after="0" w:line="240" w:lineRule="auto"/>
        <w:rPr>
          <w:b/>
          <w:bCs/>
          <w:color w:val="002060"/>
          <w:sz w:val="28"/>
          <w:szCs w:val="28"/>
        </w:rPr>
      </w:pPr>
    </w:p>
    <w:p w:rsidR="00F526D0" w:rsidRDefault="00F526D0">
      <w:pPr>
        <w:pStyle w:val="normal0"/>
        <w:spacing w:after="0" w:line="240" w:lineRule="auto"/>
      </w:pPr>
      <w:r>
        <w:rPr>
          <w:b/>
          <w:bCs/>
          <w:color w:val="002060"/>
          <w:sz w:val="28"/>
          <w:szCs w:val="28"/>
        </w:rPr>
        <w:t>Student Statement:</w:t>
      </w:r>
    </w:p>
    <w:p w:rsidR="00F526D0" w:rsidRDefault="00F526D0">
      <w:pPr>
        <w:pStyle w:val="normal0"/>
        <w:spacing w:after="0" w:line="240" w:lineRule="auto"/>
      </w:pPr>
    </w:p>
    <w:p w:rsidR="00F526D0" w:rsidRDefault="00F526D0">
      <w:pPr>
        <w:pStyle w:val="normal0"/>
        <w:spacing w:after="0" w:line="240" w:lineRule="auto"/>
      </w:pPr>
      <w:r>
        <w:t>By submitting this assignment, I confirm that this is my own work.</w:t>
      </w:r>
    </w:p>
    <w:p w:rsidR="00F526D0" w:rsidRDefault="00F526D0">
      <w:pPr>
        <w:pStyle w:val="normal0"/>
        <w:spacing w:after="0" w:line="240" w:lineRule="auto"/>
      </w:pPr>
    </w:p>
    <w:p w:rsidR="00F526D0" w:rsidRDefault="00F526D0">
      <w:pPr>
        <w:pStyle w:val="normal0"/>
        <w:spacing w:after="0" w:line="240" w:lineRule="auto"/>
      </w:pPr>
    </w:p>
    <w:p w:rsidR="00F526D0" w:rsidRDefault="00F526D0">
      <w:pPr>
        <w:pStyle w:val="normal0"/>
        <w:spacing w:after="0" w:line="240" w:lineRule="auto"/>
      </w:pP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2310"/>
        <w:gridCol w:w="4035"/>
        <w:gridCol w:w="1276"/>
        <w:gridCol w:w="1621"/>
      </w:tblGrid>
      <w:tr w:rsidR="00F526D0">
        <w:tc>
          <w:tcPr>
            <w:tcW w:w="2310" w:type="dxa"/>
            <w:shd w:val="clear" w:color="auto" w:fill="D9D9D9"/>
          </w:tcPr>
          <w:p w:rsidR="00F526D0" w:rsidRDefault="00F526D0" w:rsidP="00FE5A6A">
            <w:pPr>
              <w:pStyle w:val="normal0"/>
              <w:spacing w:after="0" w:line="240" w:lineRule="auto"/>
            </w:pPr>
            <w:r>
              <w:t>Student Signature</w:t>
            </w:r>
          </w:p>
        </w:tc>
        <w:tc>
          <w:tcPr>
            <w:tcW w:w="4035" w:type="dxa"/>
          </w:tcPr>
          <w:p w:rsidR="00F526D0" w:rsidRDefault="00F526D0" w:rsidP="00FE5A6A">
            <w:pPr>
              <w:pStyle w:val="normal0"/>
              <w:spacing w:after="0" w:line="240" w:lineRule="auto"/>
            </w:pPr>
            <w:r>
              <w:t xml:space="preserve">Lee Burson </w:t>
            </w:r>
          </w:p>
        </w:tc>
        <w:tc>
          <w:tcPr>
            <w:tcW w:w="1276" w:type="dxa"/>
            <w:shd w:val="clear" w:color="auto" w:fill="D9D9D9"/>
          </w:tcPr>
          <w:p w:rsidR="00F526D0" w:rsidRDefault="00F526D0" w:rsidP="00FE5A6A">
            <w:pPr>
              <w:pStyle w:val="normal0"/>
              <w:spacing w:after="0" w:line="240" w:lineRule="auto"/>
            </w:pPr>
            <w:r>
              <w:t>Date</w:t>
            </w:r>
          </w:p>
        </w:tc>
        <w:tc>
          <w:tcPr>
            <w:tcW w:w="1621" w:type="dxa"/>
          </w:tcPr>
          <w:p w:rsidR="00F526D0" w:rsidRDefault="00F526D0" w:rsidP="00FE5A6A">
            <w:pPr>
              <w:pStyle w:val="normal0"/>
              <w:spacing w:after="0" w:line="240" w:lineRule="auto"/>
            </w:pPr>
            <w:r>
              <w:t>23/08/2015</w:t>
            </w:r>
          </w:p>
        </w:tc>
      </w:tr>
    </w:tbl>
    <w:p w:rsidR="00F526D0" w:rsidRDefault="00F526D0">
      <w:pPr>
        <w:pStyle w:val="normal0"/>
      </w:pPr>
    </w:p>
    <w:p w:rsidR="00F526D0" w:rsidRDefault="00F526D0">
      <w:pPr>
        <w:pStyle w:val="normal0"/>
      </w:pPr>
    </w:p>
    <w:p w:rsidR="00F526D0" w:rsidRDefault="00F526D0">
      <w:pPr>
        <w:pStyle w:val="normal0"/>
      </w:pPr>
      <w:r>
        <w:rPr>
          <w:b/>
          <w:bCs/>
          <w:sz w:val="28"/>
          <w:szCs w:val="28"/>
          <w:shd w:val="clear" w:color="auto" w:fill="D9D9D9"/>
        </w:rPr>
        <w:t>For Tutor / Assessor Use Only</w:t>
      </w:r>
    </w:p>
    <w:tbl>
      <w:tblPr>
        <w:tblW w:w="924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4621"/>
        <w:gridCol w:w="4621"/>
      </w:tblGrid>
      <w:tr w:rsidR="00F526D0">
        <w:trPr>
          <w:trHeight w:val="240"/>
        </w:trPr>
        <w:tc>
          <w:tcPr>
            <w:tcW w:w="4621" w:type="dxa"/>
            <w:shd w:val="clear" w:color="auto" w:fill="D9D9D9"/>
          </w:tcPr>
          <w:p w:rsidR="00F526D0" w:rsidRDefault="00F526D0" w:rsidP="00FE5A6A">
            <w:pPr>
              <w:pStyle w:val="normal0"/>
              <w:spacing w:after="0" w:line="240" w:lineRule="auto"/>
            </w:pPr>
            <w:r w:rsidRPr="00FE5A6A">
              <w:rPr>
                <w:b/>
                <w:bCs/>
                <w:color w:val="002060"/>
              </w:rPr>
              <w:t>Total Marks</w:t>
            </w:r>
          </w:p>
        </w:tc>
        <w:tc>
          <w:tcPr>
            <w:tcW w:w="4621" w:type="dxa"/>
          </w:tcPr>
          <w:p w:rsidR="00F526D0" w:rsidRDefault="00F526D0" w:rsidP="00FE5A6A">
            <w:pPr>
              <w:pStyle w:val="normal0"/>
              <w:spacing w:after="0" w:line="240" w:lineRule="auto"/>
            </w:pPr>
          </w:p>
        </w:tc>
      </w:tr>
      <w:tr w:rsidR="00F526D0">
        <w:tc>
          <w:tcPr>
            <w:tcW w:w="4621" w:type="dxa"/>
            <w:shd w:val="clear" w:color="auto" w:fill="D9D9D9"/>
          </w:tcPr>
          <w:p w:rsidR="00F526D0" w:rsidRDefault="00F526D0" w:rsidP="00FE5A6A">
            <w:pPr>
              <w:pStyle w:val="normal0"/>
              <w:spacing w:after="0" w:line="240" w:lineRule="auto"/>
            </w:pPr>
            <w:r w:rsidRPr="00FE5A6A">
              <w:rPr>
                <w:b/>
                <w:bCs/>
                <w:color w:val="002060"/>
              </w:rPr>
              <w:t>Marks Obtained</w:t>
            </w:r>
          </w:p>
        </w:tc>
        <w:tc>
          <w:tcPr>
            <w:tcW w:w="4621" w:type="dxa"/>
          </w:tcPr>
          <w:p w:rsidR="00F526D0" w:rsidRDefault="00F526D0" w:rsidP="00FE5A6A">
            <w:pPr>
              <w:pStyle w:val="normal0"/>
              <w:spacing w:after="0" w:line="240" w:lineRule="auto"/>
            </w:pPr>
          </w:p>
        </w:tc>
      </w:tr>
      <w:tr w:rsidR="00F526D0">
        <w:tc>
          <w:tcPr>
            <w:tcW w:w="4621" w:type="dxa"/>
            <w:shd w:val="clear" w:color="auto" w:fill="D9D9D9"/>
          </w:tcPr>
          <w:p w:rsidR="00F526D0" w:rsidRDefault="00F526D0" w:rsidP="00FE5A6A">
            <w:pPr>
              <w:pStyle w:val="normal0"/>
              <w:spacing w:after="0" w:line="240" w:lineRule="auto"/>
            </w:pPr>
            <w:r w:rsidRPr="00FE5A6A">
              <w:rPr>
                <w:b/>
                <w:bCs/>
                <w:color w:val="002060"/>
              </w:rPr>
              <w:t>Percentage / Grade</w:t>
            </w:r>
          </w:p>
        </w:tc>
        <w:tc>
          <w:tcPr>
            <w:tcW w:w="4621" w:type="dxa"/>
          </w:tcPr>
          <w:p w:rsidR="00F526D0" w:rsidRDefault="00F526D0" w:rsidP="00FE5A6A">
            <w:pPr>
              <w:pStyle w:val="normal0"/>
              <w:spacing w:after="0" w:line="240" w:lineRule="auto"/>
            </w:pPr>
          </w:p>
        </w:tc>
      </w:tr>
    </w:tbl>
    <w:p w:rsidR="00F526D0" w:rsidRDefault="00F526D0">
      <w:pPr>
        <w:pStyle w:val="normal0"/>
      </w:pPr>
    </w:p>
    <w:p w:rsidR="00F526D0" w:rsidRDefault="00F526D0">
      <w:pPr>
        <w:pStyle w:val="normal0"/>
      </w:pPr>
    </w:p>
    <w:p w:rsidR="00F526D0" w:rsidRDefault="00F526D0">
      <w:pPr>
        <w:pStyle w:val="normal0"/>
      </w:pPr>
    </w:p>
    <w:sectPr w:rsidR="00F526D0" w:rsidSect="00FB03F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7097A"/>
    <w:multiLevelType w:val="hybridMultilevel"/>
    <w:tmpl w:val="8E2812EC"/>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nsid w:val="084C0D6F"/>
    <w:multiLevelType w:val="hybridMultilevel"/>
    <w:tmpl w:val="3E08199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822E1C"/>
    <w:multiLevelType w:val="hybridMultilevel"/>
    <w:tmpl w:val="5DE44B1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0E825093"/>
    <w:multiLevelType w:val="hybridMultilevel"/>
    <w:tmpl w:val="A8D69D6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123C40EE"/>
    <w:multiLevelType w:val="hybridMultilevel"/>
    <w:tmpl w:val="5BE4C86E"/>
    <w:lvl w:ilvl="0" w:tplc="04090001">
      <w:start w:val="1"/>
      <w:numFmt w:val="bullet"/>
      <w:lvlText w:val=""/>
      <w:lvlJc w:val="left"/>
      <w:pPr>
        <w:tabs>
          <w:tab w:val="num" w:pos="1260"/>
        </w:tabs>
        <w:ind w:left="1260" w:hanging="360"/>
      </w:pPr>
      <w:rPr>
        <w:rFonts w:ascii="Symbol" w:hAnsi="Symbol" w:cs="Symbol" w:hint="default"/>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5">
    <w:nsid w:val="12D77068"/>
    <w:multiLevelType w:val="hybridMultilevel"/>
    <w:tmpl w:val="1DDE56E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164A3FFA"/>
    <w:multiLevelType w:val="hybridMultilevel"/>
    <w:tmpl w:val="1194B1C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17D46357"/>
    <w:multiLevelType w:val="hybridMultilevel"/>
    <w:tmpl w:val="169CCE94"/>
    <w:lvl w:ilvl="0" w:tplc="3BB61CEE">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2A7C045A"/>
    <w:multiLevelType w:val="hybridMultilevel"/>
    <w:tmpl w:val="37F669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nsid w:val="2E146A90"/>
    <w:multiLevelType w:val="hybridMultilevel"/>
    <w:tmpl w:val="DE0C1B9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nsid w:val="3321265D"/>
    <w:multiLevelType w:val="hybridMultilevel"/>
    <w:tmpl w:val="DCA2BF6E"/>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1">
    <w:nsid w:val="3826435A"/>
    <w:multiLevelType w:val="hybridMultilevel"/>
    <w:tmpl w:val="39329F4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41397261"/>
    <w:multiLevelType w:val="hybridMultilevel"/>
    <w:tmpl w:val="6908E6E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46B26F0E"/>
    <w:multiLevelType w:val="hybridMultilevel"/>
    <w:tmpl w:val="6686BE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47571EE1"/>
    <w:multiLevelType w:val="hybridMultilevel"/>
    <w:tmpl w:val="B08458A8"/>
    <w:lvl w:ilvl="0" w:tplc="04090001">
      <w:start w:val="1"/>
      <w:numFmt w:val="bullet"/>
      <w:lvlText w:val=""/>
      <w:lvlJc w:val="left"/>
      <w:pPr>
        <w:tabs>
          <w:tab w:val="num" w:pos="780"/>
        </w:tabs>
        <w:ind w:left="780" w:hanging="360"/>
      </w:pPr>
      <w:rPr>
        <w:rFonts w:ascii="Symbol" w:hAnsi="Symbol" w:cs="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Wingdings" w:hint="default"/>
      </w:rPr>
    </w:lvl>
    <w:lvl w:ilvl="3" w:tplc="04090001">
      <w:start w:val="1"/>
      <w:numFmt w:val="bullet"/>
      <w:lvlText w:val=""/>
      <w:lvlJc w:val="left"/>
      <w:pPr>
        <w:tabs>
          <w:tab w:val="num" w:pos="2940"/>
        </w:tabs>
        <w:ind w:left="2940" w:hanging="360"/>
      </w:pPr>
      <w:rPr>
        <w:rFonts w:ascii="Symbol" w:hAnsi="Symbol" w:cs="Symbol"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Wingdings" w:hint="default"/>
      </w:rPr>
    </w:lvl>
    <w:lvl w:ilvl="6" w:tplc="04090001">
      <w:start w:val="1"/>
      <w:numFmt w:val="bullet"/>
      <w:lvlText w:val=""/>
      <w:lvlJc w:val="left"/>
      <w:pPr>
        <w:tabs>
          <w:tab w:val="num" w:pos="5100"/>
        </w:tabs>
        <w:ind w:left="5100" w:hanging="360"/>
      </w:pPr>
      <w:rPr>
        <w:rFonts w:ascii="Symbol" w:hAnsi="Symbol" w:cs="Symbol"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Wingdings" w:hint="default"/>
      </w:rPr>
    </w:lvl>
  </w:abstractNum>
  <w:abstractNum w:abstractNumId="15">
    <w:nsid w:val="4A1E2401"/>
    <w:multiLevelType w:val="multilevel"/>
    <w:tmpl w:val="CC4C02B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4AC82425"/>
    <w:multiLevelType w:val="hybridMultilevel"/>
    <w:tmpl w:val="B23642C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nsid w:val="4FAE7C49"/>
    <w:multiLevelType w:val="hybridMultilevel"/>
    <w:tmpl w:val="87BCC83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8">
    <w:nsid w:val="52F952D4"/>
    <w:multiLevelType w:val="hybridMultilevel"/>
    <w:tmpl w:val="FE6E573A"/>
    <w:lvl w:ilvl="0" w:tplc="D0C49998">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83E5361"/>
    <w:multiLevelType w:val="multilevel"/>
    <w:tmpl w:val="F3303C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EFB6A7B"/>
    <w:multiLevelType w:val="hybridMultilevel"/>
    <w:tmpl w:val="8E409664"/>
    <w:lvl w:ilvl="0" w:tplc="04090001">
      <w:start w:val="1"/>
      <w:numFmt w:val="bullet"/>
      <w:lvlText w:val=""/>
      <w:lvlJc w:val="left"/>
      <w:pPr>
        <w:tabs>
          <w:tab w:val="num" w:pos="840"/>
        </w:tabs>
        <w:ind w:left="840" w:hanging="360"/>
      </w:pPr>
      <w:rPr>
        <w:rFonts w:ascii="Symbol" w:hAnsi="Symbol" w:cs="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cs="Wingdings" w:hint="default"/>
      </w:rPr>
    </w:lvl>
    <w:lvl w:ilvl="3" w:tplc="04090001">
      <w:start w:val="1"/>
      <w:numFmt w:val="bullet"/>
      <w:lvlText w:val=""/>
      <w:lvlJc w:val="left"/>
      <w:pPr>
        <w:tabs>
          <w:tab w:val="num" w:pos="3000"/>
        </w:tabs>
        <w:ind w:left="3000" w:hanging="360"/>
      </w:pPr>
      <w:rPr>
        <w:rFonts w:ascii="Symbol" w:hAnsi="Symbol" w:cs="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cs="Wingdings" w:hint="default"/>
      </w:rPr>
    </w:lvl>
    <w:lvl w:ilvl="6" w:tplc="04090001">
      <w:start w:val="1"/>
      <w:numFmt w:val="bullet"/>
      <w:lvlText w:val=""/>
      <w:lvlJc w:val="left"/>
      <w:pPr>
        <w:tabs>
          <w:tab w:val="num" w:pos="5160"/>
        </w:tabs>
        <w:ind w:left="5160" w:hanging="360"/>
      </w:pPr>
      <w:rPr>
        <w:rFonts w:ascii="Symbol" w:hAnsi="Symbol" w:cs="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cs="Wingdings" w:hint="default"/>
      </w:rPr>
    </w:lvl>
  </w:abstractNum>
  <w:abstractNum w:abstractNumId="21">
    <w:nsid w:val="6F1F3BBE"/>
    <w:multiLevelType w:val="hybridMultilevel"/>
    <w:tmpl w:val="62E43C2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nsid w:val="70EC5F08"/>
    <w:multiLevelType w:val="hybridMultilevel"/>
    <w:tmpl w:val="F7FE89E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3">
    <w:nsid w:val="72364AC8"/>
    <w:multiLevelType w:val="hybridMultilevel"/>
    <w:tmpl w:val="1B42FF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73A37B59"/>
    <w:multiLevelType w:val="hybridMultilevel"/>
    <w:tmpl w:val="98FC8992"/>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5">
    <w:nsid w:val="792025DC"/>
    <w:multiLevelType w:val="hybridMultilevel"/>
    <w:tmpl w:val="487895E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8"/>
  </w:num>
  <w:num w:numId="2">
    <w:abstractNumId w:val="0"/>
  </w:num>
  <w:num w:numId="3">
    <w:abstractNumId w:val="19"/>
  </w:num>
  <w:num w:numId="4">
    <w:abstractNumId w:val="8"/>
  </w:num>
  <w:num w:numId="5">
    <w:abstractNumId w:val="25"/>
  </w:num>
  <w:num w:numId="6">
    <w:abstractNumId w:val="16"/>
  </w:num>
  <w:num w:numId="7">
    <w:abstractNumId w:val="9"/>
  </w:num>
  <w:num w:numId="8">
    <w:abstractNumId w:val="7"/>
  </w:num>
  <w:num w:numId="9">
    <w:abstractNumId w:val="4"/>
  </w:num>
  <w:num w:numId="10">
    <w:abstractNumId w:val="20"/>
  </w:num>
  <w:num w:numId="11">
    <w:abstractNumId w:val="23"/>
  </w:num>
  <w:num w:numId="12">
    <w:abstractNumId w:val="2"/>
  </w:num>
  <w:num w:numId="13">
    <w:abstractNumId w:val="15"/>
  </w:num>
  <w:num w:numId="14">
    <w:abstractNumId w:val="10"/>
  </w:num>
  <w:num w:numId="15">
    <w:abstractNumId w:val="5"/>
  </w:num>
  <w:num w:numId="16">
    <w:abstractNumId w:val="3"/>
  </w:num>
  <w:num w:numId="17">
    <w:abstractNumId w:val="21"/>
  </w:num>
  <w:num w:numId="18">
    <w:abstractNumId w:val="12"/>
  </w:num>
  <w:num w:numId="19">
    <w:abstractNumId w:val="11"/>
  </w:num>
  <w:num w:numId="20">
    <w:abstractNumId w:val="17"/>
  </w:num>
  <w:num w:numId="21">
    <w:abstractNumId w:val="22"/>
  </w:num>
  <w:num w:numId="22">
    <w:abstractNumId w:val="24"/>
  </w:num>
  <w:num w:numId="23">
    <w:abstractNumId w:val="13"/>
  </w:num>
  <w:num w:numId="24">
    <w:abstractNumId w:val="1"/>
  </w:num>
  <w:num w:numId="25">
    <w:abstractNumId w:val="6"/>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03F3"/>
    <w:rsid w:val="00004A64"/>
    <w:rsid w:val="00004EEF"/>
    <w:rsid w:val="00006DB6"/>
    <w:rsid w:val="00011B78"/>
    <w:rsid w:val="000169AE"/>
    <w:rsid w:val="00021624"/>
    <w:rsid w:val="000267A0"/>
    <w:rsid w:val="00032B5E"/>
    <w:rsid w:val="00035391"/>
    <w:rsid w:val="000356BC"/>
    <w:rsid w:val="00044595"/>
    <w:rsid w:val="00053391"/>
    <w:rsid w:val="00061917"/>
    <w:rsid w:val="00063058"/>
    <w:rsid w:val="00063BF4"/>
    <w:rsid w:val="00072919"/>
    <w:rsid w:val="00073558"/>
    <w:rsid w:val="00084E95"/>
    <w:rsid w:val="00085F36"/>
    <w:rsid w:val="000A0F70"/>
    <w:rsid w:val="000A25FC"/>
    <w:rsid w:val="000B730D"/>
    <w:rsid w:val="000B7ABF"/>
    <w:rsid w:val="000C769C"/>
    <w:rsid w:val="000D6410"/>
    <w:rsid w:val="000E297C"/>
    <w:rsid w:val="000E2C90"/>
    <w:rsid w:val="001050DA"/>
    <w:rsid w:val="00107782"/>
    <w:rsid w:val="0011339D"/>
    <w:rsid w:val="001140B7"/>
    <w:rsid w:val="00120D39"/>
    <w:rsid w:val="00121640"/>
    <w:rsid w:val="00121DF5"/>
    <w:rsid w:val="00130A74"/>
    <w:rsid w:val="0013294D"/>
    <w:rsid w:val="00135671"/>
    <w:rsid w:val="001373D9"/>
    <w:rsid w:val="001432CD"/>
    <w:rsid w:val="001512AB"/>
    <w:rsid w:val="00151F2D"/>
    <w:rsid w:val="00153A16"/>
    <w:rsid w:val="00156D94"/>
    <w:rsid w:val="001651C4"/>
    <w:rsid w:val="0017195F"/>
    <w:rsid w:val="00172FBE"/>
    <w:rsid w:val="00173EBD"/>
    <w:rsid w:val="001B7F4C"/>
    <w:rsid w:val="001C0787"/>
    <w:rsid w:val="001C6DA1"/>
    <w:rsid w:val="001D0D06"/>
    <w:rsid w:val="001E78AD"/>
    <w:rsid w:val="001F0182"/>
    <w:rsid w:val="001F30CF"/>
    <w:rsid w:val="00215963"/>
    <w:rsid w:val="00225BBA"/>
    <w:rsid w:val="002514D0"/>
    <w:rsid w:val="00263749"/>
    <w:rsid w:val="0027406B"/>
    <w:rsid w:val="002823FF"/>
    <w:rsid w:val="00284DEB"/>
    <w:rsid w:val="00291420"/>
    <w:rsid w:val="00295705"/>
    <w:rsid w:val="002A4034"/>
    <w:rsid w:val="002A5B44"/>
    <w:rsid w:val="002A6F4D"/>
    <w:rsid w:val="002B0062"/>
    <w:rsid w:val="002B4B1B"/>
    <w:rsid w:val="002B6AD1"/>
    <w:rsid w:val="002C2C7C"/>
    <w:rsid w:val="002C6C21"/>
    <w:rsid w:val="002C7EB2"/>
    <w:rsid w:val="002D15DF"/>
    <w:rsid w:val="002D55A5"/>
    <w:rsid w:val="002E121F"/>
    <w:rsid w:val="002E47FD"/>
    <w:rsid w:val="002F2E5B"/>
    <w:rsid w:val="002F31AD"/>
    <w:rsid w:val="002F3293"/>
    <w:rsid w:val="002F36DC"/>
    <w:rsid w:val="002F39A7"/>
    <w:rsid w:val="002F74FE"/>
    <w:rsid w:val="00304854"/>
    <w:rsid w:val="00304FB9"/>
    <w:rsid w:val="00306AB1"/>
    <w:rsid w:val="00311EF3"/>
    <w:rsid w:val="00312C50"/>
    <w:rsid w:val="00316A8E"/>
    <w:rsid w:val="0032266C"/>
    <w:rsid w:val="00323076"/>
    <w:rsid w:val="0032559F"/>
    <w:rsid w:val="00326932"/>
    <w:rsid w:val="0035095E"/>
    <w:rsid w:val="003614D2"/>
    <w:rsid w:val="0038163C"/>
    <w:rsid w:val="003A0553"/>
    <w:rsid w:val="003A4A4F"/>
    <w:rsid w:val="003A717F"/>
    <w:rsid w:val="003B577D"/>
    <w:rsid w:val="003C171B"/>
    <w:rsid w:val="003C5A58"/>
    <w:rsid w:val="003D071E"/>
    <w:rsid w:val="003E043C"/>
    <w:rsid w:val="003E1AA0"/>
    <w:rsid w:val="003E3254"/>
    <w:rsid w:val="003E5E73"/>
    <w:rsid w:val="003E7239"/>
    <w:rsid w:val="003F696F"/>
    <w:rsid w:val="00417C3D"/>
    <w:rsid w:val="00426D2C"/>
    <w:rsid w:val="00433869"/>
    <w:rsid w:val="004445FE"/>
    <w:rsid w:val="00456953"/>
    <w:rsid w:val="00460F5F"/>
    <w:rsid w:val="00461C58"/>
    <w:rsid w:val="00462E5F"/>
    <w:rsid w:val="00471AA0"/>
    <w:rsid w:val="00473116"/>
    <w:rsid w:val="00495B95"/>
    <w:rsid w:val="004B054E"/>
    <w:rsid w:val="004B0FE2"/>
    <w:rsid w:val="004C1C03"/>
    <w:rsid w:val="004C1D1A"/>
    <w:rsid w:val="004C56AE"/>
    <w:rsid w:val="004D24F0"/>
    <w:rsid w:val="004D7116"/>
    <w:rsid w:val="004E52B0"/>
    <w:rsid w:val="004F3511"/>
    <w:rsid w:val="004F3F3F"/>
    <w:rsid w:val="004F4896"/>
    <w:rsid w:val="00513F87"/>
    <w:rsid w:val="00517A24"/>
    <w:rsid w:val="00522041"/>
    <w:rsid w:val="00524129"/>
    <w:rsid w:val="00532DEE"/>
    <w:rsid w:val="00542B11"/>
    <w:rsid w:val="00543B7E"/>
    <w:rsid w:val="00543D78"/>
    <w:rsid w:val="00544FFD"/>
    <w:rsid w:val="00556347"/>
    <w:rsid w:val="005641EC"/>
    <w:rsid w:val="00565250"/>
    <w:rsid w:val="005669DA"/>
    <w:rsid w:val="005771A9"/>
    <w:rsid w:val="005837A9"/>
    <w:rsid w:val="0059462F"/>
    <w:rsid w:val="005A0433"/>
    <w:rsid w:val="005B198C"/>
    <w:rsid w:val="005C5CB6"/>
    <w:rsid w:val="005C6D44"/>
    <w:rsid w:val="005D5192"/>
    <w:rsid w:val="005F5D62"/>
    <w:rsid w:val="005F6186"/>
    <w:rsid w:val="005F69A4"/>
    <w:rsid w:val="00601611"/>
    <w:rsid w:val="0061243C"/>
    <w:rsid w:val="0061405A"/>
    <w:rsid w:val="00614880"/>
    <w:rsid w:val="00615308"/>
    <w:rsid w:val="00620B3D"/>
    <w:rsid w:val="00622024"/>
    <w:rsid w:val="0062449E"/>
    <w:rsid w:val="00624722"/>
    <w:rsid w:val="00630DC6"/>
    <w:rsid w:val="00634E9E"/>
    <w:rsid w:val="00641869"/>
    <w:rsid w:val="00643183"/>
    <w:rsid w:val="006448F4"/>
    <w:rsid w:val="00644B86"/>
    <w:rsid w:val="006505B2"/>
    <w:rsid w:val="00650E4E"/>
    <w:rsid w:val="00651B68"/>
    <w:rsid w:val="0065234B"/>
    <w:rsid w:val="0065635E"/>
    <w:rsid w:val="0065736A"/>
    <w:rsid w:val="00670606"/>
    <w:rsid w:val="006767FA"/>
    <w:rsid w:val="00687578"/>
    <w:rsid w:val="00690B5A"/>
    <w:rsid w:val="0069270C"/>
    <w:rsid w:val="0069664C"/>
    <w:rsid w:val="006A033E"/>
    <w:rsid w:val="006A09DF"/>
    <w:rsid w:val="006A1E14"/>
    <w:rsid w:val="006B67A6"/>
    <w:rsid w:val="006C056B"/>
    <w:rsid w:val="006C0BA1"/>
    <w:rsid w:val="006C1662"/>
    <w:rsid w:val="006C3BE8"/>
    <w:rsid w:val="006C535A"/>
    <w:rsid w:val="006C7984"/>
    <w:rsid w:val="006D1D70"/>
    <w:rsid w:val="006D3F9A"/>
    <w:rsid w:val="006F15C7"/>
    <w:rsid w:val="006F1932"/>
    <w:rsid w:val="006F2B00"/>
    <w:rsid w:val="006F741C"/>
    <w:rsid w:val="00701072"/>
    <w:rsid w:val="00702AD6"/>
    <w:rsid w:val="00702D9B"/>
    <w:rsid w:val="00710562"/>
    <w:rsid w:val="0073031E"/>
    <w:rsid w:val="00731B59"/>
    <w:rsid w:val="00745023"/>
    <w:rsid w:val="0075318B"/>
    <w:rsid w:val="00756A21"/>
    <w:rsid w:val="00757834"/>
    <w:rsid w:val="007715E7"/>
    <w:rsid w:val="00773D73"/>
    <w:rsid w:val="00775CB1"/>
    <w:rsid w:val="00777A4D"/>
    <w:rsid w:val="00777EB1"/>
    <w:rsid w:val="00782783"/>
    <w:rsid w:val="0079120B"/>
    <w:rsid w:val="007922CC"/>
    <w:rsid w:val="007A0AA4"/>
    <w:rsid w:val="007B1631"/>
    <w:rsid w:val="007B3ACB"/>
    <w:rsid w:val="007B4287"/>
    <w:rsid w:val="007C0100"/>
    <w:rsid w:val="007C1D07"/>
    <w:rsid w:val="007C35C9"/>
    <w:rsid w:val="007E0CFC"/>
    <w:rsid w:val="007E13E1"/>
    <w:rsid w:val="007F25D4"/>
    <w:rsid w:val="007F7999"/>
    <w:rsid w:val="008101FE"/>
    <w:rsid w:val="008220A3"/>
    <w:rsid w:val="0082531F"/>
    <w:rsid w:val="00827204"/>
    <w:rsid w:val="00831C50"/>
    <w:rsid w:val="00836F84"/>
    <w:rsid w:val="00841727"/>
    <w:rsid w:val="008440C5"/>
    <w:rsid w:val="00851CCB"/>
    <w:rsid w:val="008531E7"/>
    <w:rsid w:val="0086018B"/>
    <w:rsid w:val="00860293"/>
    <w:rsid w:val="00861475"/>
    <w:rsid w:val="00861C43"/>
    <w:rsid w:val="008755BC"/>
    <w:rsid w:val="00877540"/>
    <w:rsid w:val="008800AB"/>
    <w:rsid w:val="00885DEA"/>
    <w:rsid w:val="008904C6"/>
    <w:rsid w:val="008B3471"/>
    <w:rsid w:val="008B4969"/>
    <w:rsid w:val="008B4AEC"/>
    <w:rsid w:val="008B50C8"/>
    <w:rsid w:val="008C34FC"/>
    <w:rsid w:val="008C7850"/>
    <w:rsid w:val="008D049C"/>
    <w:rsid w:val="008D5B18"/>
    <w:rsid w:val="008D7BFA"/>
    <w:rsid w:val="008E00AC"/>
    <w:rsid w:val="008E05D8"/>
    <w:rsid w:val="008E25D8"/>
    <w:rsid w:val="008E2C3A"/>
    <w:rsid w:val="008E6129"/>
    <w:rsid w:val="0090740B"/>
    <w:rsid w:val="009076DB"/>
    <w:rsid w:val="00907DA4"/>
    <w:rsid w:val="00911E91"/>
    <w:rsid w:val="00921AC3"/>
    <w:rsid w:val="00923DE4"/>
    <w:rsid w:val="00934910"/>
    <w:rsid w:val="0094792A"/>
    <w:rsid w:val="0095531C"/>
    <w:rsid w:val="009601BB"/>
    <w:rsid w:val="0098180D"/>
    <w:rsid w:val="0098252C"/>
    <w:rsid w:val="00987E74"/>
    <w:rsid w:val="009965F9"/>
    <w:rsid w:val="009A0BCC"/>
    <w:rsid w:val="009A421E"/>
    <w:rsid w:val="009B1296"/>
    <w:rsid w:val="009B308B"/>
    <w:rsid w:val="009B5C9D"/>
    <w:rsid w:val="009B78C0"/>
    <w:rsid w:val="009C0A44"/>
    <w:rsid w:val="009C66AF"/>
    <w:rsid w:val="009E36AA"/>
    <w:rsid w:val="009F1F46"/>
    <w:rsid w:val="009F50F7"/>
    <w:rsid w:val="00A120A0"/>
    <w:rsid w:val="00A32000"/>
    <w:rsid w:val="00A36233"/>
    <w:rsid w:val="00A50702"/>
    <w:rsid w:val="00A56694"/>
    <w:rsid w:val="00A572C7"/>
    <w:rsid w:val="00A61BEB"/>
    <w:rsid w:val="00A658EB"/>
    <w:rsid w:val="00A86307"/>
    <w:rsid w:val="00A91A0A"/>
    <w:rsid w:val="00A91A0B"/>
    <w:rsid w:val="00AA0310"/>
    <w:rsid w:val="00AA1C1A"/>
    <w:rsid w:val="00AB1297"/>
    <w:rsid w:val="00AB3191"/>
    <w:rsid w:val="00AB51D9"/>
    <w:rsid w:val="00AB5C96"/>
    <w:rsid w:val="00AB6B30"/>
    <w:rsid w:val="00AC1EA7"/>
    <w:rsid w:val="00AC65FC"/>
    <w:rsid w:val="00AD2E8F"/>
    <w:rsid w:val="00AD4BFC"/>
    <w:rsid w:val="00AF1314"/>
    <w:rsid w:val="00AF72D2"/>
    <w:rsid w:val="00B02DAB"/>
    <w:rsid w:val="00B0509B"/>
    <w:rsid w:val="00B1026F"/>
    <w:rsid w:val="00B16158"/>
    <w:rsid w:val="00B241FF"/>
    <w:rsid w:val="00B310D0"/>
    <w:rsid w:val="00B31F05"/>
    <w:rsid w:val="00B32A30"/>
    <w:rsid w:val="00B34B1D"/>
    <w:rsid w:val="00B419CE"/>
    <w:rsid w:val="00B41A58"/>
    <w:rsid w:val="00B422F2"/>
    <w:rsid w:val="00B5075B"/>
    <w:rsid w:val="00B56F54"/>
    <w:rsid w:val="00B674B6"/>
    <w:rsid w:val="00B743A1"/>
    <w:rsid w:val="00B7656E"/>
    <w:rsid w:val="00B76976"/>
    <w:rsid w:val="00B86F86"/>
    <w:rsid w:val="00B9656A"/>
    <w:rsid w:val="00B96B88"/>
    <w:rsid w:val="00B974C9"/>
    <w:rsid w:val="00BA2D8E"/>
    <w:rsid w:val="00BA6810"/>
    <w:rsid w:val="00BB1EE7"/>
    <w:rsid w:val="00BB4742"/>
    <w:rsid w:val="00BD57A0"/>
    <w:rsid w:val="00BE0390"/>
    <w:rsid w:val="00BE10B3"/>
    <w:rsid w:val="00BE6F63"/>
    <w:rsid w:val="00C127C5"/>
    <w:rsid w:val="00C16225"/>
    <w:rsid w:val="00C17DF6"/>
    <w:rsid w:val="00C2002C"/>
    <w:rsid w:val="00C20158"/>
    <w:rsid w:val="00C225C8"/>
    <w:rsid w:val="00C34E81"/>
    <w:rsid w:val="00C37E57"/>
    <w:rsid w:val="00C44CE8"/>
    <w:rsid w:val="00C621AE"/>
    <w:rsid w:val="00C622E4"/>
    <w:rsid w:val="00C6669C"/>
    <w:rsid w:val="00C66DF8"/>
    <w:rsid w:val="00C703EF"/>
    <w:rsid w:val="00C76AFD"/>
    <w:rsid w:val="00C80EA3"/>
    <w:rsid w:val="00C90F4B"/>
    <w:rsid w:val="00C9554F"/>
    <w:rsid w:val="00C9578F"/>
    <w:rsid w:val="00C9672A"/>
    <w:rsid w:val="00C96FB8"/>
    <w:rsid w:val="00CA0CE3"/>
    <w:rsid w:val="00CA2908"/>
    <w:rsid w:val="00CA370E"/>
    <w:rsid w:val="00CA4EF0"/>
    <w:rsid w:val="00CB0C84"/>
    <w:rsid w:val="00CB1568"/>
    <w:rsid w:val="00CB2DE8"/>
    <w:rsid w:val="00CB3A64"/>
    <w:rsid w:val="00CC65A2"/>
    <w:rsid w:val="00CD7B28"/>
    <w:rsid w:val="00CF0513"/>
    <w:rsid w:val="00CF182C"/>
    <w:rsid w:val="00CF374F"/>
    <w:rsid w:val="00CF7228"/>
    <w:rsid w:val="00D0476E"/>
    <w:rsid w:val="00D07532"/>
    <w:rsid w:val="00D107BD"/>
    <w:rsid w:val="00D130A5"/>
    <w:rsid w:val="00D23B21"/>
    <w:rsid w:val="00D27CAD"/>
    <w:rsid w:val="00D328BE"/>
    <w:rsid w:val="00D33591"/>
    <w:rsid w:val="00D35109"/>
    <w:rsid w:val="00D40009"/>
    <w:rsid w:val="00D40B68"/>
    <w:rsid w:val="00D45941"/>
    <w:rsid w:val="00D50BE8"/>
    <w:rsid w:val="00D53048"/>
    <w:rsid w:val="00D62323"/>
    <w:rsid w:val="00D6477E"/>
    <w:rsid w:val="00D65D06"/>
    <w:rsid w:val="00D73EED"/>
    <w:rsid w:val="00D808E3"/>
    <w:rsid w:val="00D81E43"/>
    <w:rsid w:val="00D82BB5"/>
    <w:rsid w:val="00D955F4"/>
    <w:rsid w:val="00D95CE4"/>
    <w:rsid w:val="00DA3D4C"/>
    <w:rsid w:val="00DA4A39"/>
    <w:rsid w:val="00DA64BE"/>
    <w:rsid w:val="00DB1029"/>
    <w:rsid w:val="00DD5B0F"/>
    <w:rsid w:val="00DD6B87"/>
    <w:rsid w:val="00DD73ED"/>
    <w:rsid w:val="00DE53BB"/>
    <w:rsid w:val="00DE76EC"/>
    <w:rsid w:val="00DF10A3"/>
    <w:rsid w:val="00DF2EF5"/>
    <w:rsid w:val="00DF5201"/>
    <w:rsid w:val="00E03E44"/>
    <w:rsid w:val="00E07C38"/>
    <w:rsid w:val="00E1297E"/>
    <w:rsid w:val="00E13EF1"/>
    <w:rsid w:val="00E1698D"/>
    <w:rsid w:val="00E20274"/>
    <w:rsid w:val="00E254DA"/>
    <w:rsid w:val="00E34E63"/>
    <w:rsid w:val="00E37C7D"/>
    <w:rsid w:val="00E41B03"/>
    <w:rsid w:val="00E43EBE"/>
    <w:rsid w:val="00E45DF5"/>
    <w:rsid w:val="00E504B0"/>
    <w:rsid w:val="00E52324"/>
    <w:rsid w:val="00E53A64"/>
    <w:rsid w:val="00E53E05"/>
    <w:rsid w:val="00E544A3"/>
    <w:rsid w:val="00E61105"/>
    <w:rsid w:val="00E7207E"/>
    <w:rsid w:val="00E7449A"/>
    <w:rsid w:val="00E93D40"/>
    <w:rsid w:val="00E96687"/>
    <w:rsid w:val="00EA136A"/>
    <w:rsid w:val="00EA5069"/>
    <w:rsid w:val="00EA657A"/>
    <w:rsid w:val="00EB0E4F"/>
    <w:rsid w:val="00EB2EC0"/>
    <w:rsid w:val="00EC0E2C"/>
    <w:rsid w:val="00EC71B2"/>
    <w:rsid w:val="00ED1E28"/>
    <w:rsid w:val="00ED4D48"/>
    <w:rsid w:val="00ED4E5E"/>
    <w:rsid w:val="00ED7A9E"/>
    <w:rsid w:val="00EE2BD1"/>
    <w:rsid w:val="00EF0BD8"/>
    <w:rsid w:val="00EF23E3"/>
    <w:rsid w:val="00EF409E"/>
    <w:rsid w:val="00EF5865"/>
    <w:rsid w:val="00F10E03"/>
    <w:rsid w:val="00F11712"/>
    <w:rsid w:val="00F142C8"/>
    <w:rsid w:val="00F145D9"/>
    <w:rsid w:val="00F2376B"/>
    <w:rsid w:val="00F250D6"/>
    <w:rsid w:val="00F257E2"/>
    <w:rsid w:val="00F262B5"/>
    <w:rsid w:val="00F30242"/>
    <w:rsid w:val="00F31985"/>
    <w:rsid w:val="00F33D68"/>
    <w:rsid w:val="00F3712D"/>
    <w:rsid w:val="00F40FDC"/>
    <w:rsid w:val="00F43BB1"/>
    <w:rsid w:val="00F526D0"/>
    <w:rsid w:val="00F63AD3"/>
    <w:rsid w:val="00F672CC"/>
    <w:rsid w:val="00F8768A"/>
    <w:rsid w:val="00F909B1"/>
    <w:rsid w:val="00F90E8D"/>
    <w:rsid w:val="00F910A3"/>
    <w:rsid w:val="00F91F60"/>
    <w:rsid w:val="00F93B0F"/>
    <w:rsid w:val="00F93F6D"/>
    <w:rsid w:val="00F95020"/>
    <w:rsid w:val="00FB03F3"/>
    <w:rsid w:val="00FB4C37"/>
    <w:rsid w:val="00FB75BB"/>
    <w:rsid w:val="00FB7C7B"/>
    <w:rsid w:val="00FC6D22"/>
    <w:rsid w:val="00FD131E"/>
    <w:rsid w:val="00FD7567"/>
    <w:rsid w:val="00FE196C"/>
    <w:rsid w:val="00FE5A6A"/>
    <w:rsid w:val="00FE68B1"/>
    <w:rsid w:val="00FF7C98"/>
    <w:rsid w:val="00FF7F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28"/>
    <w:pPr>
      <w:spacing w:after="200" w:line="276" w:lineRule="auto"/>
    </w:pPr>
    <w:rPr>
      <w:color w:val="000000"/>
    </w:rPr>
  </w:style>
  <w:style w:type="paragraph" w:styleId="Heading1">
    <w:name w:val="heading 1"/>
    <w:basedOn w:val="normal0"/>
    <w:next w:val="normal0"/>
    <w:link w:val="Heading1Char"/>
    <w:uiPriority w:val="99"/>
    <w:qFormat/>
    <w:rsid w:val="00FB03F3"/>
    <w:pPr>
      <w:keepNext/>
      <w:keepLines/>
      <w:spacing w:before="480" w:after="120"/>
      <w:outlineLvl w:val="0"/>
    </w:pPr>
    <w:rPr>
      <w:b/>
      <w:bCs/>
      <w:sz w:val="48"/>
      <w:szCs w:val="48"/>
    </w:rPr>
  </w:style>
  <w:style w:type="paragraph" w:styleId="Heading2">
    <w:name w:val="heading 2"/>
    <w:basedOn w:val="normal0"/>
    <w:next w:val="normal0"/>
    <w:link w:val="Heading2Char"/>
    <w:uiPriority w:val="99"/>
    <w:qFormat/>
    <w:rsid w:val="00FB03F3"/>
    <w:pPr>
      <w:keepNext/>
      <w:keepLines/>
      <w:spacing w:before="360" w:after="80"/>
      <w:outlineLvl w:val="1"/>
    </w:pPr>
    <w:rPr>
      <w:b/>
      <w:bCs/>
      <w:sz w:val="36"/>
      <w:szCs w:val="36"/>
    </w:rPr>
  </w:style>
  <w:style w:type="paragraph" w:styleId="Heading3">
    <w:name w:val="heading 3"/>
    <w:basedOn w:val="normal0"/>
    <w:next w:val="normal0"/>
    <w:link w:val="Heading3Char"/>
    <w:uiPriority w:val="99"/>
    <w:qFormat/>
    <w:rsid w:val="00FB03F3"/>
    <w:pPr>
      <w:keepNext/>
      <w:keepLines/>
      <w:spacing w:before="280" w:after="80"/>
      <w:outlineLvl w:val="2"/>
    </w:pPr>
    <w:rPr>
      <w:b/>
      <w:bCs/>
      <w:sz w:val="28"/>
      <w:szCs w:val="28"/>
    </w:rPr>
  </w:style>
  <w:style w:type="paragraph" w:styleId="Heading4">
    <w:name w:val="heading 4"/>
    <w:basedOn w:val="normal0"/>
    <w:next w:val="normal0"/>
    <w:link w:val="Heading4Char"/>
    <w:uiPriority w:val="99"/>
    <w:qFormat/>
    <w:rsid w:val="00FB03F3"/>
    <w:pPr>
      <w:keepNext/>
      <w:keepLines/>
      <w:spacing w:before="240" w:after="40"/>
      <w:outlineLvl w:val="3"/>
    </w:pPr>
    <w:rPr>
      <w:b/>
      <w:bCs/>
      <w:sz w:val="24"/>
      <w:szCs w:val="24"/>
    </w:rPr>
  </w:style>
  <w:style w:type="paragraph" w:styleId="Heading5">
    <w:name w:val="heading 5"/>
    <w:basedOn w:val="normal0"/>
    <w:next w:val="normal0"/>
    <w:link w:val="Heading5Char"/>
    <w:uiPriority w:val="99"/>
    <w:qFormat/>
    <w:rsid w:val="00FB03F3"/>
    <w:pPr>
      <w:keepNext/>
      <w:keepLines/>
      <w:spacing w:before="220" w:after="40"/>
      <w:outlineLvl w:val="4"/>
    </w:pPr>
    <w:rPr>
      <w:b/>
      <w:bCs/>
    </w:rPr>
  </w:style>
  <w:style w:type="paragraph" w:styleId="Heading6">
    <w:name w:val="heading 6"/>
    <w:basedOn w:val="normal0"/>
    <w:next w:val="normal0"/>
    <w:link w:val="Heading6Char"/>
    <w:uiPriority w:val="99"/>
    <w:qFormat/>
    <w:rsid w:val="00FB03F3"/>
    <w:pPr>
      <w:keepNext/>
      <w:keepLines/>
      <w:spacing w:before="200" w:after="40"/>
      <w:outlineLvl w:val="5"/>
    </w:pPr>
    <w:rPr>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1A0A"/>
    <w:rPr>
      <w:rFonts w:ascii="Cambria" w:hAnsi="Cambria" w:cs="Cambria"/>
      <w:b/>
      <w:bCs/>
      <w:color w:val="000000"/>
      <w:kern w:val="32"/>
      <w:sz w:val="32"/>
      <w:szCs w:val="32"/>
    </w:rPr>
  </w:style>
  <w:style w:type="character" w:customStyle="1" w:styleId="Heading2Char">
    <w:name w:val="Heading 2 Char"/>
    <w:basedOn w:val="DefaultParagraphFont"/>
    <w:link w:val="Heading2"/>
    <w:uiPriority w:val="99"/>
    <w:semiHidden/>
    <w:locked/>
    <w:rsid w:val="00A91A0A"/>
    <w:rPr>
      <w:rFonts w:ascii="Cambria" w:hAnsi="Cambria" w:cs="Cambria"/>
      <w:b/>
      <w:bCs/>
      <w:i/>
      <w:iCs/>
      <w:color w:val="000000"/>
      <w:sz w:val="28"/>
      <w:szCs w:val="28"/>
    </w:rPr>
  </w:style>
  <w:style w:type="character" w:customStyle="1" w:styleId="Heading3Char">
    <w:name w:val="Heading 3 Char"/>
    <w:basedOn w:val="DefaultParagraphFont"/>
    <w:link w:val="Heading3"/>
    <w:uiPriority w:val="99"/>
    <w:semiHidden/>
    <w:locked/>
    <w:rsid w:val="00A91A0A"/>
    <w:rPr>
      <w:rFonts w:ascii="Cambria" w:hAnsi="Cambria" w:cs="Cambria"/>
      <w:b/>
      <w:bCs/>
      <w:color w:val="000000"/>
      <w:sz w:val="26"/>
      <w:szCs w:val="26"/>
    </w:rPr>
  </w:style>
  <w:style w:type="character" w:customStyle="1" w:styleId="Heading4Char">
    <w:name w:val="Heading 4 Char"/>
    <w:basedOn w:val="DefaultParagraphFont"/>
    <w:link w:val="Heading4"/>
    <w:uiPriority w:val="99"/>
    <w:semiHidden/>
    <w:locked/>
    <w:rsid w:val="00A91A0A"/>
    <w:rPr>
      <w:rFonts w:ascii="Calibri" w:hAnsi="Calibri" w:cs="Calibri"/>
      <w:b/>
      <w:bCs/>
      <w:color w:val="000000"/>
      <w:sz w:val="28"/>
      <w:szCs w:val="28"/>
    </w:rPr>
  </w:style>
  <w:style w:type="character" w:customStyle="1" w:styleId="Heading5Char">
    <w:name w:val="Heading 5 Char"/>
    <w:basedOn w:val="DefaultParagraphFont"/>
    <w:link w:val="Heading5"/>
    <w:uiPriority w:val="99"/>
    <w:semiHidden/>
    <w:locked/>
    <w:rsid w:val="00A91A0A"/>
    <w:rPr>
      <w:rFonts w:ascii="Calibri" w:hAnsi="Calibri" w:cs="Calibri"/>
      <w:b/>
      <w:bCs/>
      <w:i/>
      <w:iCs/>
      <w:color w:val="000000"/>
      <w:sz w:val="26"/>
      <w:szCs w:val="26"/>
    </w:rPr>
  </w:style>
  <w:style w:type="character" w:customStyle="1" w:styleId="Heading6Char">
    <w:name w:val="Heading 6 Char"/>
    <w:basedOn w:val="DefaultParagraphFont"/>
    <w:link w:val="Heading6"/>
    <w:uiPriority w:val="99"/>
    <w:semiHidden/>
    <w:locked/>
    <w:rsid w:val="00A91A0A"/>
    <w:rPr>
      <w:rFonts w:ascii="Calibri" w:hAnsi="Calibri" w:cs="Calibri"/>
      <w:b/>
      <w:bCs/>
      <w:color w:val="000000"/>
    </w:rPr>
  </w:style>
  <w:style w:type="paragraph" w:customStyle="1" w:styleId="normal0">
    <w:name w:val="normal"/>
    <w:uiPriority w:val="99"/>
    <w:rsid w:val="00FB03F3"/>
    <w:pPr>
      <w:spacing w:after="200" w:line="276" w:lineRule="auto"/>
    </w:pPr>
    <w:rPr>
      <w:color w:val="000000"/>
    </w:rPr>
  </w:style>
  <w:style w:type="paragraph" w:styleId="Title">
    <w:name w:val="Title"/>
    <w:basedOn w:val="normal0"/>
    <w:next w:val="normal0"/>
    <w:link w:val="TitleChar"/>
    <w:uiPriority w:val="99"/>
    <w:qFormat/>
    <w:rsid w:val="00FB03F3"/>
    <w:pPr>
      <w:keepNext/>
      <w:keepLines/>
      <w:spacing w:before="480" w:after="120"/>
    </w:pPr>
    <w:rPr>
      <w:b/>
      <w:bCs/>
      <w:sz w:val="72"/>
      <w:szCs w:val="72"/>
    </w:rPr>
  </w:style>
  <w:style w:type="character" w:customStyle="1" w:styleId="TitleChar">
    <w:name w:val="Title Char"/>
    <w:basedOn w:val="DefaultParagraphFont"/>
    <w:link w:val="Title"/>
    <w:uiPriority w:val="99"/>
    <w:locked/>
    <w:rsid w:val="00A91A0A"/>
    <w:rPr>
      <w:rFonts w:ascii="Cambria" w:hAnsi="Cambria" w:cs="Cambria"/>
      <w:b/>
      <w:bCs/>
      <w:color w:val="000000"/>
      <w:kern w:val="28"/>
      <w:sz w:val="32"/>
      <w:szCs w:val="32"/>
    </w:rPr>
  </w:style>
  <w:style w:type="paragraph" w:styleId="Subtitle">
    <w:name w:val="Subtitle"/>
    <w:basedOn w:val="normal0"/>
    <w:next w:val="normal0"/>
    <w:link w:val="SubtitleChar"/>
    <w:uiPriority w:val="99"/>
    <w:qFormat/>
    <w:rsid w:val="00FB03F3"/>
    <w:pPr>
      <w:keepNext/>
      <w:keepLines/>
      <w:spacing w:before="360" w:after="80"/>
    </w:pPr>
    <w:rPr>
      <w:rFonts w:ascii="Georgia" w:hAnsi="Georgia" w:cs="Georgia"/>
      <w:i/>
      <w:iCs/>
      <w:color w:val="666666"/>
      <w:sz w:val="48"/>
      <w:szCs w:val="48"/>
    </w:rPr>
  </w:style>
  <w:style w:type="character" w:customStyle="1" w:styleId="SubtitleChar">
    <w:name w:val="Subtitle Char"/>
    <w:basedOn w:val="DefaultParagraphFont"/>
    <w:link w:val="Subtitle"/>
    <w:uiPriority w:val="99"/>
    <w:locked/>
    <w:rsid w:val="00A91A0A"/>
    <w:rPr>
      <w:rFonts w:ascii="Cambria" w:hAnsi="Cambria" w:cs="Cambria"/>
      <w:color w:val="000000"/>
      <w:sz w:val="24"/>
      <w:szCs w:val="24"/>
    </w:rPr>
  </w:style>
  <w:style w:type="table" w:customStyle="1" w:styleId="Style">
    <w:name w:val="Style"/>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3">
    <w:name w:val="Style3"/>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2">
    <w:name w:val="Style2"/>
    <w:uiPriority w:val="99"/>
    <w:rsid w:val="00FB03F3"/>
    <w:rPr>
      <w:sz w:val="20"/>
      <w:szCs w:val="20"/>
    </w:rPr>
    <w:tblPr>
      <w:tblStyleRowBandSize w:val="1"/>
      <w:tblStyleColBandSize w:val="1"/>
      <w:tblCellMar>
        <w:top w:w="0" w:type="dxa"/>
        <w:left w:w="115" w:type="dxa"/>
        <w:bottom w:w="0" w:type="dxa"/>
        <w:right w:w="115" w:type="dxa"/>
      </w:tblCellMar>
    </w:tblPr>
  </w:style>
  <w:style w:type="table" w:customStyle="1" w:styleId="Style1">
    <w:name w:val="Style1"/>
    <w:uiPriority w:val="99"/>
    <w:rsid w:val="00FB03F3"/>
    <w:rPr>
      <w:sz w:val="20"/>
      <w:szCs w:val="20"/>
    </w:rPr>
    <w:tblPr>
      <w:tblStyleRowBandSize w:val="1"/>
      <w:tblStyleColBandSize w:val="1"/>
      <w:tblCellMar>
        <w:top w:w="0" w:type="dxa"/>
        <w:left w:w="115" w:type="dxa"/>
        <w:bottom w:w="0" w:type="dxa"/>
        <w:right w:w="115" w:type="dxa"/>
      </w:tblCellMar>
    </w:tblPr>
  </w:style>
  <w:style w:type="character" w:customStyle="1" w:styleId="apple-converted-space">
    <w:name w:val="apple-converted-space"/>
    <w:basedOn w:val="DefaultParagraphFont"/>
    <w:uiPriority w:val="99"/>
    <w:rsid w:val="00B419CE"/>
  </w:style>
  <w:style w:type="character" w:styleId="Hyperlink">
    <w:name w:val="Hyperlink"/>
    <w:basedOn w:val="DefaultParagraphFont"/>
    <w:uiPriority w:val="99"/>
    <w:rsid w:val="00B419CE"/>
    <w:rPr>
      <w:color w:val="0000FF"/>
      <w:u w:val="single"/>
    </w:rPr>
  </w:style>
  <w:style w:type="paragraph" w:styleId="NormalWeb">
    <w:name w:val="Normal (Web)"/>
    <w:basedOn w:val="Normal"/>
    <w:uiPriority w:val="99"/>
    <w:rsid w:val="00E93D40"/>
    <w:pPr>
      <w:spacing w:before="100" w:beforeAutospacing="1" w:after="100" w:afterAutospacing="1" w:line="240" w:lineRule="auto"/>
    </w:pPr>
    <w:rPr>
      <w:color w:val="auto"/>
      <w:sz w:val="24"/>
      <w:szCs w:val="24"/>
    </w:rPr>
  </w:style>
  <w:style w:type="paragraph" w:customStyle="1" w:styleId="question-title">
    <w:name w:val="question-title"/>
    <w:basedOn w:val="Normal"/>
    <w:uiPriority w:val="99"/>
    <w:rsid w:val="00151F2D"/>
    <w:pPr>
      <w:spacing w:before="100" w:beforeAutospacing="1" w:after="100" w:afterAutospacing="1" w:line="240" w:lineRule="auto"/>
    </w:pPr>
    <w:rPr>
      <w:color w:val="auto"/>
      <w:sz w:val="24"/>
      <w:szCs w:val="24"/>
    </w:rPr>
  </w:style>
  <w:style w:type="paragraph" w:customStyle="1" w:styleId="question-choices">
    <w:name w:val="question-choices"/>
    <w:basedOn w:val="Normal"/>
    <w:uiPriority w:val="99"/>
    <w:rsid w:val="00151F2D"/>
    <w:pPr>
      <w:spacing w:before="100" w:beforeAutospacing="1" w:after="100" w:afterAutospacing="1" w:line="240" w:lineRule="auto"/>
    </w:pPr>
    <w:rPr>
      <w:color w:val="auto"/>
      <w:sz w:val="24"/>
      <w:szCs w:val="24"/>
    </w:rPr>
  </w:style>
</w:styles>
</file>

<file path=word/webSettings.xml><?xml version="1.0" encoding="utf-8"?>
<w:webSettings xmlns:r="http://schemas.openxmlformats.org/officeDocument/2006/relationships" xmlns:w="http://schemas.openxmlformats.org/wordprocessingml/2006/main">
  <w:divs>
    <w:div w:id="363946438">
      <w:marLeft w:val="0"/>
      <w:marRight w:val="0"/>
      <w:marTop w:val="0"/>
      <w:marBottom w:val="0"/>
      <w:divBdr>
        <w:top w:val="none" w:sz="0" w:space="0" w:color="auto"/>
        <w:left w:val="none" w:sz="0" w:space="0" w:color="auto"/>
        <w:bottom w:val="none" w:sz="0" w:space="0" w:color="auto"/>
        <w:right w:val="none" w:sz="0" w:space="0" w:color="auto"/>
      </w:divBdr>
    </w:div>
    <w:div w:id="363946439">
      <w:marLeft w:val="0"/>
      <w:marRight w:val="0"/>
      <w:marTop w:val="0"/>
      <w:marBottom w:val="0"/>
      <w:divBdr>
        <w:top w:val="none" w:sz="0" w:space="0" w:color="auto"/>
        <w:left w:val="none" w:sz="0" w:space="0" w:color="auto"/>
        <w:bottom w:val="none" w:sz="0" w:space="0" w:color="auto"/>
        <w:right w:val="none" w:sz="0" w:space="0" w:color="auto"/>
      </w:divBdr>
    </w:div>
    <w:div w:id="363946440">
      <w:marLeft w:val="0"/>
      <w:marRight w:val="0"/>
      <w:marTop w:val="0"/>
      <w:marBottom w:val="0"/>
      <w:divBdr>
        <w:top w:val="none" w:sz="0" w:space="0" w:color="auto"/>
        <w:left w:val="none" w:sz="0" w:space="0" w:color="auto"/>
        <w:bottom w:val="none" w:sz="0" w:space="0" w:color="auto"/>
        <w:right w:val="none" w:sz="0" w:space="0" w:color="auto"/>
      </w:divBdr>
      <w:divsChild>
        <w:div w:id="363946444">
          <w:marLeft w:val="0"/>
          <w:marRight w:val="0"/>
          <w:marTop w:val="0"/>
          <w:marBottom w:val="0"/>
          <w:divBdr>
            <w:top w:val="none" w:sz="0" w:space="0" w:color="auto"/>
            <w:left w:val="none" w:sz="0" w:space="0" w:color="auto"/>
            <w:bottom w:val="none" w:sz="0" w:space="0" w:color="auto"/>
            <w:right w:val="none" w:sz="0" w:space="0" w:color="auto"/>
          </w:divBdr>
          <w:divsChild>
            <w:div w:id="363946441">
              <w:marLeft w:val="0"/>
              <w:marRight w:val="0"/>
              <w:marTop w:val="0"/>
              <w:marBottom w:val="0"/>
              <w:divBdr>
                <w:top w:val="none" w:sz="0" w:space="0" w:color="auto"/>
                <w:left w:val="none" w:sz="0" w:space="0" w:color="auto"/>
                <w:bottom w:val="none" w:sz="0" w:space="0" w:color="auto"/>
                <w:right w:val="none" w:sz="0" w:space="0" w:color="auto"/>
              </w:divBdr>
            </w:div>
          </w:divsChild>
        </w:div>
        <w:div w:id="363946445">
          <w:marLeft w:val="0"/>
          <w:marRight w:val="0"/>
          <w:marTop w:val="0"/>
          <w:marBottom w:val="150"/>
          <w:divBdr>
            <w:top w:val="none" w:sz="0" w:space="0" w:color="auto"/>
            <w:left w:val="none" w:sz="0" w:space="0" w:color="auto"/>
            <w:bottom w:val="none" w:sz="0" w:space="0" w:color="auto"/>
            <w:right w:val="none" w:sz="0" w:space="0" w:color="auto"/>
          </w:divBdr>
        </w:div>
      </w:divsChild>
    </w:div>
    <w:div w:id="363946442">
      <w:marLeft w:val="0"/>
      <w:marRight w:val="0"/>
      <w:marTop w:val="0"/>
      <w:marBottom w:val="0"/>
      <w:divBdr>
        <w:top w:val="none" w:sz="0" w:space="0" w:color="auto"/>
        <w:left w:val="none" w:sz="0" w:space="0" w:color="auto"/>
        <w:bottom w:val="none" w:sz="0" w:space="0" w:color="auto"/>
        <w:right w:val="none" w:sz="0" w:space="0" w:color="auto"/>
      </w:divBdr>
    </w:div>
    <w:div w:id="363946443">
      <w:marLeft w:val="0"/>
      <w:marRight w:val="0"/>
      <w:marTop w:val="0"/>
      <w:marBottom w:val="0"/>
      <w:divBdr>
        <w:top w:val="none" w:sz="0" w:space="0" w:color="auto"/>
        <w:left w:val="none" w:sz="0" w:space="0" w:color="auto"/>
        <w:bottom w:val="none" w:sz="0" w:space="0" w:color="auto"/>
        <w:right w:val="none" w:sz="0" w:space="0" w:color="auto"/>
      </w:divBdr>
    </w:div>
    <w:div w:id="3639464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148</TotalTime>
  <Pages>4</Pages>
  <Words>906</Words>
  <Characters>5168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Duncan</dc:creator>
  <cp:keywords/>
  <dc:description/>
  <cp:lastModifiedBy>Duncan</cp:lastModifiedBy>
  <cp:revision>18</cp:revision>
  <cp:lastPrinted>2015-08-06T23:13:00Z</cp:lastPrinted>
  <dcterms:created xsi:type="dcterms:W3CDTF">2015-08-23T00:05:00Z</dcterms:created>
  <dcterms:modified xsi:type="dcterms:W3CDTF">2015-08-23T11:39:00Z</dcterms:modified>
</cp:coreProperties>
</file>