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254DA" w:rsidRDefault="00E254DA">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E254DA" w:rsidRDefault="00E254DA">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E254DA" w:rsidRDefault="00E254DA">
      <w:pPr>
        <w:pStyle w:val="normal0"/>
      </w:pPr>
    </w:p>
    <w:p w:rsidR="00E254DA" w:rsidRDefault="00E254DA">
      <w:pPr>
        <w:pStyle w:val="normal0"/>
      </w:pPr>
    </w:p>
    <w:p w:rsidR="00E254DA" w:rsidRDefault="00E254DA">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E254DA">
        <w:tc>
          <w:tcPr>
            <w:tcW w:w="2566" w:type="dxa"/>
            <w:shd w:val="clear" w:color="auto" w:fill="D9D9D9"/>
          </w:tcPr>
          <w:p w:rsidR="00E254DA" w:rsidRDefault="00E254DA" w:rsidP="00FE5A6A">
            <w:pPr>
              <w:pStyle w:val="normal0"/>
              <w:spacing w:after="0" w:line="240" w:lineRule="auto"/>
            </w:pPr>
            <w:r w:rsidRPr="00FE5A6A">
              <w:rPr>
                <w:b/>
                <w:bCs/>
                <w:color w:val="002060"/>
              </w:rPr>
              <w:t>Student Name:</w:t>
            </w:r>
          </w:p>
        </w:tc>
        <w:tc>
          <w:tcPr>
            <w:tcW w:w="6676" w:type="dxa"/>
          </w:tcPr>
          <w:p w:rsidR="00E254DA" w:rsidRDefault="00E254DA" w:rsidP="00FE5A6A">
            <w:pPr>
              <w:pStyle w:val="normal0"/>
              <w:spacing w:after="0" w:line="240" w:lineRule="auto"/>
            </w:pPr>
            <w:r>
              <w:t xml:space="preserve">Duncan Lee Burson </w:t>
            </w:r>
          </w:p>
        </w:tc>
      </w:tr>
      <w:tr w:rsidR="00E254DA">
        <w:tc>
          <w:tcPr>
            <w:tcW w:w="2566" w:type="dxa"/>
            <w:shd w:val="clear" w:color="auto" w:fill="D9D9D9"/>
          </w:tcPr>
          <w:p w:rsidR="00E254DA" w:rsidRDefault="00E254DA" w:rsidP="00FE5A6A">
            <w:pPr>
              <w:pStyle w:val="normal0"/>
              <w:spacing w:after="0" w:line="240" w:lineRule="auto"/>
            </w:pPr>
            <w:r w:rsidRPr="00FE5A6A">
              <w:rPr>
                <w:b/>
                <w:bCs/>
                <w:color w:val="002060"/>
              </w:rPr>
              <w:t>Student Number:</w:t>
            </w:r>
          </w:p>
        </w:tc>
        <w:tc>
          <w:tcPr>
            <w:tcW w:w="6676" w:type="dxa"/>
          </w:tcPr>
          <w:p w:rsidR="00E254DA" w:rsidRDefault="00E254DA" w:rsidP="00FE5A6A">
            <w:pPr>
              <w:pStyle w:val="normal0"/>
              <w:spacing w:after="0" w:line="240" w:lineRule="auto"/>
            </w:pPr>
            <w:r>
              <w:rPr>
                <w:rFonts w:ascii="Arial" w:hAnsi="Arial" w:cs="Arial"/>
                <w:color w:val="222222"/>
                <w:sz w:val="19"/>
                <w:szCs w:val="19"/>
                <w:shd w:val="clear" w:color="auto" w:fill="FFFFFF"/>
              </w:rPr>
              <w:t>106286501</w:t>
            </w:r>
          </w:p>
        </w:tc>
      </w:tr>
      <w:tr w:rsidR="00E254DA">
        <w:tc>
          <w:tcPr>
            <w:tcW w:w="2566" w:type="dxa"/>
            <w:shd w:val="clear" w:color="auto" w:fill="D9D9D9"/>
          </w:tcPr>
          <w:p w:rsidR="00E254DA" w:rsidRDefault="00E254DA" w:rsidP="00FE5A6A">
            <w:pPr>
              <w:pStyle w:val="normal0"/>
              <w:spacing w:after="0" w:line="240" w:lineRule="auto"/>
            </w:pPr>
            <w:r w:rsidRPr="00FE5A6A">
              <w:rPr>
                <w:b/>
                <w:bCs/>
                <w:color w:val="002060"/>
              </w:rPr>
              <w:t>Course:</w:t>
            </w:r>
          </w:p>
        </w:tc>
        <w:tc>
          <w:tcPr>
            <w:tcW w:w="6676" w:type="dxa"/>
          </w:tcPr>
          <w:p w:rsidR="00E254DA" w:rsidRDefault="00E254DA" w:rsidP="00FE5A6A">
            <w:pPr>
              <w:pStyle w:val="normal0"/>
              <w:spacing w:after="0" w:line="240" w:lineRule="auto"/>
            </w:pPr>
            <w:r>
              <w:t xml:space="preserve">Business Administration </w:t>
            </w:r>
          </w:p>
        </w:tc>
      </w:tr>
      <w:tr w:rsidR="00E254DA">
        <w:tc>
          <w:tcPr>
            <w:tcW w:w="2566" w:type="dxa"/>
            <w:shd w:val="clear" w:color="auto" w:fill="D9D9D9"/>
          </w:tcPr>
          <w:p w:rsidR="00E254DA" w:rsidRDefault="00E254DA" w:rsidP="00FE5A6A">
            <w:pPr>
              <w:pStyle w:val="normal0"/>
              <w:spacing w:after="0" w:line="240" w:lineRule="auto"/>
            </w:pPr>
            <w:r w:rsidRPr="00FE5A6A">
              <w:rPr>
                <w:b/>
                <w:bCs/>
                <w:color w:val="002060"/>
              </w:rPr>
              <w:t>Assignment NO:</w:t>
            </w:r>
          </w:p>
        </w:tc>
        <w:tc>
          <w:tcPr>
            <w:tcW w:w="6676" w:type="dxa"/>
          </w:tcPr>
          <w:p w:rsidR="00E254DA" w:rsidRDefault="00E254DA" w:rsidP="00FE5A6A">
            <w:pPr>
              <w:pStyle w:val="normal0"/>
              <w:spacing w:after="0" w:line="240" w:lineRule="auto"/>
            </w:pPr>
            <w:r>
              <w:t>4</w:t>
            </w:r>
          </w:p>
        </w:tc>
      </w:tr>
    </w:tbl>
    <w:p w:rsidR="00E254DA" w:rsidRDefault="00E254DA">
      <w:pPr>
        <w:pStyle w:val="normal0"/>
      </w:pPr>
    </w:p>
    <w:p w:rsidR="00E254DA" w:rsidRDefault="00E254DA">
      <w:pPr>
        <w:pStyle w:val="normal0"/>
      </w:pPr>
      <w:r>
        <w:rPr>
          <w:b/>
          <w:bCs/>
          <w:sz w:val="28"/>
          <w:szCs w:val="28"/>
        </w:rPr>
        <w:t>Marking Criteria:</w:t>
      </w:r>
    </w:p>
    <w:p w:rsidR="00E254DA" w:rsidRDefault="00E254DA">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E254DA" w:rsidRDefault="00E254DA">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E254DA">
        <w:tc>
          <w:tcPr>
            <w:tcW w:w="9242" w:type="dxa"/>
          </w:tcPr>
          <w:p w:rsidR="00E254DA" w:rsidRDefault="00E254DA" w:rsidP="00C37E57">
            <w:pPr>
              <w:rPr>
                <w:rFonts w:ascii="Arial" w:hAnsi="Arial" w:cs="Arial"/>
                <w:sz w:val="24"/>
                <w:szCs w:val="24"/>
              </w:rPr>
            </w:pPr>
            <w:r w:rsidRPr="00CB3A64">
              <w:rPr>
                <w:rFonts w:ascii="Arial" w:hAnsi="Arial" w:cs="Arial"/>
                <w:sz w:val="24"/>
                <w:szCs w:val="24"/>
              </w:rPr>
              <w:t>Question 1:</w:t>
            </w:r>
          </w:p>
          <w:p w:rsidR="00E254DA" w:rsidRDefault="00E254DA" w:rsidP="00A86307">
            <w:pPr>
              <w:rPr>
                <w:rFonts w:ascii="Arial" w:hAnsi="Arial" w:cs="Arial"/>
                <w:sz w:val="24"/>
                <w:szCs w:val="24"/>
              </w:rPr>
            </w:pPr>
            <w:r>
              <w:rPr>
                <w:rFonts w:ascii="Arial" w:hAnsi="Arial" w:cs="Arial"/>
                <w:sz w:val="24"/>
                <w:szCs w:val="24"/>
              </w:rPr>
              <w:t>i, Main tasks management performance expected by the team:</w:t>
            </w:r>
          </w:p>
          <w:p w:rsidR="00E254DA" w:rsidRDefault="00E254DA" w:rsidP="00A86307">
            <w:pPr>
              <w:rPr>
                <w:rFonts w:ascii="Arial" w:hAnsi="Arial" w:cs="Arial"/>
                <w:sz w:val="24"/>
                <w:szCs w:val="24"/>
              </w:rPr>
            </w:pPr>
            <w:r>
              <w:rPr>
                <w:rFonts w:ascii="Arial" w:hAnsi="Arial" w:cs="Arial"/>
                <w:sz w:val="24"/>
                <w:szCs w:val="24"/>
              </w:rPr>
              <w:t xml:space="preserve">The teams are expected to deliver and maintain efficiently and be proactive to the company well being of mission statement. The foundation of any company is down to the team and how they are managed. </w:t>
            </w:r>
          </w:p>
          <w:p w:rsidR="00E254DA" w:rsidRDefault="00E254DA" w:rsidP="00A86307">
            <w:pPr>
              <w:rPr>
                <w:rFonts w:ascii="Arial" w:hAnsi="Arial" w:cs="Arial"/>
                <w:sz w:val="24"/>
                <w:szCs w:val="24"/>
              </w:rPr>
            </w:pPr>
            <w:r>
              <w:rPr>
                <w:rFonts w:ascii="Arial" w:hAnsi="Arial" w:cs="Arial"/>
                <w:sz w:val="24"/>
                <w:szCs w:val="24"/>
              </w:rPr>
              <w:t xml:space="preserve">Being motivated and professional behaviors are key to deliver objective goals to succeed to their job descriptions, listening to management and management correcting and monitoring situations, ruling out negative vibes with structure in place within the team to develop learning and wealth for both the employee and the company. </w:t>
            </w:r>
          </w:p>
          <w:p w:rsidR="00E254DA" w:rsidRDefault="00E254DA" w:rsidP="00A86307">
            <w:pPr>
              <w:rPr>
                <w:rFonts w:ascii="Arial" w:hAnsi="Arial" w:cs="Arial"/>
                <w:sz w:val="24"/>
                <w:szCs w:val="24"/>
              </w:rPr>
            </w:pPr>
          </w:p>
          <w:p w:rsidR="00E254DA" w:rsidRDefault="00E254DA" w:rsidP="00A86307">
            <w:pPr>
              <w:rPr>
                <w:rFonts w:ascii="Arial" w:hAnsi="Arial" w:cs="Arial"/>
                <w:sz w:val="24"/>
                <w:szCs w:val="24"/>
              </w:rPr>
            </w:pPr>
            <w:r>
              <w:rPr>
                <w:rFonts w:ascii="Arial" w:hAnsi="Arial" w:cs="Arial"/>
                <w:sz w:val="24"/>
                <w:szCs w:val="24"/>
              </w:rPr>
              <w:t>ii. Motivation and personal effectiveness:</w:t>
            </w:r>
          </w:p>
          <w:p w:rsidR="00E254DA" w:rsidRDefault="00E254DA" w:rsidP="00A86307">
            <w:pPr>
              <w:rPr>
                <w:rFonts w:ascii="Arial" w:hAnsi="Arial" w:cs="Arial"/>
                <w:sz w:val="24"/>
                <w:szCs w:val="24"/>
              </w:rPr>
            </w:pPr>
            <w:r>
              <w:rPr>
                <w:rFonts w:ascii="Arial" w:hAnsi="Arial" w:cs="Arial"/>
                <w:sz w:val="24"/>
                <w:szCs w:val="24"/>
              </w:rPr>
              <w:t xml:space="preserve">Negative has a great impact on your motivation and effectiveness especially if a lack of sleep and feeling stressed, eating habits have a great part to play on how we feel, balanced diet makes a difference especially fast paced environments. Self care is vital and keeping a positive attitude even when feeling down and pressurized.  </w:t>
            </w:r>
          </w:p>
          <w:p w:rsidR="00E254DA" w:rsidRDefault="00E254DA" w:rsidP="00A86307">
            <w:pPr>
              <w:rPr>
                <w:rFonts w:ascii="Arial" w:hAnsi="Arial" w:cs="Arial"/>
                <w:sz w:val="24"/>
                <w:szCs w:val="24"/>
              </w:rPr>
            </w:pPr>
            <w:r>
              <w:rPr>
                <w:rFonts w:ascii="Arial" w:hAnsi="Arial" w:cs="Arial"/>
                <w:sz w:val="24"/>
                <w:szCs w:val="24"/>
              </w:rPr>
              <w:t xml:space="preserve">Being focused is very important practices, within the team of any origination the line manager helps with this motivate by being positive, fair and listens. Putting correction in place by understanding difference in managing and leading.  Management making sure the environment has good work place atmosphere, nothing worst having unhappy team which causes stress and de - motivation this is why recruiting right skill and attitude from the previous discussion of HRM to bring future innovation who has a right balance within the business who can be asset who wants to be with the company, team members who don’t have drive will damage the reputation of the company who can not deliver. </w:t>
            </w:r>
          </w:p>
          <w:p w:rsidR="00E254DA" w:rsidRDefault="00E254DA" w:rsidP="00A86307">
            <w:pPr>
              <w:rPr>
                <w:rFonts w:ascii="Arial" w:hAnsi="Arial" w:cs="Arial"/>
                <w:sz w:val="24"/>
                <w:szCs w:val="24"/>
              </w:rPr>
            </w:pPr>
          </w:p>
          <w:p w:rsidR="00E254DA" w:rsidRDefault="00E254DA" w:rsidP="00A86307">
            <w:pPr>
              <w:rPr>
                <w:rFonts w:ascii="Arial" w:hAnsi="Arial" w:cs="Arial"/>
                <w:sz w:val="24"/>
                <w:szCs w:val="24"/>
              </w:rPr>
            </w:pPr>
            <w:r>
              <w:rPr>
                <w:rFonts w:ascii="Arial" w:hAnsi="Arial" w:cs="Arial"/>
                <w:sz w:val="24"/>
                <w:szCs w:val="24"/>
              </w:rPr>
              <w:t xml:space="preserve">iii, Good management with problem solving and resolutions of skill: </w:t>
            </w:r>
          </w:p>
          <w:p w:rsidR="00E254DA" w:rsidRDefault="00E254DA" w:rsidP="00A86307">
            <w:pPr>
              <w:rPr>
                <w:rFonts w:ascii="Arial" w:hAnsi="Arial" w:cs="Arial"/>
                <w:sz w:val="24"/>
                <w:szCs w:val="24"/>
              </w:rPr>
            </w:pPr>
            <w:r>
              <w:rPr>
                <w:rFonts w:ascii="Arial" w:hAnsi="Arial" w:cs="Arial"/>
                <w:sz w:val="24"/>
                <w:szCs w:val="24"/>
              </w:rPr>
              <w:t xml:space="preserve">Problems are what the team may do and act, solving a problem can have its challenges by large, small, simple or complex with internal or external of the business requirements. </w:t>
            </w:r>
          </w:p>
          <w:p w:rsidR="00E254DA" w:rsidRDefault="00E254DA" w:rsidP="00A86307">
            <w:pPr>
              <w:rPr>
                <w:rFonts w:ascii="Arial" w:hAnsi="Arial" w:cs="Arial"/>
                <w:sz w:val="24"/>
                <w:szCs w:val="24"/>
                <w:lang w:val="en-GB"/>
              </w:rPr>
            </w:pPr>
            <w:r w:rsidRPr="00E37C7D">
              <w:rPr>
                <w:rFonts w:ascii="Arial" w:hAnsi="Arial" w:cs="Arial"/>
                <w:sz w:val="24"/>
                <w:szCs w:val="24"/>
                <w:lang w:val="en-GB"/>
              </w:rPr>
              <w:t>F</w:t>
            </w:r>
            <w:r>
              <w:rPr>
                <w:rFonts w:ascii="Arial" w:hAnsi="Arial" w:cs="Arial"/>
                <w:sz w:val="24"/>
                <w:szCs w:val="24"/>
                <w:lang w:val="en-GB"/>
              </w:rPr>
              <w:t xml:space="preserve">undamentally of any manager finding a solution how to overcome the problem for the long term not for now and then, would be defining the problem, generating alternatives and implementing new ideas with the teams input. Identifying and fact finding to resolve. </w:t>
            </w:r>
          </w:p>
          <w:p w:rsidR="00E254DA" w:rsidRDefault="00E254DA" w:rsidP="00A86307">
            <w:pPr>
              <w:rPr>
                <w:rFonts w:ascii="Arial" w:hAnsi="Arial" w:cs="Arial"/>
                <w:sz w:val="24"/>
                <w:szCs w:val="24"/>
                <w:lang w:val="en-GB"/>
              </w:rPr>
            </w:pPr>
            <w:r>
              <w:rPr>
                <w:rFonts w:ascii="Arial" w:hAnsi="Arial" w:cs="Arial"/>
                <w:sz w:val="24"/>
                <w:szCs w:val="24"/>
                <w:lang w:val="en-GB"/>
              </w:rPr>
              <w:t xml:space="preserve">Some of the time lack of training and clear instruction can have a big impact, by briefing with a plan of action to the team within that department being organised with team in place, with the term in business ‘ aces in place’ part of the recruitment process. </w:t>
            </w:r>
          </w:p>
          <w:p w:rsidR="00E254DA" w:rsidRDefault="00E254DA" w:rsidP="00A86307">
            <w:pPr>
              <w:rPr>
                <w:rFonts w:ascii="Arial" w:hAnsi="Arial" w:cs="Arial"/>
                <w:sz w:val="24"/>
                <w:szCs w:val="24"/>
                <w:lang w:val="en-GB"/>
              </w:rPr>
            </w:pPr>
            <w:r>
              <w:rPr>
                <w:rFonts w:ascii="Arial" w:hAnsi="Arial" w:cs="Arial"/>
                <w:sz w:val="24"/>
                <w:szCs w:val="24"/>
                <w:lang w:val="en-GB"/>
              </w:rPr>
              <w:t xml:space="preserve">To resolve the conflict of skill, everyone understands their job role and be multi skilled to work as a team, this is where democratic plays importance as a team with structure in place so the team don’t feel overloaded or pressurised, but taking responsibility within their job role and feel supported with good management practices. </w:t>
            </w:r>
          </w:p>
          <w:p w:rsidR="00E254DA" w:rsidRDefault="00E254DA" w:rsidP="00A86307">
            <w:pPr>
              <w:rPr>
                <w:rFonts w:ascii="Arial" w:hAnsi="Arial" w:cs="Arial"/>
                <w:sz w:val="24"/>
                <w:szCs w:val="24"/>
                <w:lang w:val="en-GB"/>
              </w:rPr>
            </w:pPr>
            <w:r>
              <w:rPr>
                <w:rFonts w:ascii="Arial" w:hAnsi="Arial" w:cs="Arial"/>
                <w:sz w:val="24"/>
                <w:szCs w:val="24"/>
                <w:lang w:val="en-GB"/>
              </w:rPr>
              <w:t>iv, Incentives of the following;</w:t>
            </w:r>
          </w:p>
          <w:p w:rsidR="00E254DA" w:rsidRDefault="00E254DA" w:rsidP="00A86307">
            <w:pPr>
              <w:rPr>
                <w:rFonts w:ascii="Arial" w:hAnsi="Arial" w:cs="Arial"/>
                <w:sz w:val="24"/>
                <w:szCs w:val="24"/>
                <w:lang w:val="en-GB"/>
              </w:rPr>
            </w:pPr>
            <w:r>
              <w:rPr>
                <w:rFonts w:ascii="Arial" w:hAnsi="Arial" w:cs="Arial"/>
                <w:sz w:val="24"/>
                <w:szCs w:val="24"/>
                <w:lang w:val="en-GB"/>
              </w:rPr>
              <w:t xml:space="preserve">a, Cleaner, </w:t>
            </w:r>
          </w:p>
          <w:p w:rsidR="00E254DA" w:rsidRDefault="00E254DA" w:rsidP="00A86307">
            <w:pPr>
              <w:rPr>
                <w:rFonts w:ascii="Arial" w:hAnsi="Arial" w:cs="Arial"/>
                <w:sz w:val="24"/>
                <w:szCs w:val="24"/>
                <w:lang w:val="en-GB"/>
              </w:rPr>
            </w:pPr>
            <w:r>
              <w:rPr>
                <w:rFonts w:ascii="Arial" w:hAnsi="Arial" w:cs="Arial"/>
                <w:sz w:val="24"/>
                <w:szCs w:val="24"/>
                <w:lang w:val="en-GB"/>
              </w:rPr>
              <w:t xml:space="preserve">Good working environment, enhance training plan for a cleaner has an opportunity to progress. Equal pay and over time pay for extra hours worked. </w:t>
            </w:r>
          </w:p>
          <w:p w:rsidR="00E254DA" w:rsidRDefault="00E254DA" w:rsidP="00A86307">
            <w:pPr>
              <w:rPr>
                <w:rFonts w:ascii="Arial" w:hAnsi="Arial" w:cs="Arial"/>
                <w:sz w:val="24"/>
                <w:szCs w:val="24"/>
                <w:lang w:val="en-GB"/>
              </w:rPr>
            </w:pPr>
            <w:r>
              <w:rPr>
                <w:rFonts w:ascii="Arial" w:hAnsi="Arial" w:cs="Arial"/>
                <w:sz w:val="24"/>
                <w:szCs w:val="24"/>
                <w:lang w:val="en-GB"/>
              </w:rPr>
              <w:t xml:space="preserve">A thank you goes a long way and good wage which may be more than minimum wage. </w:t>
            </w:r>
          </w:p>
          <w:p w:rsidR="00E254DA" w:rsidRDefault="00E254DA" w:rsidP="00A86307">
            <w:pPr>
              <w:rPr>
                <w:rFonts w:ascii="Arial" w:hAnsi="Arial" w:cs="Arial"/>
                <w:sz w:val="24"/>
                <w:szCs w:val="24"/>
                <w:lang w:val="en-GB"/>
              </w:rPr>
            </w:pPr>
            <w:r>
              <w:rPr>
                <w:rFonts w:ascii="Arial" w:hAnsi="Arial" w:cs="Arial"/>
                <w:sz w:val="24"/>
                <w:szCs w:val="24"/>
                <w:lang w:val="en-GB"/>
              </w:rPr>
              <w:t xml:space="preserve">b, Sales person, </w:t>
            </w:r>
          </w:p>
          <w:p w:rsidR="00E254DA" w:rsidRDefault="00E254DA" w:rsidP="00A86307">
            <w:pPr>
              <w:rPr>
                <w:rFonts w:ascii="Arial" w:hAnsi="Arial" w:cs="Arial"/>
                <w:sz w:val="24"/>
                <w:szCs w:val="24"/>
                <w:lang w:val="en-GB"/>
              </w:rPr>
            </w:pPr>
            <w:r>
              <w:rPr>
                <w:rFonts w:ascii="Arial" w:hAnsi="Arial" w:cs="Arial"/>
                <w:sz w:val="24"/>
                <w:szCs w:val="24"/>
                <w:lang w:val="en-GB"/>
              </w:rPr>
              <w:t xml:space="preserve">Set good sales targets to be obtained with a fair commission payment or bonus payment depending on what is agreed on basic salary and payments on completed sales and excellent customer service as a reward.  </w:t>
            </w:r>
          </w:p>
          <w:p w:rsidR="00E254DA" w:rsidRDefault="00E254DA" w:rsidP="00A86307">
            <w:pPr>
              <w:rPr>
                <w:rFonts w:ascii="Arial" w:hAnsi="Arial" w:cs="Arial"/>
                <w:sz w:val="24"/>
                <w:szCs w:val="24"/>
                <w:lang w:val="en-GB"/>
              </w:rPr>
            </w:pPr>
          </w:p>
          <w:p w:rsidR="00E254DA" w:rsidRDefault="00E254DA" w:rsidP="00A86307">
            <w:pPr>
              <w:rPr>
                <w:rFonts w:ascii="Arial" w:hAnsi="Arial" w:cs="Arial"/>
                <w:sz w:val="24"/>
                <w:szCs w:val="24"/>
                <w:lang w:val="en-GB"/>
              </w:rPr>
            </w:pPr>
          </w:p>
          <w:p w:rsidR="00E254DA" w:rsidRDefault="00E254DA" w:rsidP="00A86307">
            <w:pPr>
              <w:rPr>
                <w:rFonts w:ascii="Arial" w:hAnsi="Arial" w:cs="Arial"/>
                <w:sz w:val="24"/>
                <w:szCs w:val="24"/>
                <w:lang w:val="en-GB"/>
              </w:rPr>
            </w:pPr>
            <w:r>
              <w:rPr>
                <w:rFonts w:ascii="Arial" w:hAnsi="Arial" w:cs="Arial"/>
                <w:sz w:val="24"/>
                <w:szCs w:val="24"/>
                <w:lang w:val="en-GB"/>
              </w:rPr>
              <w:t xml:space="preserve">c, Nurse, </w:t>
            </w:r>
          </w:p>
          <w:p w:rsidR="00E254DA" w:rsidRDefault="00E254DA" w:rsidP="00A86307">
            <w:pPr>
              <w:rPr>
                <w:rFonts w:ascii="Arial" w:hAnsi="Arial" w:cs="Arial"/>
                <w:sz w:val="24"/>
                <w:szCs w:val="24"/>
                <w:lang w:val="en-GB"/>
              </w:rPr>
            </w:pPr>
            <w:r>
              <w:rPr>
                <w:rFonts w:ascii="Arial" w:hAnsi="Arial" w:cs="Arial"/>
                <w:sz w:val="24"/>
                <w:szCs w:val="24"/>
                <w:lang w:val="en-GB"/>
              </w:rPr>
              <w:t xml:space="preserve">Nurse should feel valued with the pressure environment and how hospitals are within the caring and dealing with peoples lives. Working long hours can occur with the short demand of nurses. Assured rest time with different shift patterns. </w:t>
            </w:r>
          </w:p>
          <w:p w:rsidR="00E254DA" w:rsidRDefault="00E254DA" w:rsidP="00A86307">
            <w:pPr>
              <w:rPr>
                <w:rFonts w:ascii="Arial" w:hAnsi="Arial" w:cs="Arial"/>
                <w:sz w:val="24"/>
                <w:szCs w:val="24"/>
                <w:lang w:val="en-GB"/>
              </w:rPr>
            </w:pPr>
            <w:r>
              <w:rPr>
                <w:rFonts w:ascii="Arial" w:hAnsi="Arial" w:cs="Arial"/>
                <w:sz w:val="24"/>
                <w:szCs w:val="24"/>
                <w:lang w:val="en-GB"/>
              </w:rPr>
              <w:t xml:space="preserve">Good wage and being praised with fringe benefits should be maintained if the budget allows. </w:t>
            </w:r>
          </w:p>
          <w:p w:rsidR="00E254DA" w:rsidRDefault="00E254DA" w:rsidP="00A86307">
            <w:pPr>
              <w:rPr>
                <w:rFonts w:ascii="Arial" w:hAnsi="Arial" w:cs="Arial"/>
                <w:sz w:val="24"/>
                <w:szCs w:val="24"/>
                <w:lang w:val="en-GB"/>
              </w:rPr>
            </w:pPr>
            <w:r>
              <w:rPr>
                <w:rFonts w:ascii="Arial" w:hAnsi="Arial" w:cs="Arial"/>
                <w:sz w:val="24"/>
                <w:szCs w:val="24"/>
                <w:lang w:val="en-GB"/>
              </w:rPr>
              <w:t xml:space="preserve">Generally Promotion opportunity, long term contract and feeling challenged by the work and make decisions within their role.  </w:t>
            </w:r>
          </w:p>
          <w:p w:rsidR="00E254DA" w:rsidRDefault="00E254DA" w:rsidP="00A86307">
            <w:pPr>
              <w:rPr>
                <w:rFonts w:ascii="Arial" w:hAnsi="Arial" w:cs="Arial"/>
                <w:sz w:val="24"/>
                <w:szCs w:val="24"/>
                <w:lang w:val="en-GB"/>
              </w:rPr>
            </w:pPr>
          </w:p>
          <w:p w:rsidR="00E254DA" w:rsidRDefault="00E254DA" w:rsidP="00A86307">
            <w:pPr>
              <w:rPr>
                <w:rFonts w:ascii="Arial" w:hAnsi="Arial" w:cs="Arial"/>
                <w:sz w:val="24"/>
                <w:szCs w:val="24"/>
                <w:lang w:val="en-GB"/>
              </w:rPr>
            </w:pPr>
            <w:r>
              <w:rPr>
                <w:rFonts w:ascii="Arial" w:hAnsi="Arial" w:cs="Arial"/>
                <w:sz w:val="24"/>
                <w:szCs w:val="24"/>
                <w:lang w:val="en-GB"/>
              </w:rPr>
              <w:t xml:space="preserve">d, Shop assistant,  </w:t>
            </w:r>
          </w:p>
          <w:p w:rsidR="00E254DA" w:rsidRDefault="00E254DA" w:rsidP="00A86307">
            <w:pPr>
              <w:rPr>
                <w:rFonts w:ascii="Arial" w:hAnsi="Arial" w:cs="Arial"/>
                <w:sz w:val="24"/>
                <w:szCs w:val="24"/>
                <w:lang w:val="en-GB"/>
              </w:rPr>
            </w:pPr>
            <w:r>
              <w:rPr>
                <w:rFonts w:ascii="Arial" w:hAnsi="Arial" w:cs="Arial"/>
                <w:sz w:val="24"/>
                <w:szCs w:val="24"/>
                <w:lang w:val="en-GB"/>
              </w:rPr>
              <w:t xml:space="preserve">Pay good wage and training development for customer service and knowledge of products selling, bonus payment for increase a sale of a customer. </w:t>
            </w:r>
          </w:p>
          <w:p w:rsidR="00E254DA" w:rsidRDefault="00E254DA" w:rsidP="00A86307">
            <w:pPr>
              <w:rPr>
                <w:rFonts w:ascii="Arial" w:hAnsi="Arial" w:cs="Arial"/>
                <w:sz w:val="24"/>
                <w:szCs w:val="24"/>
                <w:lang w:val="en-GB"/>
              </w:rPr>
            </w:pPr>
            <w:r>
              <w:rPr>
                <w:rFonts w:ascii="Arial" w:hAnsi="Arial" w:cs="Arial"/>
                <w:sz w:val="24"/>
                <w:szCs w:val="24"/>
                <w:lang w:val="en-GB"/>
              </w:rPr>
              <w:t xml:space="preserve">Opportunity to develop with the company as a shop assistant would most likely work for a chain within retail sector. </w:t>
            </w:r>
          </w:p>
          <w:p w:rsidR="00E254DA" w:rsidRDefault="00E254DA" w:rsidP="00A86307">
            <w:pPr>
              <w:rPr>
                <w:rFonts w:ascii="Arial" w:hAnsi="Arial" w:cs="Arial"/>
                <w:sz w:val="24"/>
                <w:szCs w:val="24"/>
                <w:lang w:val="en-GB"/>
              </w:rPr>
            </w:pPr>
            <w:r>
              <w:rPr>
                <w:rFonts w:ascii="Arial" w:hAnsi="Arial" w:cs="Arial"/>
                <w:sz w:val="24"/>
                <w:szCs w:val="24"/>
                <w:lang w:val="en-GB"/>
              </w:rPr>
              <w:t xml:space="preserve">Praise and good environment and setting responsibility to take control of customers demand.    </w:t>
            </w:r>
          </w:p>
          <w:p w:rsidR="00E254DA" w:rsidRDefault="00E254DA" w:rsidP="00A86307">
            <w:pPr>
              <w:rPr>
                <w:rFonts w:ascii="Arial" w:hAnsi="Arial" w:cs="Arial"/>
                <w:sz w:val="24"/>
                <w:szCs w:val="24"/>
                <w:lang w:val="en-GB"/>
              </w:rPr>
            </w:pPr>
          </w:p>
          <w:p w:rsidR="00E254DA" w:rsidRDefault="00E254DA" w:rsidP="00A86307">
            <w:pPr>
              <w:rPr>
                <w:rFonts w:ascii="Arial" w:hAnsi="Arial" w:cs="Arial"/>
                <w:sz w:val="24"/>
                <w:szCs w:val="24"/>
                <w:lang w:val="en-GB"/>
              </w:rPr>
            </w:pPr>
            <w:r>
              <w:rPr>
                <w:rFonts w:ascii="Arial" w:hAnsi="Arial" w:cs="Arial"/>
                <w:sz w:val="24"/>
                <w:szCs w:val="24"/>
                <w:lang w:val="en-GB"/>
              </w:rPr>
              <w:t xml:space="preserve">v, Listed below are financial and non financial incentives: </w:t>
            </w:r>
          </w:p>
          <w:p w:rsidR="00E254DA" w:rsidRDefault="00E254DA" w:rsidP="00A86307">
            <w:pPr>
              <w:rPr>
                <w:rFonts w:ascii="Arial" w:hAnsi="Arial" w:cs="Arial"/>
                <w:sz w:val="24"/>
                <w:szCs w:val="24"/>
                <w:lang w:val="en-GB"/>
              </w:rPr>
            </w:pPr>
            <w:r>
              <w:rPr>
                <w:rFonts w:ascii="Arial" w:hAnsi="Arial" w:cs="Arial"/>
                <w:sz w:val="24"/>
                <w:szCs w:val="24"/>
                <w:lang w:val="en-GB"/>
              </w:rPr>
              <w:t>Financial</w:t>
            </w:r>
          </w:p>
          <w:p w:rsidR="00E254DA" w:rsidRDefault="00E254DA" w:rsidP="00DD6B87">
            <w:pPr>
              <w:numPr>
                <w:ilvl w:val="0"/>
                <w:numId w:val="5"/>
              </w:numPr>
              <w:rPr>
                <w:rFonts w:ascii="Arial" w:hAnsi="Arial" w:cs="Arial"/>
                <w:sz w:val="24"/>
                <w:szCs w:val="24"/>
                <w:lang w:val="en-GB"/>
              </w:rPr>
            </w:pPr>
            <w:r>
              <w:rPr>
                <w:rFonts w:ascii="Arial" w:hAnsi="Arial" w:cs="Arial"/>
                <w:sz w:val="24"/>
                <w:szCs w:val="24"/>
                <w:lang w:val="en-GB"/>
              </w:rPr>
              <w:t xml:space="preserve">Good wages, </w:t>
            </w:r>
          </w:p>
          <w:p w:rsidR="00E254DA" w:rsidRDefault="00E254DA" w:rsidP="00DD6B87">
            <w:pPr>
              <w:numPr>
                <w:ilvl w:val="0"/>
                <w:numId w:val="5"/>
              </w:numPr>
              <w:rPr>
                <w:rFonts w:ascii="Arial" w:hAnsi="Arial" w:cs="Arial"/>
                <w:sz w:val="24"/>
                <w:szCs w:val="24"/>
                <w:lang w:val="en-GB"/>
              </w:rPr>
            </w:pPr>
            <w:r>
              <w:rPr>
                <w:rFonts w:ascii="Arial" w:hAnsi="Arial" w:cs="Arial"/>
                <w:sz w:val="24"/>
                <w:szCs w:val="24"/>
                <w:lang w:val="en-GB"/>
              </w:rPr>
              <w:t xml:space="preserve">Bonus payment, </w:t>
            </w:r>
          </w:p>
          <w:p w:rsidR="00E254DA" w:rsidRDefault="00E254DA" w:rsidP="00DD6B87">
            <w:pPr>
              <w:numPr>
                <w:ilvl w:val="0"/>
                <w:numId w:val="5"/>
              </w:numPr>
              <w:rPr>
                <w:rFonts w:ascii="Arial" w:hAnsi="Arial" w:cs="Arial"/>
                <w:sz w:val="24"/>
                <w:szCs w:val="24"/>
                <w:lang w:val="en-GB"/>
              </w:rPr>
            </w:pPr>
            <w:r>
              <w:rPr>
                <w:rFonts w:ascii="Arial" w:hAnsi="Arial" w:cs="Arial"/>
                <w:sz w:val="24"/>
                <w:szCs w:val="24"/>
                <w:lang w:val="en-GB"/>
              </w:rPr>
              <w:t>Commission varied</w:t>
            </w:r>
          </w:p>
          <w:p w:rsidR="00E254DA" w:rsidRDefault="00E254DA" w:rsidP="007B4287">
            <w:pPr>
              <w:numPr>
                <w:ilvl w:val="0"/>
                <w:numId w:val="5"/>
              </w:numPr>
              <w:rPr>
                <w:rFonts w:ascii="Arial" w:hAnsi="Arial" w:cs="Arial"/>
                <w:sz w:val="24"/>
                <w:szCs w:val="24"/>
                <w:lang w:val="en-GB"/>
              </w:rPr>
            </w:pPr>
            <w:r>
              <w:rPr>
                <w:rFonts w:ascii="Arial" w:hAnsi="Arial" w:cs="Arial"/>
                <w:sz w:val="24"/>
                <w:szCs w:val="24"/>
                <w:lang w:val="en-GB"/>
              </w:rPr>
              <w:t>Extra payments for over time.</w:t>
            </w:r>
          </w:p>
          <w:p w:rsidR="00E254DA" w:rsidRDefault="00E254DA" w:rsidP="007B4287">
            <w:pPr>
              <w:numPr>
                <w:ilvl w:val="0"/>
                <w:numId w:val="5"/>
              </w:numPr>
              <w:rPr>
                <w:rFonts w:ascii="Arial" w:hAnsi="Arial" w:cs="Arial"/>
                <w:sz w:val="24"/>
                <w:szCs w:val="24"/>
                <w:lang w:val="en-GB"/>
              </w:rPr>
            </w:pPr>
            <w:r>
              <w:rPr>
                <w:rFonts w:ascii="Arial" w:hAnsi="Arial" w:cs="Arial"/>
                <w:sz w:val="24"/>
                <w:szCs w:val="24"/>
                <w:lang w:val="en-GB"/>
              </w:rPr>
              <w:t xml:space="preserve">Fringe benefit  </w:t>
            </w:r>
          </w:p>
          <w:p w:rsidR="00E254DA" w:rsidRDefault="00E254DA" w:rsidP="00A86307">
            <w:pPr>
              <w:rPr>
                <w:rFonts w:ascii="Arial" w:hAnsi="Arial" w:cs="Arial"/>
                <w:sz w:val="24"/>
                <w:szCs w:val="24"/>
                <w:lang w:val="en-GB"/>
              </w:rPr>
            </w:pPr>
          </w:p>
          <w:p w:rsidR="00E254DA" w:rsidRDefault="00E254DA" w:rsidP="007E0CFC">
            <w:pPr>
              <w:rPr>
                <w:rFonts w:ascii="Arial" w:hAnsi="Arial" w:cs="Arial"/>
                <w:sz w:val="24"/>
                <w:szCs w:val="24"/>
                <w:lang w:val="en-GB"/>
              </w:rPr>
            </w:pPr>
            <w:r>
              <w:rPr>
                <w:rFonts w:ascii="Arial" w:hAnsi="Arial" w:cs="Arial"/>
                <w:sz w:val="24"/>
                <w:szCs w:val="24"/>
                <w:lang w:val="en-GB"/>
              </w:rPr>
              <w:t xml:space="preserve">   Non Financial </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 xml:space="preserve">Promotion opportunity, </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 xml:space="preserve">Long term contact, </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Being praised for good work</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Good working environment</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 xml:space="preserve">Feeling challenged by the work </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 xml:space="preserve">Interesting work </w:t>
            </w:r>
          </w:p>
          <w:p w:rsidR="00E254DA" w:rsidRDefault="00E254DA" w:rsidP="007E0CFC">
            <w:pPr>
              <w:numPr>
                <w:ilvl w:val="0"/>
                <w:numId w:val="4"/>
              </w:numPr>
              <w:rPr>
                <w:rFonts w:ascii="Arial" w:hAnsi="Arial" w:cs="Arial"/>
                <w:sz w:val="24"/>
                <w:szCs w:val="24"/>
                <w:lang w:val="en-GB"/>
              </w:rPr>
            </w:pPr>
            <w:r>
              <w:rPr>
                <w:rFonts w:ascii="Arial" w:hAnsi="Arial" w:cs="Arial"/>
                <w:sz w:val="24"/>
                <w:szCs w:val="24"/>
                <w:lang w:val="en-GB"/>
              </w:rPr>
              <w:t xml:space="preserve">Responsibility to make decisions   </w:t>
            </w:r>
          </w:p>
          <w:p w:rsidR="00E254DA" w:rsidRDefault="00E254DA" w:rsidP="00DD6B87">
            <w:pPr>
              <w:ind w:left="360"/>
              <w:rPr>
                <w:rFonts w:ascii="Arial" w:hAnsi="Arial" w:cs="Arial"/>
                <w:sz w:val="24"/>
                <w:szCs w:val="24"/>
                <w:lang w:val="en-GB"/>
              </w:rPr>
            </w:pPr>
            <w:r>
              <w:rPr>
                <w:rFonts w:ascii="Arial" w:hAnsi="Arial" w:cs="Arial"/>
                <w:sz w:val="24"/>
                <w:szCs w:val="24"/>
                <w:lang w:val="en-GB"/>
              </w:rPr>
              <w:t xml:space="preserve"> </w:t>
            </w:r>
          </w:p>
          <w:p w:rsidR="00E254DA" w:rsidRDefault="00E254DA" w:rsidP="007E0CFC">
            <w:pPr>
              <w:rPr>
                <w:rFonts w:ascii="Arial" w:hAnsi="Arial" w:cs="Arial"/>
                <w:sz w:val="24"/>
                <w:szCs w:val="24"/>
                <w:lang w:val="en-GB"/>
              </w:rPr>
            </w:pPr>
            <w:r>
              <w:rPr>
                <w:rFonts w:ascii="Arial" w:hAnsi="Arial" w:cs="Arial"/>
                <w:sz w:val="24"/>
                <w:szCs w:val="24"/>
                <w:lang w:val="en-GB"/>
              </w:rPr>
              <w:t xml:space="preserve">This should be part of any employment quality and diversity from good management to promote motivation and satisfaction.  </w:t>
            </w:r>
          </w:p>
          <w:p w:rsidR="00E254DA" w:rsidRDefault="00E254DA" w:rsidP="007E0CFC">
            <w:pPr>
              <w:rPr>
                <w:rFonts w:ascii="Arial" w:hAnsi="Arial" w:cs="Arial"/>
                <w:sz w:val="24"/>
                <w:szCs w:val="24"/>
                <w:lang w:val="en-GB"/>
              </w:rPr>
            </w:pPr>
          </w:p>
          <w:p w:rsidR="00E254DA" w:rsidRDefault="00E254DA" w:rsidP="007E0CFC">
            <w:pPr>
              <w:rPr>
                <w:rFonts w:ascii="Arial" w:hAnsi="Arial" w:cs="Arial"/>
                <w:sz w:val="24"/>
                <w:szCs w:val="24"/>
                <w:lang w:val="en-GB"/>
              </w:rPr>
            </w:pPr>
            <w:r>
              <w:rPr>
                <w:rFonts w:ascii="Arial" w:hAnsi="Arial" w:cs="Arial"/>
                <w:sz w:val="24"/>
                <w:szCs w:val="24"/>
                <w:lang w:val="en-GB"/>
              </w:rPr>
              <w:t xml:space="preserve">Case Study: </w:t>
            </w:r>
          </w:p>
          <w:p w:rsidR="00E254DA" w:rsidRDefault="00E254DA" w:rsidP="007E0CFC">
            <w:pPr>
              <w:rPr>
                <w:rFonts w:ascii="Arial" w:hAnsi="Arial" w:cs="Arial"/>
                <w:sz w:val="24"/>
                <w:szCs w:val="24"/>
                <w:lang w:val="en-GB"/>
              </w:rPr>
            </w:pPr>
            <w:r>
              <w:rPr>
                <w:rFonts w:ascii="Arial" w:hAnsi="Arial" w:cs="Arial"/>
                <w:sz w:val="24"/>
                <w:szCs w:val="24"/>
                <w:lang w:val="en-GB"/>
              </w:rPr>
              <w:t xml:space="preserve">From the case study the new manager needs to perform a plan of action in the following areas. </w:t>
            </w:r>
          </w:p>
          <w:p w:rsidR="00E254DA" w:rsidRDefault="00E254DA" w:rsidP="00F43BB1">
            <w:pPr>
              <w:numPr>
                <w:ilvl w:val="0"/>
                <w:numId w:val="7"/>
              </w:numPr>
              <w:rPr>
                <w:rFonts w:ascii="Arial" w:hAnsi="Arial" w:cs="Arial"/>
                <w:sz w:val="24"/>
                <w:szCs w:val="24"/>
                <w:lang w:val="en-GB"/>
              </w:rPr>
            </w:pPr>
            <w:r>
              <w:rPr>
                <w:rFonts w:ascii="Arial" w:hAnsi="Arial" w:cs="Arial"/>
                <w:sz w:val="24"/>
                <w:szCs w:val="24"/>
                <w:lang w:val="en-GB"/>
              </w:rPr>
              <w:t>Monitoring absences</w:t>
            </w:r>
          </w:p>
          <w:p w:rsidR="00E254DA" w:rsidRDefault="00E254DA" w:rsidP="00F43BB1">
            <w:pPr>
              <w:numPr>
                <w:ilvl w:val="0"/>
                <w:numId w:val="7"/>
              </w:numPr>
              <w:rPr>
                <w:rFonts w:ascii="Arial" w:hAnsi="Arial" w:cs="Arial"/>
                <w:sz w:val="24"/>
                <w:szCs w:val="24"/>
                <w:lang w:val="en-GB"/>
              </w:rPr>
            </w:pPr>
            <w:r>
              <w:rPr>
                <w:rFonts w:ascii="Arial" w:hAnsi="Arial" w:cs="Arial"/>
                <w:sz w:val="24"/>
                <w:szCs w:val="24"/>
                <w:lang w:val="en-GB"/>
              </w:rPr>
              <w:t xml:space="preserve">Staff moral motivation  </w:t>
            </w:r>
          </w:p>
          <w:p w:rsidR="00E254DA" w:rsidRDefault="00E254DA" w:rsidP="00F43BB1">
            <w:pPr>
              <w:numPr>
                <w:ilvl w:val="0"/>
                <w:numId w:val="7"/>
              </w:numPr>
              <w:rPr>
                <w:rFonts w:ascii="Arial" w:hAnsi="Arial" w:cs="Arial"/>
                <w:sz w:val="24"/>
                <w:szCs w:val="24"/>
                <w:lang w:val="en-GB"/>
              </w:rPr>
            </w:pPr>
            <w:r>
              <w:rPr>
                <w:rFonts w:ascii="Arial" w:hAnsi="Arial" w:cs="Arial"/>
                <w:sz w:val="24"/>
                <w:szCs w:val="24"/>
                <w:lang w:val="en-GB"/>
              </w:rPr>
              <w:t xml:space="preserve">Sales targets </w:t>
            </w:r>
          </w:p>
          <w:p w:rsidR="00E254DA" w:rsidRDefault="00E254DA" w:rsidP="00F43BB1">
            <w:pPr>
              <w:numPr>
                <w:ilvl w:val="0"/>
                <w:numId w:val="7"/>
              </w:numPr>
              <w:rPr>
                <w:rFonts w:ascii="Arial" w:hAnsi="Arial" w:cs="Arial"/>
                <w:sz w:val="24"/>
                <w:szCs w:val="24"/>
                <w:lang w:val="en-GB"/>
              </w:rPr>
            </w:pPr>
            <w:r>
              <w:rPr>
                <w:rFonts w:ascii="Arial" w:hAnsi="Arial" w:cs="Arial"/>
                <w:sz w:val="24"/>
                <w:szCs w:val="24"/>
                <w:lang w:val="en-GB"/>
              </w:rPr>
              <w:t xml:space="preserve">Appraisals </w:t>
            </w:r>
          </w:p>
          <w:p w:rsidR="00E254DA" w:rsidRDefault="00E254DA" w:rsidP="00F43BB1">
            <w:pPr>
              <w:rPr>
                <w:rFonts w:ascii="Arial" w:hAnsi="Arial" w:cs="Arial"/>
                <w:sz w:val="24"/>
                <w:szCs w:val="24"/>
                <w:lang w:val="en-GB"/>
              </w:rPr>
            </w:pPr>
          </w:p>
          <w:p w:rsidR="00E254DA" w:rsidRDefault="00E254DA" w:rsidP="00F43BB1">
            <w:pPr>
              <w:rPr>
                <w:rFonts w:ascii="Arial" w:hAnsi="Arial" w:cs="Arial"/>
                <w:sz w:val="24"/>
                <w:szCs w:val="24"/>
                <w:lang w:val="en-GB"/>
              </w:rPr>
            </w:pPr>
            <w:r>
              <w:rPr>
                <w:rFonts w:ascii="Arial" w:hAnsi="Arial" w:cs="Arial"/>
                <w:sz w:val="24"/>
                <w:szCs w:val="24"/>
                <w:lang w:val="en-GB"/>
              </w:rPr>
              <w:t xml:space="preserve">The plan of action over a three month period giving time for change and giving employees time to trust and support them with processes. </w:t>
            </w:r>
          </w:p>
          <w:p w:rsidR="00E254DA" w:rsidRDefault="00E254DA" w:rsidP="007E0CFC">
            <w:pPr>
              <w:rPr>
                <w:rFonts w:ascii="Arial" w:hAnsi="Arial" w:cs="Arial"/>
                <w:sz w:val="24"/>
                <w:szCs w:val="24"/>
                <w:lang w:val="en-GB"/>
              </w:rPr>
            </w:pPr>
            <w:r>
              <w:rPr>
                <w:rFonts w:ascii="Arial" w:hAnsi="Arial" w:cs="Arial"/>
                <w:sz w:val="24"/>
                <w:szCs w:val="24"/>
                <w:lang w:val="en-GB"/>
              </w:rPr>
              <w:t xml:space="preserve">Once the manager has detailed the meeting agenda for the team and arranged a meeting known as a ‘meet and greet' introducing himself or herself. </w:t>
            </w:r>
          </w:p>
          <w:p w:rsidR="00E254DA" w:rsidRDefault="00E254DA" w:rsidP="007E0CFC">
            <w:pPr>
              <w:rPr>
                <w:rFonts w:ascii="Arial" w:hAnsi="Arial" w:cs="Arial"/>
                <w:sz w:val="24"/>
                <w:szCs w:val="24"/>
                <w:lang w:val="en-GB"/>
              </w:rPr>
            </w:pPr>
            <w:r>
              <w:rPr>
                <w:rFonts w:ascii="Arial" w:hAnsi="Arial" w:cs="Arial"/>
                <w:sz w:val="24"/>
                <w:szCs w:val="24"/>
                <w:lang w:val="en-GB"/>
              </w:rPr>
              <w:t xml:space="preserve">With the planning the new manager will need to meet John to go through actual budget plan and how when the process will happen, so the new manager as support from John. </w:t>
            </w:r>
          </w:p>
          <w:p w:rsidR="00E254DA" w:rsidRDefault="00E254DA" w:rsidP="007E0CFC">
            <w:pPr>
              <w:rPr>
                <w:rFonts w:ascii="Arial" w:hAnsi="Arial" w:cs="Arial"/>
                <w:sz w:val="24"/>
                <w:szCs w:val="24"/>
                <w:lang w:val="en-GB"/>
              </w:rPr>
            </w:pPr>
            <w:r>
              <w:rPr>
                <w:rFonts w:ascii="Arial" w:hAnsi="Arial" w:cs="Arial"/>
                <w:sz w:val="24"/>
                <w:szCs w:val="24"/>
                <w:lang w:val="en-GB"/>
              </w:rPr>
              <w:t xml:space="preserve">Outlining the meeting with the team, letting them know how supportive and positive he/she will be. </w:t>
            </w:r>
          </w:p>
          <w:p w:rsidR="00E254DA" w:rsidRDefault="00E254DA" w:rsidP="007E0CFC">
            <w:pPr>
              <w:rPr>
                <w:rFonts w:ascii="Arial" w:hAnsi="Arial" w:cs="Arial"/>
                <w:sz w:val="24"/>
                <w:szCs w:val="24"/>
                <w:lang w:val="en-GB"/>
              </w:rPr>
            </w:pPr>
            <w:r>
              <w:rPr>
                <w:rFonts w:ascii="Arial" w:hAnsi="Arial" w:cs="Arial"/>
                <w:sz w:val="24"/>
                <w:szCs w:val="24"/>
                <w:lang w:val="en-GB"/>
              </w:rPr>
              <w:t xml:space="preserve">Listen to the team, how they want to see the change and have their input. This will be an asset tool for the new manager to get to know the team. </w:t>
            </w:r>
          </w:p>
          <w:p w:rsidR="00E254DA" w:rsidRDefault="00E254DA" w:rsidP="007E0CFC">
            <w:pPr>
              <w:rPr>
                <w:rFonts w:ascii="Arial" w:hAnsi="Arial" w:cs="Arial"/>
                <w:sz w:val="24"/>
                <w:szCs w:val="24"/>
                <w:lang w:val="en-GB"/>
              </w:rPr>
            </w:pPr>
            <w:r>
              <w:rPr>
                <w:rFonts w:ascii="Arial" w:hAnsi="Arial" w:cs="Arial"/>
                <w:sz w:val="24"/>
                <w:szCs w:val="24"/>
                <w:lang w:val="en-GB"/>
              </w:rPr>
              <w:t xml:space="preserve">With the outcome of their response, the manager can put across that he/she will be monitoring these areas of concern, during this process and they want to see the team’s support and input with the executions of success and review of the systems by moving forward and customer retention to maintain sales. </w:t>
            </w:r>
          </w:p>
          <w:p w:rsidR="00E254DA" w:rsidRDefault="00E254DA" w:rsidP="007E0CFC">
            <w:pPr>
              <w:rPr>
                <w:rFonts w:ascii="Arial" w:hAnsi="Arial" w:cs="Arial"/>
                <w:sz w:val="24"/>
                <w:szCs w:val="24"/>
                <w:lang w:val="en-GB"/>
              </w:rPr>
            </w:pPr>
            <w:r>
              <w:rPr>
                <w:rFonts w:ascii="Arial" w:hAnsi="Arial" w:cs="Arial"/>
                <w:sz w:val="24"/>
                <w:szCs w:val="24"/>
                <w:lang w:val="en-GB"/>
              </w:rPr>
              <w:t xml:space="preserve">The way the manager will be managing performance giving all of the team opportunity to grow with the business requirements and taking responsibility in their job role. </w:t>
            </w:r>
          </w:p>
          <w:p w:rsidR="00E254DA" w:rsidRDefault="00E254DA" w:rsidP="007E0CFC">
            <w:pPr>
              <w:rPr>
                <w:rFonts w:ascii="Arial" w:hAnsi="Arial" w:cs="Arial"/>
                <w:sz w:val="24"/>
                <w:szCs w:val="24"/>
                <w:lang w:val="en-GB"/>
              </w:rPr>
            </w:pPr>
          </w:p>
          <w:p w:rsidR="00E254DA" w:rsidRDefault="00E254DA" w:rsidP="007E0CFC">
            <w:pPr>
              <w:rPr>
                <w:rFonts w:ascii="Arial" w:hAnsi="Arial" w:cs="Arial"/>
                <w:sz w:val="24"/>
                <w:szCs w:val="24"/>
                <w:lang w:val="en-GB"/>
              </w:rPr>
            </w:pPr>
            <w:r>
              <w:rPr>
                <w:rFonts w:ascii="Arial" w:hAnsi="Arial" w:cs="Arial"/>
                <w:sz w:val="24"/>
                <w:szCs w:val="24"/>
                <w:lang w:val="en-GB"/>
              </w:rPr>
              <w:t>The following tasks where concerns need addressing are:</w:t>
            </w:r>
          </w:p>
          <w:p w:rsidR="00E254DA" w:rsidRDefault="00E254DA" w:rsidP="00295705">
            <w:pPr>
              <w:numPr>
                <w:ilvl w:val="0"/>
                <w:numId w:val="7"/>
              </w:numPr>
              <w:rPr>
                <w:rFonts w:ascii="Arial" w:hAnsi="Arial" w:cs="Arial"/>
                <w:sz w:val="24"/>
                <w:szCs w:val="24"/>
                <w:lang w:val="en-GB"/>
              </w:rPr>
            </w:pPr>
            <w:r>
              <w:rPr>
                <w:rFonts w:ascii="Arial" w:hAnsi="Arial" w:cs="Arial"/>
                <w:sz w:val="24"/>
                <w:szCs w:val="24"/>
                <w:lang w:val="en-GB"/>
              </w:rPr>
              <w:t xml:space="preserve">Monitoring absences during the next 4 weeks: any member who is absent will need to attend an interview of return to work discussion. Any absences will be dealt with as they are all a team and need to work together.  </w:t>
            </w:r>
          </w:p>
          <w:p w:rsidR="00E254DA" w:rsidRDefault="00E254DA" w:rsidP="00827204">
            <w:pPr>
              <w:numPr>
                <w:ilvl w:val="0"/>
                <w:numId w:val="7"/>
              </w:numPr>
              <w:rPr>
                <w:rFonts w:ascii="Arial" w:hAnsi="Arial" w:cs="Arial"/>
                <w:sz w:val="24"/>
                <w:szCs w:val="24"/>
                <w:lang w:val="en-GB"/>
              </w:rPr>
            </w:pPr>
            <w:r>
              <w:rPr>
                <w:rFonts w:ascii="Arial" w:hAnsi="Arial" w:cs="Arial"/>
                <w:sz w:val="24"/>
                <w:szCs w:val="24"/>
                <w:lang w:val="en-GB"/>
              </w:rPr>
              <w:t xml:space="preserve">Staff moral motivation: after a meeting about how management will be expecting everyone to be satisfied and motivated, how they will move forward and giving all of the training and development to achieve their role within the store and respect each other in behaviours and conduct. Making a great place to work in and being organised, forward thinking, leading and coaching with engagement to our customers’ demands and needs. Managers should monitor staff and meet weekly to discuss how they are doing and reviewing their actions over the last week’s trading. Any issues can be raised and brought to the table to move forward.      </w:t>
            </w:r>
          </w:p>
          <w:p w:rsidR="00E254DA" w:rsidRDefault="00E254DA" w:rsidP="00827204">
            <w:pPr>
              <w:numPr>
                <w:ilvl w:val="0"/>
                <w:numId w:val="7"/>
              </w:numPr>
              <w:rPr>
                <w:rFonts w:ascii="Arial" w:hAnsi="Arial" w:cs="Arial"/>
                <w:sz w:val="24"/>
                <w:szCs w:val="24"/>
                <w:lang w:val="en-GB"/>
              </w:rPr>
            </w:pPr>
            <w:r>
              <w:rPr>
                <w:rFonts w:ascii="Arial" w:hAnsi="Arial" w:cs="Arial"/>
                <w:sz w:val="24"/>
                <w:szCs w:val="24"/>
                <w:lang w:val="en-GB"/>
              </w:rPr>
              <w:t xml:space="preserve">Sales targets: The new manager should set out sale targets to create profit and constant retention of customers promoting products with great company marketing and good house keeping which involves the whole team. Daily briefing will be done by management before the store opens and hand over to the late shift how they need to summarize daily sales and what is expected. All team members will be tasked and meet and greet the customers. </w:t>
            </w:r>
          </w:p>
          <w:p w:rsidR="00E254DA" w:rsidRDefault="00E254DA" w:rsidP="00827204">
            <w:pPr>
              <w:rPr>
                <w:rFonts w:ascii="Arial" w:hAnsi="Arial" w:cs="Arial"/>
                <w:sz w:val="24"/>
                <w:szCs w:val="24"/>
                <w:lang w:val="en-GB"/>
              </w:rPr>
            </w:pPr>
            <w:r>
              <w:rPr>
                <w:rFonts w:ascii="Arial" w:hAnsi="Arial" w:cs="Arial"/>
                <w:sz w:val="24"/>
                <w:szCs w:val="24"/>
                <w:lang w:val="en-GB"/>
              </w:rPr>
              <w:t xml:space="preserve">  </w:t>
            </w:r>
          </w:p>
          <w:p w:rsidR="00E254DA" w:rsidRDefault="00E254DA" w:rsidP="007E0CFC">
            <w:pPr>
              <w:numPr>
                <w:ilvl w:val="0"/>
                <w:numId w:val="7"/>
              </w:numPr>
              <w:rPr>
                <w:rFonts w:ascii="Arial" w:hAnsi="Arial" w:cs="Arial"/>
                <w:sz w:val="24"/>
                <w:szCs w:val="24"/>
                <w:lang w:val="en-GB"/>
              </w:rPr>
            </w:pPr>
            <w:r>
              <w:rPr>
                <w:rFonts w:ascii="Arial" w:hAnsi="Arial" w:cs="Arial"/>
                <w:sz w:val="24"/>
                <w:szCs w:val="24"/>
                <w:lang w:val="en-GB"/>
              </w:rPr>
              <w:t xml:space="preserve">Appraisals: When the performance management has reached the standards the company is looking for and the manager has known all of the team, he/she will review a three month plan of action which will be implemented. Management should review the action plan after every three months. The time given will be enough to set appraisals from change of culture and training involved from a one to one meeting to maintain the strength of the business and issues from their weekly meetings. </w:t>
            </w:r>
          </w:p>
          <w:p w:rsidR="00E254DA" w:rsidRDefault="00E254DA" w:rsidP="00A86307">
            <w:pPr>
              <w:rPr>
                <w:rFonts w:ascii="Arial" w:hAnsi="Arial" w:cs="Arial"/>
                <w:sz w:val="24"/>
                <w:szCs w:val="24"/>
              </w:rPr>
            </w:pPr>
          </w:p>
          <w:p w:rsidR="00E254DA" w:rsidRDefault="00E254DA" w:rsidP="00A86307">
            <w:pPr>
              <w:rPr>
                <w:rFonts w:ascii="Arial" w:hAnsi="Arial" w:cs="Arial"/>
                <w:sz w:val="24"/>
                <w:szCs w:val="24"/>
              </w:rPr>
            </w:pPr>
          </w:p>
          <w:p w:rsidR="00E254DA" w:rsidRDefault="00E254DA" w:rsidP="00543B7E">
            <w:r>
              <w:rPr>
                <w:rFonts w:ascii="Arial" w:hAnsi="Arial" w:cs="Arial"/>
                <w:sz w:val="24"/>
                <w:szCs w:val="24"/>
              </w:rPr>
              <w:t xml:space="preserve"> </w:t>
            </w:r>
          </w:p>
        </w:tc>
      </w:tr>
    </w:tbl>
    <w:p w:rsidR="00E254DA" w:rsidRDefault="00E254DA">
      <w:pPr>
        <w:pStyle w:val="normal0"/>
        <w:spacing w:after="0" w:line="240" w:lineRule="auto"/>
      </w:pPr>
    </w:p>
    <w:p w:rsidR="00E254DA" w:rsidRDefault="00E254DA">
      <w:pPr>
        <w:pStyle w:val="normal0"/>
        <w:spacing w:after="0" w:line="240" w:lineRule="auto"/>
        <w:rPr>
          <w:b/>
          <w:bCs/>
          <w:color w:val="002060"/>
          <w:sz w:val="28"/>
          <w:szCs w:val="28"/>
        </w:rPr>
      </w:pPr>
    </w:p>
    <w:p w:rsidR="00E254DA" w:rsidRDefault="00E254DA">
      <w:pPr>
        <w:pStyle w:val="normal0"/>
        <w:spacing w:after="0" w:line="240" w:lineRule="auto"/>
        <w:rPr>
          <w:b/>
          <w:bCs/>
          <w:color w:val="002060"/>
          <w:sz w:val="28"/>
          <w:szCs w:val="28"/>
        </w:rPr>
      </w:pPr>
    </w:p>
    <w:p w:rsidR="00E254DA" w:rsidRDefault="00E254DA">
      <w:pPr>
        <w:pStyle w:val="normal0"/>
        <w:spacing w:after="0" w:line="240" w:lineRule="auto"/>
        <w:rPr>
          <w:b/>
          <w:bCs/>
          <w:color w:val="002060"/>
          <w:sz w:val="28"/>
          <w:szCs w:val="28"/>
        </w:rPr>
      </w:pPr>
    </w:p>
    <w:p w:rsidR="00E254DA" w:rsidRDefault="00E254DA">
      <w:pPr>
        <w:pStyle w:val="normal0"/>
        <w:spacing w:after="0" w:line="240" w:lineRule="auto"/>
      </w:pPr>
      <w:r>
        <w:rPr>
          <w:b/>
          <w:bCs/>
          <w:color w:val="002060"/>
          <w:sz w:val="28"/>
          <w:szCs w:val="28"/>
        </w:rPr>
        <w:t>Student Statement:</w:t>
      </w:r>
    </w:p>
    <w:p w:rsidR="00E254DA" w:rsidRDefault="00E254DA">
      <w:pPr>
        <w:pStyle w:val="normal0"/>
        <w:spacing w:after="0" w:line="240" w:lineRule="auto"/>
      </w:pPr>
    </w:p>
    <w:p w:rsidR="00E254DA" w:rsidRDefault="00E254DA">
      <w:pPr>
        <w:pStyle w:val="normal0"/>
        <w:spacing w:after="0" w:line="240" w:lineRule="auto"/>
      </w:pPr>
      <w:r>
        <w:t>By submitting this assignment, I confirm that this is my own work.</w:t>
      </w:r>
    </w:p>
    <w:p w:rsidR="00E254DA" w:rsidRDefault="00E254DA">
      <w:pPr>
        <w:pStyle w:val="normal0"/>
        <w:spacing w:after="0" w:line="240" w:lineRule="auto"/>
      </w:pPr>
    </w:p>
    <w:p w:rsidR="00E254DA" w:rsidRDefault="00E254DA">
      <w:pPr>
        <w:pStyle w:val="normal0"/>
        <w:spacing w:after="0" w:line="240" w:lineRule="auto"/>
      </w:pPr>
    </w:p>
    <w:p w:rsidR="00E254DA" w:rsidRDefault="00E254DA">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E254DA">
        <w:tc>
          <w:tcPr>
            <w:tcW w:w="2310" w:type="dxa"/>
            <w:shd w:val="clear" w:color="auto" w:fill="D9D9D9"/>
          </w:tcPr>
          <w:p w:rsidR="00E254DA" w:rsidRDefault="00E254DA" w:rsidP="00FE5A6A">
            <w:pPr>
              <w:pStyle w:val="normal0"/>
              <w:spacing w:after="0" w:line="240" w:lineRule="auto"/>
            </w:pPr>
            <w:r>
              <w:t>Student Signature</w:t>
            </w:r>
          </w:p>
        </w:tc>
        <w:tc>
          <w:tcPr>
            <w:tcW w:w="4035" w:type="dxa"/>
          </w:tcPr>
          <w:p w:rsidR="00E254DA" w:rsidRDefault="00E254DA" w:rsidP="00FE5A6A">
            <w:pPr>
              <w:pStyle w:val="normal0"/>
              <w:spacing w:after="0" w:line="240" w:lineRule="auto"/>
            </w:pPr>
            <w:r>
              <w:t xml:space="preserve">Lee Burson </w:t>
            </w:r>
          </w:p>
        </w:tc>
        <w:tc>
          <w:tcPr>
            <w:tcW w:w="1276" w:type="dxa"/>
            <w:shd w:val="clear" w:color="auto" w:fill="D9D9D9"/>
          </w:tcPr>
          <w:p w:rsidR="00E254DA" w:rsidRDefault="00E254DA" w:rsidP="00FE5A6A">
            <w:pPr>
              <w:pStyle w:val="normal0"/>
              <w:spacing w:after="0" w:line="240" w:lineRule="auto"/>
            </w:pPr>
            <w:r>
              <w:t>Date</w:t>
            </w:r>
          </w:p>
        </w:tc>
        <w:tc>
          <w:tcPr>
            <w:tcW w:w="1621" w:type="dxa"/>
          </w:tcPr>
          <w:p w:rsidR="00E254DA" w:rsidRDefault="00E254DA" w:rsidP="00FE5A6A">
            <w:pPr>
              <w:pStyle w:val="normal0"/>
              <w:spacing w:after="0" w:line="240" w:lineRule="auto"/>
            </w:pPr>
            <w:r>
              <w:t>26/06/2015</w:t>
            </w:r>
          </w:p>
        </w:tc>
      </w:tr>
    </w:tbl>
    <w:p w:rsidR="00E254DA" w:rsidRDefault="00E254DA">
      <w:pPr>
        <w:pStyle w:val="normal0"/>
      </w:pPr>
    </w:p>
    <w:p w:rsidR="00E254DA" w:rsidRDefault="00E254DA">
      <w:pPr>
        <w:pStyle w:val="normal0"/>
      </w:pPr>
    </w:p>
    <w:p w:rsidR="00E254DA" w:rsidRDefault="00E254DA">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E254DA">
        <w:trPr>
          <w:trHeight w:val="240"/>
        </w:trPr>
        <w:tc>
          <w:tcPr>
            <w:tcW w:w="4621" w:type="dxa"/>
            <w:shd w:val="clear" w:color="auto" w:fill="D9D9D9"/>
          </w:tcPr>
          <w:p w:rsidR="00E254DA" w:rsidRDefault="00E254DA" w:rsidP="00FE5A6A">
            <w:pPr>
              <w:pStyle w:val="normal0"/>
              <w:spacing w:after="0" w:line="240" w:lineRule="auto"/>
            </w:pPr>
            <w:r w:rsidRPr="00FE5A6A">
              <w:rPr>
                <w:b/>
                <w:bCs/>
                <w:color w:val="002060"/>
              </w:rPr>
              <w:t>Total Marks</w:t>
            </w:r>
          </w:p>
        </w:tc>
        <w:tc>
          <w:tcPr>
            <w:tcW w:w="4621" w:type="dxa"/>
          </w:tcPr>
          <w:p w:rsidR="00E254DA" w:rsidRDefault="00E254DA" w:rsidP="00FE5A6A">
            <w:pPr>
              <w:pStyle w:val="normal0"/>
              <w:spacing w:after="0" w:line="240" w:lineRule="auto"/>
            </w:pPr>
          </w:p>
        </w:tc>
      </w:tr>
      <w:tr w:rsidR="00E254DA">
        <w:tc>
          <w:tcPr>
            <w:tcW w:w="4621" w:type="dxa"/>
            <w:shd w:val="clear" w:color="auto" w:fill="D9D9D9"/>
          </w:tcPr>
          <w:p w:rsidR="00E254DA" w:rsidRDefault="00E254DA" w:rsidP="00FE5A6A">
            <w:pPr>
              <w:pStyle w:val="normal0"/>
              <w:spacing w:after="0" w:line="240" w:lineRule="auto"/>
            </w:pPr>
            <w:r w:rsidRPr="00FE5A6A">
              <w:rPr>
                <w:b/>
                <w:bCs/>
                <w:color w:val="002060"/>
              </w:rPr>
              <w:t>Marks Obtained</w:t>
            </w:r>
          </w:p>
        </w:tc>
        <w:tc>
          <w:tcPr>
            <w:tcW w:w="4621" w:type="dxa"/>
          </w:tcPr>
          <w:p w:rsidR="00E254DA" w:rsidRDefault="00E254DA" w:rsidP="00FE5A6A">
            <w:pPr>
              <w:pStyle w:val="normal0"/>
              <w:spacing w:after="0" w:line="240" w:lineRule="auto"/>
            </w:pPr>
          </w:p>
        </w:tc>
      </w:tr>
      <w:tr w:rsidR="00E254DA">
        <w:tc>
          <w:tcPr>
            <w:tcW w:w="4621" w:type="dxa"/>
            <w:shd w:val="clear" w:color="auto" w:fill="D9D9D9"/>
          </w:tcPr>
          <w:p w:rsidR="00E254DA" w:rsidRDefault="00E254DA" w:rsidP="00FE5A6A">
            <w:pPr>
              <w:pStyle w:val="normal0"/>
              <w:spacing w:after="0" w:line="240" w:lineRule="auto"/>
            </w:pPr>
            <w:r w:rsidRPr="00FE5A6A">
              <w:rPr>
                <w:b/>
                <w:bCs/>
                <w:color w:val="002060"/>
              </w:rPr>
              <w:t>Percentage / Grade</w:t>
            </w:r>
          </w:p>
        </w:tc>
        <w:tc>
          <w:tcPr>
            <w:tcW w:w="4621" w:type="dxa"/>
          </w:tcPr>
          <w:p w:rsidR="00E254DA" w:rsidRDefault="00E254DA" w:rsidP="00FE5A6A">
            <w:pPr>
              <w:pStyle w:val="normal0"/>
              <w:spacing w:after="0" w:line="240" w:lineRule="auto"/>
            </w:pPr>
          </w:p>
        </w:tc>
      </w:tr>
    </w:tbl>
    <w:p w:rsidR="00E254DA" w:rsidRDefault="00E254DA">
      <w:pPr>
        <w:pStyle w:val="normal0"/>
      </w:pPr>
    </w:p>
    <w:p w:rsidR="00E254DA" w:rsidRDefault="00E254DA">
      <w:pPr>
        <w:pStyle w:val="normal0"/>
      </w:pPr>
    </w:p>
    <w:p w:rsidR="00E254DA" w:rsidRDefault="00E254DA">
      <w:pPr>
        <w:pStyle w:val="normal0"/>
      </w:pPr>
    </w:p>
    <w:p w:rsidR="00E254DA" w:rsidRDefault="00E254DA">
      <w:pPr>
        <w:pStyle w:val="normal0"/>
      </w:pPr>
    </w:p>
    <w:p w:rsidR="00E254DA" w:rsidRDefault="00E254DA">
      <w:pPr>
        <w:pStyle w:val="normal0"/>
      </w:pPr>
    </w:p>
    <w:p w:rsidR="00E254DA" w:rsidRDefault="00E254DA">
      <w:pPr>
        <w:pStyle w:val="normal0"/>
      </w:pPr>
    </w:p>
    <w:sectPr w:rsidR="00E254DA"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0"/>
  </w:num>
  <w:num w:numId="3">
    <w:abstractNumId w:val="5"/>
  </w:num>
  <w:num w:numId="4">
    <w:abstractNumId w:val="1"/>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11B78"/>
    <w:rsid w:val="000356BC"/>
    <w:rsid w:val="00084E95"/>
    <w:rsid w:val="000A0F70"/>
    <w:rsid w:val="000D6410"/>
    <w:rsid w:val="000E297C"/>
    <w:rsid w:val="00120D39"/>
    <w:rsid w:val="00121DF5"/>
    <w:rsid w:val="0013294D"/>
    <w:rsid w:val="001373D9"/>
    <w:rsid w:val="00153A16"/>
    <w:rsid w:val="0017195F"/>
    <w:rsid w:val="00173EBD"/>
    <w:rsid w:val="001B7F4C"/>
    <w:rsid w:val="001C6DA1"/>
    <w:rsid w:val="001D0D06"/>
    <w:rsid w:val="001F30CF"/>
    <w:rsid w:val="00215963"/>
    <w:rsid w:val="002823FF"/>
    <w:rsid w:val="00295705"/>
    <w:rsid w:val="002A4034"/>
    <w:rsid w:val="002A5B44"/>
    <w:rsid w:val="002A6F4D"/>
    <w:rsid w:val="002C6C21"/>
    <w:rsid w:val="002E47FD"/>
    <w:rsid w:val="002F2E5B"/>
    <w:rsid w:val="002F31AD"/>
    <w:rsid w:val="002F39A7"/>
    <w:rsid w:val="00323076"/>
    <w:rsid w:val="003614D2"/>
    <w:rsid w:val="003B577D"/>
    <w:rsid w:val="003C171B"/>
    <w:rsid w:val="003D071E"/>
    <w:rsid w:val="003E043C"/>
    <w:rsid w:val="003E3254"/>
    <w:rsid w:val="003E5E73"/>
    <w:rsid w:val="003F696F"/>
    <w:rsid w:val="00460F5F"/>
    <w:rsid w:val="00461C58"/>
    <w:rsid w:val="00471AA0"/>
    <w:rsid w:val="00473116"/>
    <w:rsid w:val="004B054E"/>
    <w:rsid w:val="004C56AE"/>
    <w:rsid w:val="004D24F0"/>
    <w:rsid w:val="004E52B0"/>
    <w:rsid w:val="004F3511"/>
    <w:rsid w:val="00522041"/>
    <w:rsid w:val="00532DEE"/>
    <w:rsid w:val="00542B11"/>
    <w:rsid w:val="00543B7E"/>
    <w:rsid w:val="005641EC"/>
    <w:rsid w:val="00565250"/>
    <w:rsid w:val="005771A9"/>
    <w:rsid w:val="005A0433"/>
    <w:rsid w:val="005D5192"/>
    <w:rsid w:val="0061243C"/>
    <w:rsid w:val="00615308"/>
    <w:rsid w:val="00620B3D"/>
    <w:rsid w:val="00643183"/>
    <w:rsid w:val="00644B86"/>
    <w:rsid w:val="00670606"/>
    <w:rsid w:val="00687578"/>
    <w:rsid w:val="006A1E14"/>
    <w:rsid w:val="006B67A6"/>
    <w:rsid w:val="006C7984"/>
    <w:rsid w:val="006D1D70"/>
    <w:rsid w:val="006F2B00"/>
    <w:rsid w:val="00701072"/>
    <w:rsid w:val="00731B59"/>
    <w:rsid w:val="00745023"/>
    <w:rsid w:val="00756A21"/>
    <w:rsid w:val="00775CB1"/>
    <w:rsid w:val="007B3ACB"/>
    <w:rsid w:val="007B4287"/>
    <w:rsid w:val="007C35C9"/>
    <w:rsid w:val="007E0CFC"/>
    <w:rsid w:val="007E13E1"/>
    <w:rsid w:val="008101FE"/>
    <w:rsid w:val="00827204"/>
    <w:rsid w:val="008531E7"/>
    <w:rsid w:val="00861475"/>
    <w:rsid w:val="00861C43"/>
    <w:rsid w:val="008800AB"/>
    <w:rsid w:val="008904C6"/>
    <w:rsid w:val="008B3471"/>
    <w:rsid w:val="008B50C8"/>
    <w:rsid w:val="008C34FC"/>
    <w:rsid w:val="008E05D8"/>
    <w:rsid w:val="009076DB"/>
    <w:rsid w:val="00911E91"/>
    <w:rsid w:val="00923DE4"/>
    <w:rsid w:val="0094792A"/>
    <w:rsid w:val="009601BB"/>
    <w:rsid w:val="0098252C"/>
    <w:rsid w:val="009965F9"/>
    <w:rsid w:val="009B1296"/>
    <w:rsid w:val="009B5C9D"/>
    <w:rsid w:val="009C66AF"/>
    <w:rsid w:val="00A32000"/>
    <w:rsid w:val="00A50702"/>
    <w:rsid w:val="00A658EB"/>
    <w:rsid w:val="00A86307"/>
    <w:rsid w:val="00A91A0A"/>
    <w:rsid w:val="00AB1297"/>
    <w:rsid w:val="00AB3191"/>
    <w:rsid w:val="00AC1EA7"/>
    <w:rsid w:val="00B0509B"/>
    <w:rsid w:val="00B1026F"/>
    <w:rsid w:val="00B31F05"/>
    <w:rsid w:val="00B419CE"/>
    <w:rsid w:val="00B674B6"/>
    <w:rsid w:val="00B7656E"/>
    <w:rsid w:val="00B86F86"/>
    <w:rsid w:val="00BA6810"/>
    <w:rsid w:val="00BB1EE7"/>
    <w:rsid w:val="00BD57A0"/>
    <w:rsid w:val="00BE0390"/>
    <w:rsid w:val="00C17DF6"/>
    <w:rsid w:val="00C37E57"/>
    <w:rsid w:val="00C44CE8"/>
    <w:rsid w:val="00C621AE"/>
    <w:rsid w:val="00C622E4"/>
    <w:rsid w:val="00C76AFD"/>
    <w:rsid w:val="00C80EA3"/>
    <w:rsid w:val="00C90F4B"/>
    <w:rsid w:val="00C9578F"/>
    <w:rsid w:val="00C9672A"/>
    <w:rsid w:val="00CA0CE3"/>
    <w:rsid w:val="00CA4EF0"/>
    <w:rsid w:val="00CB3A64"/>
    <w:rsid w:val="00CC65A2"/>
    <w:rsid w:val="00D23B21"/>
    <w:rsid w:val="00D33591"/>
    <w:rsid w:val="00D35109"/>
    <w:rsid w:val="00D50BE8"/>
    <w:rsid w:val="00D808E3"/>
    <w:rsid w:val="00DA64BE"/>
    <w:rsid w:val="00DB1029"/>
    <w:rsid w:val="00DD5B0F"/>
    <w:rsid w:val="00DD6B87"/>
    <w:rsid w:val="00DD73ED"/>
    <w:rsid w:val="00DE53BB"/>
    <w:rsid w:val="00E03E44"/>
    <w:rsid w:val="00E07C38"/>
    <w:rsid w:val="00E1698D"/>
    <w:rsid w:val="00E254DA"/>
    <w:rsid w:val="00E34E63"/>
    <w:rsid w:val="00E37C7D"/>
    <w:rsid w:val="00E41B03"/>
    <w:rsid w:val="00E45DF5"/>
    <w:rsid w:val="00E52324"/>
    <w:rsid w:val="00E544A3"/>
    <w:rsid w:val="00E7207E"/>
    <w:rsid w:val="00E93D40"/>
    <w:rsid w:val="00E96687"/>
    <w:rsid w:val="00EC0E2C"/>
    <w:rsid w:val="00ED1E28"/>
    <w:rsid w:val="00EE2BD1"/>
    <w:rsid w:val="00EF0BD8"/>
    <w:rsid w:val="00EF23E3"/>
    <w:rsid w:val="00EF409E"/>
    <w:rsid w:val="00F11712"/>
    <w:rsid w:val="00F2376B"/>
    <w:rsid w:val="00F250D6"/>
    <w:rsid w:val="00F31985"/>
    <w:rsid w:val="00F33D68"/>
    <w:rsid w:val="00F3712D"/>
    <w:rsid w:val="00F43BB1"/>
    <w:rsid w:val="00F63AD3"/>
    <w:rsid w:val="00F672CC"/>
    <w:rsid w:val="00F8768A"/>
    <w:rsid w:val="00F91F60"/>
    <w:rsid w:val="00F93F6D"/>
    <w:rsid w:val="00FB03F3"/>
    <w:rsid w:val="00FB7C7B"/>
    <w:rsid w:val="00FC6D22"/>
    <w:rsid w:val="00FD131E"/>
    <w:rsid w:val="00FD7567"/>
    <w:rsid w:val="00FE5A6A"/>
    <w:rsid w:val="00FE68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rFonts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5323523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372</TotalTime>
  <Pages>6</Pages>
  <Words>1274</Words>
  <Characters>7264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55</cp:revision>
  <dcterms:created xsi:type="dcterms:W3CDTF">2015-06-25T22:30:00Z</dcterms:created>
  <dcterms:modified xsi:type="dcterms:W3CDTF">2015-06-26T23:00:00Z</dcterms:modified>
</cp:coreProperties>
</file>