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247" w:rsidRDefault="00B67247">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87952774" r:id="rId6"/>
        </w:object>
      </w:r>
      <w:r>
        <w:rPr>
          <w:color w:val="000000"/>
          <w:sz w:val="24"/>
          <w:szCs w:val="24"/>
        </w:rPr>
        <w:t xml:space="preserve">                                                                  </w:t>
      </w:r>
    </w:p>
    <w:p w:rsidR="00B67247" w:rsidRDefault="00B67247">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B67247" w:rsidRDefault="00B67247">
      <w:pPr>
        <w:spacing w:after="200" w:line="276" w:lineRule="auto"/>
      </w:pPr>
    </w:p>
    <w:tbl>
      <w:tblPr>
        <w:tblW w:w="0" w:type="auto"/>
        <w:tblInd w:w="-8" w:type="dxa"/>
        <w:tblCellMar>
          <w:left w:w="10" w:type="dxa"/>
          <w:right w:w="10" w:type="dxa"/>
        </w:tblCellMar>
        <w:tblLook w:val="0000"/>
      </w:tblPr>
      <w:tblGrid>
        <w:gridCol w:w="2548"/>
        <w:gridCol w:w="6596"/>
      </w:tblGrid>
      <w:tr w:rsidR="00B67247"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r>
              <w:t>SARAH ALLISON BAKER</w:t>
            </w:r>
          </w:p>
        </w:tc>
      </w:tr>
      <w:tr w:rsidR="00B67247"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r>
              <w:t>1186</w:t>
            </w:r>
          </w:p>
        </w:tc>
      </w:tr>
      <w:tr w:rsidR="00B67247"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r>
              <w:t>DIPLOMA IN TRAVEL &amp; TOURISM</w:t>
            </w:r>
          </w:p>
        </w:tc>
      </w:tr>
      <w:tr w:rsidR="00B67247"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r>
              <w:t>6</w:t>
            </w:r>
          </w:p>
        </w:tc>
      </w:tr>
    </w:tbl>
    <w:p w:rsidR="00B67247" w:rsidRDefault="00B67247">
      <w:pPr>
        <w:spacing w:after="200" w:line="276" w:lineRule="auto"/>
        <w:rPr>
          <w:b/>
          <w:bCs/>
        </w:rPr>
      </w:pPr>
    </w:p>
    <w:tbl>
      <w:tblPr>
        <w:tblW w:w="0" w:type="auto"/>
        <w:tblInd w:w="-8" w:type="dxa"/>
        <w:tblCellMar>
          <w:left w:w="10" w:type="dxa"/>
          <w:right w:w="10" w:type="dxa"/>
        </w:tblCellMar>
        <w:tblLook w:val="0000"/>
      </w:tblPr>
      <w:tblGrid>
        <w:gridCol w:w="9144"/>
      </w:tblGrid>
      <w:tr w:rsidR="00B67247"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Pr="002A7C48" w:rsidRDefault="00B67247" w:rsidP="002A7C48">
            <w:pPr>
              <w:spacing w:line="360" w:lineRule="auto"/>
              <w:jc w:val="both"/>
              <w:rPr>
                <w:rFonts w:ascii="Arial" w:hAnsi="Arial" w:cs="Arial"/>
                <w:sz w:val="24"/>
                <w:szCs w:val="24"/>
              </w:rPr>
            </w:pPr>
            <w:r w:rsidRPr="002A7C48">
              <w:rPr>
                <w:rFonts w:ascii="Arial" w:hAnsi="Arial" w:cs="Arial"/>
                <w:sz w:val="24"/>
                <w:szCs w:val="24"/>
              </w:rPr>
              <w:t>Please insert your completed assignment (in word format) here:</w:t>
            </w:r>
          </w:p>
          <w:p w:rsidR="00B67247" w:rsidRDefault="00B67247" w:rsidP="003F58E8">
            <w:pPr>
              <w:spacing w:line="360" w:lineRule="auto"/>
              <w:jc w:val="both"/>
              <w:rPr>
                <w:rFonts w:ascii="Arial" w:hAnsi="Arial" w:cs="Arial"/>
              </w:rPr>
            </w:pPr>
          </w:p>
          <w:p w:rsidR="00B67247" w:rsidRPr="007F08A8" w:rsidRDefault="00B67247" w:rsidP="003F58E8">
            <w:pPr>
              <w:spacing w:line="360" w:lineRule="auto"/>
              <w:jc w:val="both"/>
              <w:rPr>
                <w:rFonts w:ascii="Arial" w:hAnsi="Arial" w:cs="Arial"/>
              </w:rPr>
            </w:pPr>
            <w:r>
              <w:rPr>
                <w:rFonts w:ascii="Arial" w:hAnsi="Arial" w:cs="Arial"/>
              </w:rPr>
              <w:t>ASSESSMENT 6</w:t>
            </w:r>
          </w:p>
          <w:p w:rsidR="00B67247" w:rsidRPr="007F08A8" w:rsidRDefault="00B67247" w:rsidP="00210ED1">
            <w:pPr>
              <w:spacing w:line="360" w:lineRule="auto"/>
              <w:jc w:val="both"/>
              <w:rPr>
                <w:rFonts w:ascii="Arial" w:hAnsi="Arial" w:cs="Arial"/>
              </w:rPr>
            </w:pPr>
          </w:p>
          <w:p w:rsidR="00B67247" w:rsidRPr="007F08A8" w:rsidRDefault="00B67247" w:rsidP="00210ED1">
            <w:pPr>
              <w:spacing w:line="360" w:lineRule="auto"/>
              <w:jc w:val="both"/>
              <w:rPr>
                <w:rFonts w:ascii="Arial" w:hAnsi="Arial" w:cs="Arial"/>
              </w:rPr>
            </w:pPr>
            <w:r w:rsidRPr="007F08A8">
              <w:rPr>
                <w:rFonts w:ascii="Arial" w:hAnsi="Arial" w:cs="Arial"/>
              </w:rPr>
              <w:t>1. Give short answers for the following questions:</w:t>
            </w:r>
          </w:p>
          <w:p w:rsidR="00B67247" w:rsidRPr="007F08A8"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QUESTION 1</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 Discuss the concept of Quality Management.</w:t>
            </w:r>
          </w:p>
          <w:p w:rsidR="00B67247" w:rsidRDefault="00B67247" w:rsidP="00210ED1">
            <w:pPr>
              <w:spacing w:line="360" w:lineRule="auto"/>
              <w:jc w:val="both"/>
              <w:rPr>
                <w:rFonts w:ascii="Arial" w:hAnsi="Arial" w:cs="Arial"/>
              </w:rPr>
            </w:pPr>
          </w:p>
          <w:p w:rsidR="00B67247" w:rsidRPr="00ED6484" w:rsidRDefault="00B67247" w:rsidP="00210ED1">
            <w:pPr>
              <w:spacing w:line="360" w:lineRule="auto"/>
              <w:jc w:val="both"/>
              <w:rPr>
                <w:rFonts w:ascii="Arial" w:hAnsi="Arial" w:cs="Arial"/>
              </w:rPr>
            </w:pPr>
            <w:r>
              <w:rPr>
                <w:rFonts w:ascii="Arial" w:hAnsi="Arial" w:cs="Arial"/>
              </w:rPr>
              <w:t xml:space="preserve">Quality management should ensure that every aspect of an organisation and its product, or the service it provides, is of a consistently high standard. </w:t>
            </w:r>
            <w:r w:rsidRPr="00ED6484">
              <w:rPr>
                <w:rFonts w:ascii="Arial" w:hAnsi="Arial" w:cs="Arial"/>
              </w:rPr>
              <w:t>However, it is not sufficient for a company simply to believe it is delivering high standards via its own internal monitoring procedures: increasingly, the perception of quality by the consumers of the product</w:t>
            </w:r>
            <w:r>
              <w:rPr>
                <w:rFonts w:ascii="Arial" w:hAnsi="Arial" w:cs="Arial"/>
              </w:rPr>
              <w:t>/service</w:t>
            </w:r>
            <w:r w:rsidRPr="00ED6484">
              <w:rPr>
                <w:rFonts w:ascii="Arial" w:hAnsi="Arial" w:cs="Arial"/>
              </w:rPr>
              <w:t xml:space="preserve"> is becoming of prime importance. This is a logical development since if customers are dissatisfied, they will take their business elsewhere. This is certainly true in the tourism industry as it is a highly competitive market with many options open to customers.</w:t>
            </w:r>
          </w:p>
          <w:p w:rsidR="00B67247" w:rsidRPr="00ED6484" w:rsidRDefault="00B67247" w:rsidP="00210ED1">
            <w:pPr>
              <w:spacing w:line="360" w:lineRule="auto"/>
              <w:jc w:val="both"/>
              <w:rPr>
                <w:rFonts w:ascii="Arial" w:hAnsi="Arial" w:cs="Arial"/>
              </w:rPr>
            </w:pPr>
          </w:p>
          <w:p w:rsidR="00B67247" w:rsidRDefault="00B67247" w:rsidP="0087076E">
            <w:pPr>
              <w:spacing w:line="360" w:lineRule="auto"/>
              <w:jc w:val="both"/>
              <w:rPr>
                <w:rFonts w:ascii="Arial" w:hAnsi="Arial" w:cs="Arial"/>
              </w:rPr>
            </w:pPr>
            <w:r w:rsidRPr="00ED6484">
              <w:rPr>
                <w:rFonts w:ascii="Arial" w:hAnsi="Arial" w:cs="Arial"/>
              </w:rPr>
              <w:t>At this point, I wou</w:t>
            </w:r>
            <w:r>
              <w:rPr>
                <w:rFonts w:ascii="Arial" w:hAnsi="Arial" w:cs="Arial"/>
              </w:rPr>
              <w:t xml:space="preserve">ld like to quote from the UNWTO </w:t>
            </w:r>
            <w:r w:rsidRPr="00ED6484">
              <w:rPr>
                <w:rFonts w:ascii="Arial" w:hAnsi="Arial" w:cs="Arial"/>
              </w:rPr>
              <w:t>website:</w:t>
            </w:r>
            <w:r>
              <w:rPr>
                <w:rFonts w:ascii="Arial" w:hAnsi="Arial" w:cs="Arial"/>
              </w:rPr>
              <w:t xml:space="preserve"> </w:t>
            </w:r>
          </w:p>
          <w:p w:rsidR="00B67247" w:rsidRDefault="00B67247" w:rsidP="0087076E">
            <w:pPr>
              <w:spacing w:line="360" w:lineRule="auto"/>
              <w:jc w:val="both"/>
              <w:rPr>
                <w:rFonts w:ascii="Arial" w:hAnsi="Arial" w:cs="Arial"/>
              </w:rPr>
            </w:pPr>
          </w:p>
          <w:p w:rsidR="00B67247" w:rsidRDefault="00B67247" w:rsidP="0087076E">
            <w:pPr>
              <w:spacing w:line="360" w:lineRule="auto"/>
              <w:jc w:val="both"/>
              <w:rPr>
                <w:rFonts w:ascii="Arial" w:hAnsi="Arial" w:cs="Arial"/>
              </w:rPr>
            </w:pPr>
            <w:r>
              <w:rPr>
                <w:rFonts w:ascii="Arial" w:hAnsi="Arial" w:cs="Arial"/>
              </w:rPr>
              <w:t>Quality in tourism is “(…) the result of a process which implies the satisfaction of all the legitimate product and service needs, requirements and expectations of the consumer, at an acceptable price, in conformity with mutually accepted contractual conditions and the underlying quality determinants such as safety and security, hygiene, accessibility, transparency, authenticity and harmony of the tourism activity concerned with its human and natural environment.” UNWTO Quality Support Committee at its sixth meeting (Varadero, Cuba, 9 – 10 May 2003)</w:t>
            </w:r>
          </w:p>
          <w:p w:rsidR="00B67247" w:rsidRPr="00ED6484" w:rsidRDefault="00B67247" w:rsidP="00210ED1">
            <w:pPr>
              <w:spacing w:line="360" w:lineRule="auto"/>
              <w:jc w:val="both"/>
              <w:rPr>
                <w:rFonts w:ascii="Arial" w:hAnsi="Arial" w:cs="Arial"/>
              </w:rPr>
            </w:pPr>
          </w:p>
          <w:p w:rsidR="00B67247" w:rsidRPr="00ED6484" w:rsidRDefault="00B67247" w:rsidP="00210ED1">
            <w:pPr>
              <w:spacing w:line="360" w:lineRule="auto"/>
              <w:jc w:val="both"/>
              <w:rPr>
                <w:rFonts w:ascii="Arial" w:hAnsi="Arial" w:cs="Arial"/>
              </w:rPr>
            </w:pPr>
            <w:r w:rsidRPr="00ED6484">
              <w:rPr>
                <w:rFonts w:ascii="Arial" w:hAnsi="Arial" w:cs="Arial"/>
              </w:rPr>
              <w:t>The difficulty is that the ‘requirements and expectations</w:t>
            </w:r>
            <w:r>
              <w:rPr>
                <w:rFonts w:ascii="Arial" w:hAnsi="Arial" w:cs="Arial"/>
              </w:rPr>
              <w:t xml:space="preserve"> of the consumer</w:t>
            </w:r>
            <w:r w:rsidRPr="00ED6484">
              <w:rPr>
                <w:rFonts w:ascii="Arial" w:hAnsi="Arial" w:cs="Arial"/>
              </w:rPr>
              <w:t>’ and even what constitu</w:t>
            </w:r>
            <w:r>
              <w:rPr>
                <w:rFonts w:ascii="Arial" w:hAnsi="Arial" w:cs="Arial"/>
              </w:rPr>
              <w:t>tes a ‘reasonable price’ differ</w:t>
            </w:r>
            <w:r w:rsidRPr="00ED6484">
              <w:rPr>
                <w:rFonts w:ascii="Arial" w:hAnsi="Arial" w:cs="Arial"/>
              </w:rPr>
              <w:t xml:space="preserve"> considerably between countries. Indeed, the applicat</w:t>
            </w:r>
            <w:r>
              <w:rPr>
                <w:rFonts w:ascii="Arial" w:hAnsi="Arial" w:cs="Arial"/>
              </w:rPr>
              <w:t>ion of quality m</w:t>
            </w:r>
            <w:r w:rsidRPr="00ED6484">
              <w:rPr>
                <w:rFonts w:ascii="Arial" w:hAnsi="Arial" w:cs="Arial"/>
              </w:rPr>
              <w:t>anagement in the tourism industry appeared when countries began to realise that not all tourists were the same and consequently their expectatio</w:t>
            </w:r>
            <w:r>
              <w:rPr>
                <w:rFonts w:ascii="Arial" w:hAnsi="Arial" w:cs="Arial"/>
              </w:rPr>
              <w:t>ns, budgets and interests</w:t>
            </w:r>
            <w:r w:rsidRPr="00ED6484">
              <w:rPr>
                <w:rFonts w:ascii="Arial" w:hAnsi="Arial" w:cs="Arial"/>
              </w:rPr>
              <w:t xml:space="preserve"> were</w:t>
            </w:r>
            <w:r>
              <w:rPr>
                <w:rFonts w:ascii="Arial" w:hAnsi="Arial" w:cs="Arial"/>
              </w:rPr>
              <w:t xml:space="preserve"> also </w:t>
            </w:r>
            <w:r w:rsidRPr="00ED6484">
              <w:rPr>
                <w:rFonts w:ascii="Arial" w:hAnsi="Arial" w:cs="Arial"/>
              </w:rPr>
              <w:t xml:space="preserve">extremely varied. </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 xml:space="preserve">This means that the goal of achieving quality management in the world of tourism is complex and a great deal of work needs to be done in order to attract the tourists desired by the destination and then ensure their specific needs and expectations are met. </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II. Explain the term ‘service gap’.</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In its most basic form, a service gap can be defined as a gap between the service a customer expects and the service he/she receives. This can arise for a number of reasons, such as:</w:t>
            </w:r>
          </w:p>
          <w:p w:rsidR="00B67247" w:rsidRDefault="00B67247" w:rsidP="00210ED1">
            <w:pPr>
              <w:numPr>
                <w:ilvl w:val="0"/>
                <w:numId w:val="3"/>
              </w:numPr>
              <w:spacing w:line="360" w:lineRule="auto"/>
              <w:jc w:val="both"/>
              <w:rPr>
                <w:rFonts w:ascii="Arial" w:hAnsi="Arial" w:cs="Arial"/>
              </w:rPr>
            </w:pPr>
            <w:r>
              <w:rPr>
                <w:rFonts w:ascii="Arial" w:hAnsi="Arial" w:cs="Arial"/>
              </w:rPr>
              <w:t>The company does not understand the needs and desires of the customer and therefore fails to meet them.</w:t>
            </w:r>
          </w:p>
          <w:p w:rsidR="00B67247" w:rsidRDefault="00B67247" w:rsidP="00210ED1">
            <w:pPr>
              <w:numPr>
                <w:ilvl w:val="0"/>
                <w:numId w:val="3"/>
              </w:numPr>
              <w:spacing w:line="360" w:lineRule="auto"/>
              <w:jc w:val="both"/>
              <w:rPr>
                <w:rFonts w:ascii="Arial" w:hAnsi="Arial" w:cs="Arial"/>
              </w:rPr>
            </w:pPr>
            <w:r>
              <w:rPr>
                <w:rFonts w:ascii="Arial" w:hAnsi="Arial" w:cs="Arial"/>
              </w:rPr>
              <w:t>The company understands the needs and desires of the customer but fails to set an appropriate performance standard.</w:t>
            </w:r>
          </w:p>
          <w:p w:rsidR="00B67247" w:rsidRDefault="00B67247" w:rsidP="00210ED1">
            <w:pPr>
              <w:numPr>
                <w:ilvl w:val="0"/>
                <w:numId w:val="3"/>
              </w:numPr>
              <w:spacing w:line="360" w:lineRule="auto"/>
              <w:jc w:val="both"/>
              <w:rPr>
                <w:rFonts w:ascii="Arial" w:hAnsi="Arial" w:cs="Arial"/>
              </w:rPr>
            </w:pPr>
            <w:r>
              <w:rPr>
                <w:rFonts w:ascii="Arial" w:hAnsi="Arial" w:cs="Arial"/>
              </w:rPr>
              <w:t>A system is in place to deliver the required needs and desires but it is implemented unsuccessfully due to factors such as a lack of/poor training and insufficient management.</w:t>
            </w:r>
          </w:p>
          <w:p w:rsidR="00B67247" w:rsidRDefault="00B67247" w:rsidP="00210ED1">
            <w:pPr>
              <w:numPr>
                <w:ilvl w:val="0"/>
                <w:numId w:val="3"/>
              </w:numPr>
              <w:spacing w:line="360" w:lineRule="auto"/>
              <w:jc w:val="both"/>
              <w:rPr>
                <w:rFonts w:ascii="Arial" w:hAnsi="Arial" w:cs="Arial"/>
              </w:rPr>
            </w:pPr>
            <w:r>
              <w:rPr>
                <w:rFonts w:ascii="Arial" w:hAnsi="Arial" w:cs="Arial"/>
              </w:rPr>
              <w:t>The company advertises its products and/or services in a favourable way but then finds it is unable to fulfil the expectations it has created in its customers.</w:t>
            </w:r>
          </w:p>
          <w:p w:rsidR="00B67247" w:rsidRDefault="00B67247" w:rsidP="00210ED1">
            <w:pPr>
              <w:numPr>
                <w:ilvl w:val="0"/>
                <w:numId w:val="3"/>
              </w:numPr>
              <w:spacing w:line="360" w:lineRule="auto"/>
              <w:jc w:val="both"/>
              <w:rPr>
                <w:rFonts w:ascii="Arial" w:hAnsi="Arial" w:cs="Arial"/>
              </w:rPr>
            </w:pPr>
            <w:r>
              <w:rPr>
                <w:rFonts w:ascii="Arial" w:hAnsi="Arial" w:cs="Arial"/>
              </w:rPr>
              <w:t>The customer misinterprets the service quality.</w:t>
            </w:r>
          </w:p>
          <w:p w:rsidR="00B67247" w:rsidRDefault="00B67247" w:rsidP="00210ED1">
            <w:pPr>
              <w:spacing w:line="360" w:lineRule="auto"/>
              <w:ind w:left="360"/>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III. What are the challenges faced by the quality management in tourism?</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 xml:space="preserve">As mentioned in the answer to Question 1.I, achieving quality management in tourism is an extremely difficult task. The many and varied services which make up tourism must be delivered consistently and according to the standards expected by the customers. </w:t>
            </w:r>
          </w:p>
          <w:p w:rsidR="00B67247" w:rsidRDefault="00B67247" w:rsidP="00210ED1">
            <w:pPr>
              <w:spacing w:line="360" w:lineRule="auto"/>
              <w:jc w:val="both"/>
              <w:rPr>
                <w:rFonts w:ascii="Arial" w:hAnsi="Arial" w:cs="Arial"/>
              </w:rPr>
            </w:pPr>
            <w:r>
              <w:rPr>
                <w:rFonts w:ascii="Arial" w:hAnsi="Arial" w:cs="Arial"/>
              </w:rPr>
              <w:t>Satisfying customers is obviously a key aim of quality management but when we consider that tourists are not a single entity but individuals with very varied tastes, budgets and expectations, we can see why this is such a complex issue. As a consequence, many countries have developed their tourism industry to meet the needs of a particular section of the travelling public. This, in turn, has led to countries stating that they wished to attract quality tourists. Unfortunately, it is not easy to define the concept of a quality tourist. An immediate assumption might be that quality tourists are those who spend a lot of money. Such tourists generally expect luxury and therefore the infrastructure required would need to be of a high standard. However, another definition of quality tourists might be those who do not spend as much but respect rather than exploit the destination making for altogether more sustainable and harmonious tourism. To illustrate the point further, we may think of a luxury all-inclusive resort run by an international company which gives relatively little back to the local community as an example of the infrastructure which may be favoured by the first type of tourist. The second type of tourist may spend less but spend it in accommodation and restaurants run by people in the host community.</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If quality management is going to be attained, it is essential to be clear as to who the target market is; the needs of that market and whether it is possible (and desirable) to meet those needs in the host country/community. Defining all of the above is a challenging task. However, possibly one of the hardest yet most important tasks for quality managers in tourism is to define what customers consider excellence to be. Quality is a subjective concept and one need only look at reviews of any hotel to see how differently the same accommodation may be perceived by different guests. For all of the above reasons, quality managers in tourism need to take a comprehensive approach which considers the views of customers and hosts alike; quality issues; the availability and provision of services and then works towards achieving specific goals.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IV. Explain the important points that managers must remember when developing strategies for quality management.</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In order to develop successful strategies for quality management the following points must be taken into account:</w:t>
            </w:r>
          </w:p>
          <w:p w:rsidR="00B67247" w:rsidRDefault="00B67247" w:rsidP="00210ED1">
            <w:pPr>
              <w:numPr>
                <w:ilvl w:val="0"/>
                <w:numId w:val="3"/>
              </w:numPr>
              <w:spacing w:line="360" w:lineRule="auto"/>
              <w:jc w:val="both"/>
              <w:rPr>
                <w:rFonts w:ascii="Arial" w:hAnsi="Arial" w:cs="Arial"/>
              </w:rPr>
            </w:pPr>
            <w:r>
              <w:rPr>
                <w:rFonts w:ascii="Arial" w:hAnsi="Arial" w:cs="Arial"/>
              </w:rPr>
              <w:t>There should be an ongoing commitment to improvement and getting things right first time rather than having to take remedial action.</w:t>
            </w:r>
          </w:p>
          <w:p w:rsidR="00B67247" w:rsidRDefault="00B67247" w:rsidP="00210ED1">
            <w:pPr>
              <w:numPr>
                <w:ilvl w:val="0"/>
                <w:numId w:val="3"/>
              </w:numPr>
              <w:spacing w:line="360" w:lineRule="auto"/>
              <w:jc w:val="both"/>
              <w:rPr>
                <w:rFonts w:ascii="Arial" w:hAnsi="Arial" w:cs="Arial"/>
              </w:rPr>
            </w:pPr>
            <w:r>
              <w:rPr>
                <w:rFonts w:ascii="Arial" w:hAnsi="Arial" w:cs="Arial"/>
              </w:rPr>
              <w:t>Staff should receive proper training in all aspects of the business and continuing support and supervision.</w:t>
            </w:r>
          </w:p>
          <w:p w:rsidR="00B67247" w:rsidRDefault="00B67247" w:rsidP="00210ED1">
            <w:pPr>
              <w:numPr>
                <w:ilvl w:val="0"/>
                <w:numId w:val="3"/>
              </w:numPr>
              <w:spacing w:line="360" w:lineRule="auto"/>
              <w:jc w:val="both"/>
              <w:rPr>
                <w:rFonts w:ascii="Arial" w:hAnsi="Arial" w:cs="Arial"/>
              </w:rPr>
            </w:pPr>
            <w:r>
              <w:rPr>
                <w:rFonts w:ascii="Arial" w:hAnsi="Arial" w:cs="Arial"/>
              </w:rPr>
              <w:t>Services which are purchased should be evaluated in terms of their quality as well as their price.</w:t>
            </w:r>
          </w:p>
          <w:p w:rsidR="00B67247" w:rsidRDefault="00B67247" w:rsidP="00210ED1">
            <w:pPr>
              <w:numPr>
                <w:ilvl w:val="0"/>
                <w:numId w:val="3"/>
              </w:numPr>
              <w:spacing w:line="360" w:lineRule="auto"/>
              <w:jc w:val="both"/>
              <w:rPr>
                <w:rFonts w:ascii="Arial" w:hAnsi="Arial" w:cs="Arial"/>
              </w:rPr>
            </w:pPr>
            <w:r>
              <w:rPr>
                <w:rFonts w:ascii="Arial" w:hAnsi="Arial" w:cs="Arial"/>
              </w:rPr>
              <w:t>Teamwork and communication should be at the heart of the business and, to help to achieve this, barriers between departments need to be broken down.</w:t>
            </w:r>
          </w:p>
          <w:p w:rsidR="00B67247" w:rsidRDefault="00B67247" w:rsidP="00210ED1">
            <w:pPr>
              <w:numPr>
                <w:ilvl w:val="0"/>
                <w:numId w:val="3"/>
              </w:numPr>
              <w:spacing w:line="360" w:lineRule="auto"/>
              <w:jc w:val="both"/>
              <w:rPr>
                <w:rFonts w:ascii="Arial" w:hAnsi="Arial" w:cs="Arial"/>
              </w:rPr>
            </w:pPr>
            <w:r>
              <w:rPr>
                <w:rFonts w:ascii="Arial" w:hAnsi="Arial" w:cs="Arial"/>
              </w:rPr>
              <w:t>Human Resources strategies to motivate staff should be put in place.</w:t>
            </w:r>
          </w:p>
          <w:p w:rsidR="00B67247" w:rsidRDefault="00B67247" w:rsidP="00210ED1">
            <w:pPr>
              <w:numPr>
                <w:ilvl w:val="0"/>
                <w:numId w:val="3"/>
              </w:numPr>
              <w:spacing w:line="360" w:lineRule="auto"/>
              <w:jc w:val="both"/>
              <w:rPr>
                <w:rFonts w:ascii="Arial" w:hAnsi="Arial" w:cs="Arial"/>
              </w:rPr>
            </w:pPr>
            <w:r>
              <w:rPr>
                <w:rFonts w:ascii="Arial" w:hAnsi="Arial" w:cs="Arial"/>
              </w:rPr>
              <w:t>Staff should be developed so that the business can benefit from their expertise.</w:t>
            </w:r>
          </w:p>
          <w:p w:rsidR="00B67247" w:rsidRDefault="00B67247" w:rsidP="00210ED1">
            <w:pPr>
              <w:numPr>
                <w:ilvl w:val="0"/>
                <w:numId w:val="3"/>
              </w:numPr>
              <w:spacing w:line="360" w:lineRule="auto"/>
              <w:jc w:val="both"/>
              <w:rPr>
                <w:rFonts w:ascii="Arial" w:hAnsi="Arial" w:cs="Arial"/>
              </w:rPr>
            </w:pPr>
            <w:r>
              <w:rPr>
                <w:rFonts w:ascii="Arial" w:hAnsi="Arial" w:cs="Arial"/>
              </w:rPr>
              <w:t>There must be a systematic approach to implement and then manage the quality management programme in the company.</w:t>
            </w:r>
          </w:p>
          <w:p w:rsidR="00B67247" w:rsidRDefault="00B67247" w:rsidP="00210ED1">
            <w:pPr>
              <w:numPr>
                <w:ilvl w:val="0"/>
                <w:numId w:val="3"/>
              </w:numPr>
              <w:spacing w:line="360" w:lineRule="auto"/>
              <w:jc w:val="both"/>
              <w:rPr>
                <w:rFonts w:ascii="Arial" w:hAnsi="Arial" w:cs="Arial"/>
              </w:rPr>
            </w:pPr>
            <w:r>
              <w:rPr>
                <w:rFonts w:ascii="Arial" w:hAnsi="Arial" w:cs="Arial"/>
              </w:rPr>
              <w:t>Feedback from customers and staff should be collected regularly and used to address any issues and further improve the quality of the service provided.</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V. What could be the reasons that may lead to service gap or poor quality service in tourism industry?</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There could be many reasons for these problems developing and these include but are not limited to:</w:t>
            </w:r>
          </w:p>
          <w:p w:rsidR="00B67247" w:rsidRDefault="00B67247" w:rsidP="00210ED1">
            <w:pPr>
              <w:numPr>
                <w:ilvl w:val="0"/>
                <w:numId w:val="3"/>
              </w:numPr>
              <w:spacing w:line="360" w:lineRule="auto"/>
              <w:jc w:val="both"/>
              <w:rPr>
                <w:rFonts w:ascii="Arial" w:hAnsi="Arial" w:cs="Arial"/>
              </w:rPr>
            </w:pPr>
            <w:r>
              <w:rPr>
                <w:rFonts w:ascii="Arial" w:hAnsi="Arial" w:cs="Arial"/>
              </w:rPr>
              <w:t>The failure to understand customers’ requirements.</w:t>
            </w:r>
          </w:p>
          <w:p w:rsidR="00B67247" w:rsidRDefault="00B67247" w:rsidP="00210ED1">
            <w:pPr>
              <w:numPr>
                <w:ilvl w:val="0"/>
                <w:numId w:val="3"/>
              </w:numPr>
              <w:spacing w:line="360" w:lineRule="auto"/>
              <w:jc w:val="both"/>
              <w:rPr>
                <w:rFonts w:ascii="Arial" w:hAnsi="Arial" w:cs="Arial"/>
              </w:rPr>
            </w:pPr>
            <w:r>
              <w:rPr>
                <w:rFonts w:ascii="Arial" w:hAnsi="Arial" w:cs="Arial"/>
              </w:rPr>
              <w:t>Senior managers losing control of key parts of the process required to deliver the service successfully.</w:t>
            </w:r>
          </w:p>
          <w:p w:rsidR="00B67247" w:rsidRDefault="00B67247" w:rsidP="00210ED1">
            <w:pPr>
              <w:numPr>
                <w:ilvl w:val="0"/>
                <w:numId w:val="3"/>
              </w:numPr>
              <w:spacing w:line="360" w:lineRule="auto"/>
              <w:jc w:val="both"/>
              <w:rPr>
                <w:rFonts w:ascii="Arial" w:hAnsi="Arial" w:cs="Arial"/>
              </w:rPr>
            </w:pPr>
            <w:r>
              <w:rPr>
                <w:rFonts w:ascii="Arial" w:hAnsi="Arial" w:cs="Arial"/>
              </w:rPr>
              <w:t>Complacency on the part of senior managers.</w:t>
            </w:r>
          </w:p>
          <w:p w:rsidR="00B67247" w:rsidRDefault="00B67247" w:rsidP="00210ED1">
            <w:pPr>
              <w:numPr>
                <w:ilvl w:val="0"/>
                <w:numId w:val="3"/>
              </w:numPr>
              <w:spacing w:line="360" w:lineRule="auto"/>
              <w:jc w:val="both"/>
              <w:rPr>
                <w:rFonts w:ascii="Arial" w:hAnsi="Arial" w:cs="Arial"/>
              </w:rPr>
            </w:pPr>
            <w:r>
              <w:rPr>
                <w:rFonts w:ascii="Arial" w:hAnsi="Arial" w:cs="Arial"/>
              </w:rPr>
              <w:t>A lack of direction from senior managers.</w:t>
            </w:r>
          </w:p>
          <w:p w:rsidR="00B67247" w:rsidRDefault="00B67247" w:rsidP="00210ED1">
            <w:pPr>
              <w:numPr>
                <w:ilvl w:val="0"/>
                <w:numId w:val="3"/>
              </w:numPr>
              <w:spacing w:line="360" w:lineRule="auto"/>
              <w:jc w:val="both"/>
              <w:rPr>
                <w:rFonts w:ascii="Arial" w:hAnsi="Arial" w:cs="Arial"/>
              </w:rPr>
            </w:pPr>
            <w:r>
              <w:rPr>
                <w:rFonts w:ascii="Arial" w:hAnsi="Arial" w:cs="Arial"/>
              </w:rPr>
              <w:t>A structure which does not empower staff to take the initiative and make appropriate decisions and/or which does not allow creativity and innovation.</w:t>
            </w:r>
          </w:p>
          <w:p w:rsidR="00B67247" w:rsidRDefault="00B67247" w:rsidP="00210ED1">
            <w:pPr>
              <w:numPr>
                <w:ilvl w:val="0"/>
                <w:numId w:val="3"/>
              </w:numPr>
              <w:spacing w:line="360" w:lineRule="auto"/>
              <w:jc w:val="both"/>
              <w:rPr>
                <w:rFonts w:ascii="Arial" w:hAnsi="Arial" w:cs="Arial"/>
              </w:rPr>
            </w:pPr>
            <w:r>
              <w:rPr>
                <w:rFonts w:ascii="Arial" w:hAnsi="Arial" w:cs="Arial"/>
              </w:rPr>
              <w:t>A lack of communication from senior management through all levels of the organisation explaining the quality systems in place and the procedures to be followed to ensure quality is delivered.</w:t>
            </w:r>
          </w:p>
          <w:p w:rsidR="00B67247" w:rsidRDefault="00B67247" w:rsidP="00210ED1">
            <w:pPr>
              <w:numPr>
                <w:ilvl w:val="0"/>
                <w:numId w:val="3"/>
              </w:numPr>
              <w:spacing w:line="360" w:lineRule="auto"/>
              <w:jc w:val="both"/>
              <w:rPr>
                <w:rFonts w:ascii="Arial" w:hAnsi="Arial" w:cs="Arial"/>
              </w:rPr>
            </w:pPr>
            <w:r>
              <w:rPr>
                <w:rFonts w:ascii="Arial" w:hAnsi="Arial" w:cs="Arial"/>
              </w:rPr>
              <w:t>Insufficient or poor staff training.</w:t>
            </w:r>
          </w:p>
          <w:p w:rsidR="00B67247" w:rsidRDefault="00B67247" w:rsidP="00210ED1">
            <w:pPr>
              <w:numPr>
                <w:ilvl w:val="0"/>
                <w:numId w:val="3"/>
              </w:numPr>
              <w:spacing w:line="360" w:lineRule="auto"/>
              <w:jc w:val="both"/>
              <w:rPr>
                <w:rFonts w:ascii="Arial" w:hAnsi="Arial" w:cs="Arial"/>
              </w:rPr>
            </w:pPr>
            <w:r>
              <w:rPr>
                <w:rFonts w:ascii="Arial" w:hAnsi="Arial" w:cs="Arial"/>
              </w:rPr>
              <w:t>A company culture which is not conducive to creating a professional atmosphere in which staff are motivated to do their best for their customers.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VI. What is a gap model of service quality?</w:t>
            </w:r>
          </w:p>
          <w:p w:rsidR="00B67247" w:rsidRDefault="00B67247" w:rsidP="00210ED1">
            <w:pPr>
              <w:spacing w:line="360" w:lineRule="auto"/>
              <w:jc w:val="both"/>
              <w:rPr>
                <w:rFonts w:ascii="Arial" w:hAnsi="Arial" w:cs="Arial"/>
              </w:rPr>
            </w:pPr>
          </w:p>
          <w:p w:rsidR="00B67247" w:rsidRPr="00007B67" w:rsidRDefault="00B67247" w:rsidP="00210ED1">
            <w:pPr>
              <w:spacing w:line="360" w:lineRule="auto"/>
              <w:jc w:val="both"/>
              <w:rPr>
                <w:rFonts w:ascii="Arial" w:hAnsi="Arial" w:cs="Arial"/>
              </w:rPr>
            </w:pPr>
            <w:r w:rsidRPr="00007B67">
              <w:rPr>
                <w:rFonts w:ascii="Arial" w:hAnsi="Arial" w:cs="Arial"/>
              </w:rPr>
              <w:t>A gap model of service quality clearly defines the gaps which can occur between customers’ expectations and the actual services provided. It also shows why these gaps occur and this means that strategies can then be put in place to close these gaps and improve the quality of the service. It may take the form of a table or flow chart serving as an accessible visual way of</w:t>
            </w:r>
            <w:r>
              <w:rPr>
                <w:rFonts w:ascii="Arial" w:hAnsi="Arial" w:cs="Arial"/>
              </w:rPr>
              <w:t xml:space="preserve"> illustrating the above points.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VII. How is customer care different from caring for customers in tourism?</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 xml:space="preserve">Caring for customers and customer care share some similarities in that they require providing a professional and efficient service. However, customer care involves going beyond simply providing the service requested or dealing with the matter at hand and then considering that one’s duty has been discharged. Excellence in customer care involves a number of additional considerations and these factors are dealt with more fully in the following paragraphs. </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Customers should be made to feel special rather than as though they are just another face in the crowd or another problem to be dealt with. This can be accomplished by always acknowledging the customer and, if possible, using their name; smiling and being genuinely concerned with providing assistance; being courteous and looking the person in the eye, thereby demonstrating that they have your full attention. There are few things more irritating on a holiday than having a problem (a missing suitcase, a dirty hotel room, etc) and finding the person charged with helping to resolve the issue either has no interest in doing so or considers having to do so an inconvenience.</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In addition, customer care should also encompass going above and beyond the customer’s expectations. This can manifest itself in many ways. It might involve making a customer aware of extra services which might be of interest and can be provided; ensuring a customer who has mobility issues or is struggling with a heavy suitcase receives assistance or noting birthdays and special occasions which occur during a holiday and arranging for something to be done to mark the day. Ultimately, it is giving something extra above and beyond the duties an employee is expected to perform and making the customer the centre of the business. Ideally, with experience, an employee will be able to anticipate requests and perhaps even offer solutions before the request is made.</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With the best will in the world, problems can still arise and complaints will be made. Therefore, another crucial aspect of customer care is being able to deal with complaints in an effective manner. Complaints must always be taken seriously and full details obtained. It is acceptable for staff members to say they understand the problem but it is essential to avoid making any comment regarding the validity of the complaint.</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 xml:space="preserve">By giving a little extra, companies can build long-term relationships with customers leading to many years of repeat custom and recommendations from those customers to others looking for a company which is committed to excellence in customer care. </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QUESTION 2</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Make a sample quality management plan for a tourism management operation.</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Step 1 – Evaluate the Current Position</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Go through the company’s records to gain an understanding of the current position. Sources such as existing manuals outlining procedures to be followed in different situations; emails from customers (both positive and negative); feedback from staff; the results of previous customer surveys and looking at how the company has dealt with problems in the past will all contribute to a getting a full picture of how things stand. In what areas does the company excel and where does it fail? What have customers complained about? What have customers praised? Where is there room for improvement? What are the company’s strengths and weaknesses? Whatever emerges from this picture will be the crucial first step on the road to making improvements.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Step 2 – Determine What Customers Want &amp; Conduct a Gap Analysis</w:t>
            </w:r>
          </w:p>
          <w:p w:rsidR="00B67247" w:rsidRDefault="00B67247" w:rsidP="00210ED1">
            <w:pPr>
              <w:spacing w:line="360" w:lineRule="auto"/>
              <w:jc w:val="both"/>
              <w:rPr>
                <w:rFonts w:ascii="Arial" w:hAnsi="Arial" w:cs="Arial"/>
              </w:rPr>
            </w:pPr>
            <w:r>
              <w:rPr>
                <w:rFonts w:ascii="Arial" w:hAnsi="Arial" w:cs="Arial"/>
              </w:rPr>
              <w:t>It is also vital to be sure that the company is offering what its customers (and potential customers) want. Feedback received to date should be analysed and new surveys could be conducted at this stage if it is felt that the information held is insufficient.</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Having established an understanding of customers’ requirements, a gap analysis should be conducted to establish the difference between what is currently being offered and customers’ expectations.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Step 3 – Identify Key Areas for Improvement</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Once the gaps between the service/product offered and the service/product expected have been identified, it is necessary to define exactly what needs to be done to close (or, ideally, eradicate) those gaps.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Step 4 – Work with the Management Team</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We are now aware of:</w:t>
            </w:r>
          </w:p>
          <w:p w:rsidR="00B67247" w:rsidRDefault="00B67247" w:rsidP="00210ED1">
            <w:pPr>
              <w:numPr>
                <w:ilvl w:val="0"/>
                <w:numId w:val="3"/>
              </w:numPr>
              <w:spacing w:line="360" w:lineRule="auto"/>
              <w:jc w:val="both"/>
              <w:rPr>
                <w:rFonts w:ascii="Arial" w:hAnsi="Arial" w:cs="Arial"/>
              </w:rPr>
            </w:pPr>
            <w:r>
              <w:rPr>
                <w:rFonts w:ascii="Arial" w:hAnsi="Arial" w:cs="Arial"/>
              </w:rPr>
              <w:t>the current situation</w:t>
            </w:r>
          </w:p>
          <w:p w:rsidR="00B67247" w:rsidRDefault="00B67247" w:rsidP="00210ED1">
            <w:pPr>
              <w:numPr>
                <w:ilvl w:val="0"/>
                <w:numId w:val="3"/>
              </w:numPr>
              <w:spacing w:line="360" w:lineRule="auto"/>
              <w:jc w:val="both"/>
              <w:rPr>
                <w:rFonts w:ascii="Arial" w:hAnsi="Arial" w:cs="Arial"/>
              </w:rPr>
            </w:pPr>
            <w:r>
              <w:rPr>
                <w:rFonts w:ascii="Arial" w:hAnsi="Arial" w:cs="Arial"/>
              </w:rPr>
              <w:t>what customers require</w:t>
            </w:r>
          </w:p>
          <w:p w:rsidR="00B67247" w:rsidRDefault="00B67247" w:rsidP="00210ED1">
            <w:pPr>
              <w:numPr>
                <w:ilvl w:val="0"/>
                <w:numId w:val="3"/>
              </w:numPr>
              <w:spacing w:line="360" w:lineRule="auto"/>
              <w:jc w:val="both"/>
              <w:rPr>
                <w:rFonts w:ascii="Arial" w:hAnsi="Arial" w:cs="Arial"/>
              </w:rPr>
            </w:pPr>
            <w:r>
              <w:rPr>
                <w:rFonts w:ascii="Arial" w:hAnsi="Arial" w:cs="Arial"/>
              </w:rPr>
              <w:t>the gaps between the first two points</w:t>
            </w:r>
          </w:p>
          <w:p w:rsidR="00B67247" w:rsidRDefault="00B67247" w:rsidP="00210ED1">
            <w:pPr>
              <w:numPr>
                <w:ilvl w:val="0"/>
                <w:numId w:val="3"/>
              </w:numPr>
              <w:spacing w:line="360" w:lineRule="auto"/>
              <w:jc w:val="both"/>
              <w:rPr>
                <w:rFonts w:ascii="Arial" w:hAnsi="Arial" w:cs="Arial"/>
              </w:rPr>
            </w:pPr>
            <w:r>
              <w:rPr>
                <w:rFonts w:ascii="Arial" w:hAnsi="Arial" w:cs="Arial"/>
              </w:rPr>
              <w:t>the improvements which need to be made</w:t>
            </w:r>
          </w:p>
          <w:p w:rsidR="00B67247" w:rsidRDefault="00B67247" w:rsidP="00210ED1">
            <w:pPr>
              <w:numPr>
                <w:ilvl w:val="0"/>
                <w:numId w:val="3"/>
              </w:numPr>
              <w:spacing w:line="360" w:lineRule="auto"/>
              <w:jc w:val="both"/>
              <w:rPr>
                <w:rFonts w:ascii="Arial" w:hAnsi="Arial" w:cs="Arial"/>
              </w:rPr>
            </w:pPr>
            <w:r>
              <w:rPr>
                <w:rFonts w:ascii="Arial" w:hAnsi="Arial" w:cs="Arial"/>
              </w:rPr>
              <w:t>the key issues which must be focused upon to bring about these improvements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At this stage, it is necessary to work with all of the management of the company and decide on precisely what course of action needs to be taken to effect these improvements. There may be outdated procedures which need to be updated or manuals which need to be written or rewritten; unsuitable suppliers or products which need to be reviewed/changed; poor customer service; an inadequate system for dealing with complaints; a lack of staff training; no incentive schemes to motivate staff – the potential list is endless.</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Step 5 – Implement the Programme</w:t>
            </w:r>
          </w:p>
          <w:p w:rsidR="00B67247" w:rsidRDefault="00B67247" w:rsidP="00210ED1">
            <w:pPr>
              <w:spacing w:line="360" w:lineRule="auto"/>
              <w:jc w:val="both"/>
              <w:rPr>
                <w:rFonts w:ascii="Arial" w:hAnsi="Arial" w:cs="Arial"/>
              </w:rPr>
            </w:pPr>
            <w:r>
              <w:rPr>
                <w:rFonts w:ascii="Arial" w:hAnsi="Arial" w:cs="Arial"/>
              </w:rPr>
              <w:t xml:space="preserve">All members of the management team need to be in agreement about the steps to be taken and how they are to be taken. Managers must explain the changes to their staff and state clearly why these changes are being made. Many people are at least a little resistant to new ways of working and need to feel there are good reasons for changing the way things have always been done. </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The development of a quality management plan may start with the senior management of the company but it ultimately requires a sincere effort on the part of all staff members if it is to be successful. Therefore, an atmosphere which emphasises teamwork, communication and cooperation between all members of staff should be fostered by the management team. Staff should feel they are a key part of producing a service/product of which they can be proud. In other words, the importance of staff morale to providing a quality service/product should never be underestimated.</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Step 6 – Monitor and Evaluate</w:t>
            </w:r>
          </w:p>
          <w:p w:rsidR="00B67247" w:rsidRDefault="00B67247" w:rsidP="00210ED1">
            <w:pPr>
              <w:spacing w:line="360" w:lineRule="auto"/>
              <w:jc w:val="both"/>
              <w:rPr>
                <w:rFonts w:ascii="Arial" w:hAnsi="Arial" w:cs="Arial"/>
              </w:rPr>
            </w:pPr>
            <w:r>
              <w:rPr>
                <w:rFonts w:ascii="Arial" w:hAnsi="Arial" w:cs="Arial"/>
              </w:rPr>
              <w:t>Once the above steps have been implemented, ongoing monitoring is essential to ascertain whether they have actually been effective and, if so, to what extent. A system for evaluating progress and reporting issues needs to be put in place and there should be regular meetings with key personnel. In this way the company should be able to deal promptly with any problems and also be able to adapt to new challenges which may arise.</w:t>
            </w:r>
          </w:p>
          <w:p w:rsidR="00B67247" w:rsidRDefault="00B67247" w:rsidP="00210ED1">
            <w:pPr>
              <w:spacing w:line="360" w:lineRule="auto"/>
              <w:jc w:val="both"/>
              <w:rPr>
                <w:rFonts w:ascii="Arial" w:hAnsi="Arial" w:cs="Arial"/>
              </w:rPr>
            </w:pPr>
          </w:p>
          <w:p w:rsidR="00B67247" w:rsidRDefault="00B67247" w:rsidP="00210ED1">
            <w:pPr>
              <w:spacing w:line="360" w:lineRule="auto"/>
              <w:jc w:val="both"/>
              <w:rPr>
                <w:rFonts w:ascii="Arial" w:hAnsi="Arial" w:cs="Arial"/>
              </w:rPr>
            </w:pPr>
            <w:r>
              <w:rPr>
                <w:rFonts w:ascii="Arial" w:hAnsi="Arial" w:cs="Arial"/>
              </w:rPr>
              <w:t>Sources:</w:t>
            </w:r>
          </w:p>
          <w:p w:rsidR="00B67247" w:rsidRPr="00D85714" w:rsidRDefault="00B67247" w:rsidP="00210ED1">
            <w:pPr>
              <w:spacing w:line="360" w:lineRule="auto"/>
              <w:jc w:val="both"/>
              <w:rPr>
                <w:rFonts w:ascii="Arial" w:hAnsi="Arial" w:cs="Arial"/>
              </w:rPr>
            </w:pPr>
            <w:r w:rsidRPr="00D85714">
              <w:rPr>
                <w:rFonts w:ascii="Arial" w:hAnsi="Arial" w:cs="Arial"/>
              </w:rPr>
              <w:t>http://sdt.unwto.org/en/content/quality-tourism</w:t>
            </w:r>
          </w:p>
          <w:p w:rsidR="00B67247" w:rsidRPr="00397184" w:rsidRDefault="00B67247" w:rsidP="00824196">
            <w:pPr>
              <w:spacing w:line="360" w:lineRule="auto"/>
              <w:jc w:val="both"/>
              <w:rPr>
                <w:rFonts w:ascii="Arial" w:hAnsi="Arial" w:cs="Arial"/>
                <w:sz w:val="24"/>
                <w:szCs w:val="24"/>
              </w:rPr>
            </w:pPr>
          </w:p>
        </w:tc>
      </w:tr>
    </w:tbl>
    <w:p w:rsidR="00B67247" w:rsidRDefault="00B67247">
      <w:pPr>
        <w:rPr>
          <w:b/>
          <w:bCs/>
          <w:color w:val="002060"/>
          <w:sz w:val="28"/>
          <w:szCs w:val="28"/>
        </w:rPr>
      </w:pPr>
    </w:p>
    <w:p w:rsidR="00B67247" w:rsidRDefault="00B67247">
      <w:pPr>
        <w:rPr>
          <w:b/>
          <w:bCs/>
          <w:color w:val="002060"/>
          <w:sz w:val="28"/>
          <w:szCs w:val="28"/>
        </w:rPr>
      </w:pPr>
      <w:r>
        <w:rPr>
          <w:b/>
          <w:bCs/>
          <w:color w:val="002060"/>
          <w:sz w:val="28"/>
          <w:szCs w:val="28"/>
        </w:rPr>
        <w:t>Student Statement:</w:t>
      </w:r>
    </w:p>
    <w:p w:rsidR="00B67247" w:rsidRDefault="00B67247">
      <w:pPr>
        <w:rPr>
          <w:b/>
          <w:bCs/>
          <w:color w:val="001AE6"/>
        </w:rPr>
      </w:pPr>
    </w:p>
    <w:p w:rsidR="00B67247" w:rsidRDefault="00B67247">
      <w:pPr>
        <w:rPr>
          <w:color w:val="000000"/>
        </w:rPr>
      </w:pPr>
      <w:r>
        <w:rPr>
          <w:color w:val="000000"/>
        </w:rPr>
        <w:t>By submitting this assignment, I confirm that this is my own work.</w:t>
      </w:r>
    </w:p>
    <w:p w:rsidR="00B67247" w:rsidRDefault="00B67247">
      <w:pPr>
        <w:rPr>
          <w:color w:val="000000"/>
        </w:rPr>
      </w:pPr>
    </w:p>
    <w:p w:rsidR="00B67247" w:rsidRDefault="00B67247">
      <w:pPr>
        <w:rPr>
          <w:color w:val="000000"/>
        </w:rPr>
      </w:pPr>
    </w:p>
    <w:p w:rsidR="00B67247" w:rsidRDefault="00B67247">
      <w:pPr>
        <w:rPr>
          <w:color w:val="000000"/>
        </w:rPr>
      </w:pPr>
    </w:p>
    <w:tbl>
      <w:tblPr>
        <w:tblW w:w="0" w:type="auto"/>
        <w:tblInd w:w="-8" w:type="dxa"/>
        <w:tblCellMar>
          <w:left w:w="10" w:type="dxa"/>
          <w:right w:w="10" w:type="dxa"/>
        </w:tblCellMar>
        <w:tblLook w:val="0000"/>
      </w:tblPr>
      <w:tblGrid>
        <w:gridCol w:w="2287"/>
        <w:gridCol w:w="3981"/>
        <w:gridCol w:w="1265"/>
        <w:gridCol w:w="1611"/>
      </w:tblGrid>
      <w:tr w:rsidR="00B67247"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r>
              <w:t>15/03/15</w:t>
            </w:r>
          </w:p>
        </w:tc>
      </w:tr>
    </w:tbl>
    <w:p w:rsidR="00B67247" w:rsidRDefault="00B67247">
      <w:pPr>
        <w:spacing w:after="200" w:line="276" w:lineRule="auto"/>
        <w:rPr>
          <w:color w:val="000000"/>
        </w:rPr>
      </w:pPr>
    </w:p>
    <w:p w:rsidR="00B67247" w:rsidRDefault="00B67247">
      <w:pPr>
        <w:spacing w:after="200" w:line="276" w:lineRule="auto"/>
        <w:rPr>
          <w:color w:val="000000"/>
        </w:rPr>
      </w:pPr>
    </w:p>
    <w:p w:rsidR="00B67247" w:rsidRDefault="00B67247">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B67247"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tc>
      </w:tr>
      <w:tr w:rsidR="00B67247"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tc>
      </w:tr>
      <w:tr w:rsidR="00B67247"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B67247" w:rsidRDefault="00B67247">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67247" w:rsidRDefault="00B67247"/>
        </w:tc>
      </w:tr>
    </w:tbl>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p w:rsidR="00B67247" w:rsidRDefault="00B67247">
      <w:pPr>
        <w:spacing w:after="200" w:line="276" w:lineRule="auto"/>
        <w:rPr>
          <w:sz w:val="24"/>
          <w:szCs w:val="24"/>
        </w:rPr>
      </w:pPr>
    </w:p>
    <w:sectPr w:rsidR="00B67247"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273"/>
    <w:multiLevelType w:val="hybridMultilevel"/>
    <w:tmpl w:val="E404EE60"/>
    <w:lvl w:ilvl="0" w:tplc="7A942496">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012C6"/>
    <w:rsid w:val="00007B67"/>
    <w:rsid w:val="00015482"/>
    <w:rsid w:val="00031ED2"/>
    <w:rsid w:val="00052FF5"/>
    <w:rsid w:val="0007278C"/>
    <w:rsid w:val="000D4A77"/>
    <w:rsid w:val="00104B5A"/>
    <w:rsid w:val="00146356"/>
    <w:rsid w:val="001C5845"/>
    <w:rsid w:val="00207DFA"/>
    <w:rsid w:val="00210ED1"/>
    <w:rsid w:val="002500F1"/>
    <w:rsid w:val="00263B3E"/>
    <w:rsid w:val="002A7C48"/>
    <w:rsid w:val="002F7016"/>
    <w:rsid w:val="00370801"/>
    <w:rsid w:val="00371648"/>
    <w:rsid w:val="00397184"/>
    <w:rsid w:val="003B7631"/>
    <w:rsid w:val="003E0882"/>
    <w:rsid w:val="003F58E8"/>
    <w:rsid w:val="003F6C6C"/>
    <w:rsid w:val="00445EE8"/>
    <w:rsid w:val="00523458"/>
    <w:rsid w:val="00524FD1"/>
    <w:rsid w:val="00541BD8"/>
    <w:rsid w:val="005909A2"/>
    <w:rsid w:val="005F5191"/>
    <w:rsid w:val="0065445B"/>
    <w:rsid w:val="00700CAB"/>
    <w:rsid w:val="00705A5D"/>
    <w:rsid w:val="007152D0"/>
    <w:rsid w:val="00723C8A"/>
    <w:rsid w:val="007A79C8"/>
    <w:rsid w:val="007E368C"/>
    <w:rsid w:val="007F08A8"/>
    <w:rsid w:val="007F5B78"/>
    <w:rsid w:val="00824196"/>
    <w:rsid w:val="0085538D"/>
    <w:rsid w:val="0087076E"/>
    <w:rsid w:val="008918B3"/>
    <w:rsid w:val="00897A35"/>
    <w:rsid w:val="008A391F"/>
    <w:rsid w:val="008B00E8"/>
    <w:rsid w:val="008F1685"/>
    <w:rsid w:val="0094109F"/>
    <w:rsid w:val="00954E15"/>
    <w:rsid w:val="009904C9"/>
    <w:rsid w:val="00A01EEC"/>
    <w:rsid w:val="00A34188"/>
    <w:rsid w:val="00A64A56"/>
    <w:rsid w:val="00AA6D7E"/>
    <w:rsid w:val="00AB2631"/>
    <w:rsid w:val="00AD5890"/>
    <w:rsid w:val="00AE2CED"/>
    <w:rsid w:val="00AF5BD4"/>
    <w:rsid w:val="00B52039"/>
    <w:rsid w:val="00B67247"/>
    <w:rsid w:val="00BA2DE7"/>
    <w:rsid w:val="00BB0760"/>
    <w:rsid w:val="00BC0262"/>
    <w:rsid w:val="00BE13FC"/>
    <w:rsid w:val="00C258D9"/>
    <w:rsid w:val="00CB796A"/>
    <w:rsid w:val="00CD0D7C"/>
    <w:rsid w:val="00D2189F"/>
    <w:rsid w:val="00D85714"/>
    <w:rsid w:val="00D9001B"/>
    <w:rsid w:val="00DC71E8"/>
    <w:rsid w:val="00DF00E5"/>
    <w:rsid w:val="00E42502"/>
    <w:rsid w:val="00EB6AE8"/>
    <w:rsid w:val="00EB7A1F"/>
    <w:rsid w:val="00ED6484"/>
    <w:rsid w:val="00ED78D7"/>
    <w:rsid w:val="00F42153"/>
    <w:rsid w:val="00F7702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 w:type="character" w:customStyle="1" w:styleId="apple-converted-space">
    <w:name w:val="apple-converted-space"/>
    <w:basedOn w:val="DefaultParagraphFont"/>
    <w:uiPriority w:val="99"/>
    <w:rsid w:val="00210ED1"/>
  </w:style>
  <w:style w:type="character" w:styleId="Emphasis">
    <w:name w:val="Emphasis"/>
    <w:basedOn w:val="DefaultParagraphFont"/>
    <w:uiPriority w:val="99"/>
    <w:qFormat/>
    <w:locked/>
    <w:rsid w:val="00210ED1"/>
    <w:rPr>
      <w:i/>
      <w:iCs/>
    </w:rPr>
  </w:style>
</w:styles>
</file>

<file path=word/webSettings.xml><?xml version="1.0" encoding="utf-8"?>
<w:webSettings xmlns:r="http://schemas.openxmlformats.org/officeDocument/2006/relationships" xmlns:w="http://schemas.openxmlformats.org/wordprocessingml/2006/main">
  <w:divs>
    <w:div w:id="6096996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8</Pages>
  <Words>2245</Words>
  <Characters>12803</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5</cp:revision>
  <dcterms:created xsi:type="dcterms:W3CDTF">2015-03-15T18:16:00Z</dcterms:created>
  <dcterms:modified xsi:type="dcterms:W3CDTF">2015-03-15T18:26:00Z</dcterms:modified>
</cp:coreProperties>
</file>