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0AF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037691"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7691" w:rsidRPr="00B0415E" w:rsidRDefault="0003769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37691" w:rsidRPr="000D4E08" w:rsidRDefault="00037691" w:rsidP="008317C6">
            <w:pPr>
              <w:pStyle w:val="Default"/>
              <w:rPr>
                <w:rFonts w:asciiTheme="minorHAnsi" w:hAnsiTheme="minorHAnsi"/>
              </w:rPr>
            </w:pPr>
            <w:r w:rsidRPr="000D4E08">
              <w:rPr>
                <w:rFonts w:asciiTheme="minorHAnsi" w:hAnsiTheme="minorHAnsi"/>
              </w:rPr>
              <w:t>Najwa Nassri  Atmeh</w:t>
            </w:r>
          </w:p>
        </w:tc>
      </w:tr>
      <w:tr w:rsidR="00037691"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7691" w:rsidRPr="00B0415E" w:rsidRDefault="0003769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37691" w:rsidRPr="000D4E08" w:rsidRDefault="00037691" w:rsidP="008317C6">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3A5BE9">
            <w:pPr>
              <w:rPr>
                <w:b/>
                <w:bCs/>
                <w:sz w:val="28"/>
                <w:szCs w:val="28"/>
              </w:rPr>
            </w:pPr>
            <w:r>
              <w:rPr>
                <w:b/>
                <w:bCs/>
                <w:sz w:val="28"/>
                <w:szCs w:val="28"/>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CC2FB3">
        <w:tc>
          <w:tcPr>
            <w:tcW w:w="9242" w:type="dxa"/>
          </w:tcPr>
          <w:p w:rsidR="003A5BE9" w:rsidRPr="00F7619F" w:rsidRDefault="003A5BE9" w:rsidP="003A5BE9">
            <w:pPr>
              <w:autoSpaceDE w:val="0"/>
              <w:autoSpaceDN w:val="0"/>
              <w:adjustRightInd w:val="0"/>
              <w:rPr>
                <w:rFonts w:cstheme="majorBidi"/>
                <w:color w:val="000000"/>
                <w:sz w:val="24"/>
                <w:szCs w:val="24"/>
              </w:rPr>
            </w:pPr>
          </w:p>
          <w:p w:rsidR="003A5BE9" w:rsidRPr="00F7619F" w:rsidRDefault="003A5BE9" w:rsidP="003A5BE9">
            <w:pPr>
              <w:autoSpaceDE w:val="0"/>
              <w:autoSpaceDN w:val="0"/>
              <w:adjustRightInd w:val="0"/>
              <w:rPr>
                <w:rFonts w:cstheme="majorBidi"/>
                <w:color w:val="000000"/>
                <w:sz w:val="24"/>
                <w:szCs w:val="24"/>
              </w:rPr>
            </w:pPr>
            <w:r w:rsidRPr="00F7619F">
              <w:rPr>
                <w:rFonts w:cstheme="majorBidi"/>
                <w:color w:val="000000"/>
                <w:sz w:val="24"/>
                <w:szCs w:val="24"/>
              </w:rPr>
              <w:t xml:space="preserve"> </w:t>
            </w:r>
          </w:p>
          <w:p w:rsidR="003A5BE9" w:rsidRPr="00D658F8" w:rsidRDefault="003A5BE9" w:rsidP="003A5BE9">
            <w:pPr>
              <w:autoSpaceDE w:val="0"/>
              <w:autoSpaceDN w:val="0"/>
              <w:adjustRightInd w:val="0"/>
              <w:spacing w:after="58"/>
              <w:rPr>
                <w:rFonts w:cstheme="majorBidi"/>
                <w:b/>
                <w:bCs/>
                <w:color w:val="FF0000"/>
                <w:sz w:val="28"/>
                <w:szCs w:val="28"/>
              </w:rPr>
            </w:pPr>
            <w:r w:rsidRPr="00F7619F">
              <w:rPr>
                <w:rFonts w:cstheme="majorBidi"/>
                <w:b/>
                <w:bCs/>
                <w:color w:val="000000"/>
                <w:sz w:val="28"/>
                <w:szCs w:val="28"/>
              </w:rPr>
              <w:t>I</w:t>
            </w:r>
            <w:r w:rsidRPr="00D658F8">
              <w:rPr>
                <w:rFonts w:cstheme="majorBidi"/>
                <w:b/>
                <w:bCs/>
                <w:color w:val="FF0000"/>
                <w:sz w:val="28"/>
                <w:szCs w:val="28"/>
              </w:rPr>
              <w:t xml:space="preserve">. Time series method used for forecasts in supply chains is based on the assumption that; </w:t>
            </w:r>
          </w:p>
          <w:p w:rsidR="003A5BE9" w:rsidRPr="00D658F8" w:rsidRDefault="003A5BE9" w:rsidP="003A5BE9">
            <w:pPr>
              <w:autoSpaceDE w:val="0"/>
              <w:autoSpaceDN w:val="0"/>
              <w:adjustRightInd w:val="0"/>
              <w:rPr>
                <w:rFonts w:cstheme="majorBidi"/>
                <w:b/>
                <w:bCs/>
                <w:color w:val="000000"/>
              </w:rPr>
            </w:pPr>
            <w:r w:rsidRPr="00D658F8">
              <w:rPr>
                <w:rFonts w:cstheme="majorBidi"/>
                <w:b/>
                <w:bCs/>
                <w:color w:val="000000"/>
              </w:rPr>
              <w:t xml:space="preserve">a) Demand is strongly related to particular environmental factors. </w:t>
            </w:r>
          </w:p>
          <w:p w:rsidR="003A5BE9" w:rsidRPr="00F7619F" w:rsidRDefault="003A5BE9" w:rsidP="00A851DA">
            <w:pPr>
              <w:rPr>
                <w:rFonts w:cstheme="majorBidi"/>
                <w:sz w:val="24"/>
                <w:szCs w:val="24"/>
              </w:rPr>
            </w:pPr>
          </w:p>
          <w:p w:rsidR="003A5BE9" w:rsidRPr="00F7619F" w:rsidRDefault="003A5BE9" w:rsidP="003A5BE9">
            <w:pPr>
              <w:autoSpaceDE w:val="0"/>
              <w:autoSpaceDN w:val="0"/>
              <w:adjustRightInd w:val="0"/>
              <w:rPr>
                <w:rFonts w:cstheme="majorBidi"/>
                <w:sz w:val="24"/>
                <w:szCs w:val="24"/>
              </w:rPr>
            </w:pPr>
            <w:r w:rsidRPr="00F7619F">
              <w:rPr>
                <w:rFonts w:cstheme="majorBidi"/>
                <w:sz w:val="24"/>
                <w:szCs w:val="24"/>
              </w:rPr>
              <w:t>Strong fundamental relationship is present between price and demand. If prices are lowered, demand can be expected to increase and if prices are raised, demand can be expected to fall.</w:t>
            </w:r>
          </w:p>
          <w:p w:rsidR="00AE4E3F" w:rsidRPr="00F7619F" w:rsidRDefault="00AE4E3F" w:rsidP="00AE4E3F">
            <w:pPr>
              <w:autoSpaceDE w:val="0"/>
              <w:autoSpaceDN w:val="0"/>
              <w:adjustRightInd w:val="0"/>
              <w:rPr>
                <w:rFonts w:cstheme="majorBidi"/>
                <w:color w:val="000000"/>
                <w:sz w:val="24"/>
                <w:szCs w:val="24"/>
              </w:rPr>
            </w:pPr>
          </w:p>
          <w:p w:rsidR="00AE4E3F" w:rsidRPr="00F7619F" w:rsidRDefault="00AE4E3F" w:rsidP="00AE4E3F">
            <w:pPr>
              <w:autoSpaceDE w:val="0"/>
              <w:autoSpaceDN w:val="0"/>
              <w:adjustRightInd w:val="0"/>
              <w:rPr>
                <w:rFonts w:cstheme="majorBidi"/>
                <w:b/>
                <w:bCs/>
                <w:color w:val="000000"/>
                <w:sz w:val="28"/>
                <w:szCs w:val="28"/>
              </w:rPr>
            </w:pPr>
            <w:r w:rsidRPr="00F7619F">
              <w:rPr>
                <w:rFonts w:cstheme="majorBidi"/>
                <w:color w:val="000000"/>
                <w:sz w:val="24"/>
                <w:szCs w:val="24"/>
              </w:rPr>
              <w:t xml:space="preserve"> </w:t>
            </w:r>
            <w:r w:rsidRPr="00F7619F">
              <w:rPr>
                <w:rFonts w:cstheme="majorBidi"/>
                <w:b/>
                <w:bCs/>
                <w:color w:val="000000"/>
                <w:sz w:val="28"/>
                <w:szCs w:val="28"/>
              </w:rPr>
              <w:t>b</w:t>
            </w:r>
            <w:r w:rsidRPr="00D658F8">
              <w:rPr>
                <w:rFonts w:cstheme="majorBidi"/>
                <w:b/>
                <w:bCs/>
                <w:color w:val="000000"/>
              </w:rPr>
              <w:t>) Historical patterns of demand are a good indicator of future demand</w:t>
            </w:r>
            <w:r w:rsidRPr="00F7619F">
              <w:rPr>
                <w:rFonts w:cstheme="majorBidi"/>
                <w:b/>
                <w:bCs/>
                <w:color w:val="000000"/>
                <w:sz w:val="28"/>
                <w:szCs w:val="28"/>
              </w:rPr>
              <w:t xml:space="preserve">. </w:t>
            </w:r>
          </w:p>
          <w:p w:rsidR="00AE4E3F" w:rsidRPr="00F7619F" w:rsidRDefault="00AE4E3F" w:rsidP="003A5BE9">
            <w:pPr>
              <w:autoSpaceDE w:val="0"/>
              <w:autoSpaceDN w:val="0"/>
              <w:adjustRightInd w:val="0"/>
              <w:rPr>
                <w:rFonts w:cstheme="majorBidi"/>
                <w:sz w:val="24"/>
                <w:szCs w:val="24"/>
              </w:rPr>
            </w:pPr>
          </w:p>
          <w:p w:rsidR="003A5BE9" w:rsidRPr="00F7619F" w:rsidRDefault="003A5BE9" w:rsidP="003A5BE9">
            <w:pPr>
              <w:autoSpaceDE w:val="0"/>
              <w:autoSpaceDN w:val="0"/>
              <w:adjustRightInd w:val="0"/>
              <w:rPr>
                <w:rFonts w:cstheme="majorBidi"/>
                <w:sz w:val="24"/>
                <w:szCs w:val="24"/>
              </w:rPr>
            </w:pPr>
            <w:r w:rsidRPr="00F7619F">
              <w:rPr>
                <w:rFonts w:cstheme="majorBidi"/>
                <w:b/>
                <w:bCs/>
                <w:sz w:val="24"/>
                <w:szCs w:val="24"/>
              </w:rPr>
              <w:t>Time series approaches</w:t>
            </w:r>
            <w:r w:rsidRPr="00F7619F">
              <w:rPr>
                <w:rFonts w:cstheme="majorBidi"/>
                <w:sz w:val="24"/>
                <w:szCs w:val="24"/>
              </w:rPr>
              <w:t xml:space="preserve"> are the most general type of forecasting. They are based on the supposition that past patterns of demand are a fine sign of future demand.</w:t>
            </w:r>
          </w:p>
          <w:p w:rsidR="00AE4E3F" w:rsidRPr="00F7619F" w:rsidRDefault="00AE4E3F" w:rsidP="00AE4E3F">
            <w:pPr>
              <w:autoSpaceDE w:val="0"/>
              <w:autoSpaceDN w:val="0"/>
              <w:adjustRightInd w:val="0"/>
              <w:rPr>
                <w:rFonts w:cstheme="majorBidi"/>
                <w:sz w:val="24"/>
                <w:szCs w:val="24"/>
              </w:rPr>
            </w:pPr>
            <w:r w:rsidRPr="00F7619F">
              <w:rPr>
                <w:rFonts w:cstheme="majorBidi"/>
                <w:sz w:val="24"/>
                <w:szCs w:val="24"/>
              </w:rPr>
              <w:t>The products or services are innovative and there is not much chronological data on demand or the demand changes widely since new customers are just being introduced to the products. Markets where there is small historical data and lots of unpredictability are the most hard when it comes to demand predictions.</w:t>
            </w:r>
          </w:p>
          <w:p w:rsidR="007A07B9" w:rsidRPr="00D658F8" w:rsidRDefault="007A07B9" w:rsidP="007A07B9">
            <w:pPr>
              <w:autoSpaceDE w:val="0"/>
              <w:autoSpaceDN w:val="0"/>
              <w:adjustRightInd w:val="0"/>
              <w:rPr>
                <w:rFonts w:cstheme="majorBidi"/>
                <w:b/>
                <w:bCs/>
                <w:color w:val="000000"/>
              </w:rPr>
            </w:pPr>
            <w:r w:rsidRPr="00D658F8">
              <w:rPr>
                <w:rFonts w:cstheme="majorBidi"/>
                <w:b/>
                <w:bCs/>
                <w:color w:val="000000"/>
              </w:rPr>
              <w:t xml:space="preserve">c) What will happen if a competitor opens a new store nearby? </w:t>
            </w:r>
          </w:p>
          <w:p w:rsidR="00B51B1D" w:rsidRPr="00F7619F" w:rsidRDefault="00B51B1D" w:rsidP="007A07B9">
            <w:pPr>
              <w:autoSpaceDE w:val="0"/>
              <w:autoSpaceDN w:val="0"/>
              <w:adjustRightInd w:val="0"/>
              <w:rPr>
                <w:rFonts w:cstheme="majorBidi"/>
                <w:color w:val="333333"/>
                <w:sz w:val="25"/>
                <w:szCs w:val="25"/>
              </w:rPr>
            </w:pPr>
            <w:r w:rsidRPr="00F7619F">
              <w:rPr>
                <w:rFonts w:cstheme="majorBidi"/>
                <w:color w:val="000000" w:themeColor="text1"/>
                <w:sz w:val="24"/>
                <w:szCs w:val="24"/>
              </w:rPr>
              <w:t xml:space="preserve">It can be difficult, but weigh up what impact the competitor will have on your sales. Be realistic. </w:t>
            </w:r>
            <w:hyperlink r:id="rId9" w:tooltip="Keeping your eyes on the competition" w:history="1">
              <w:r w:rsidRPr="00F7619F">
                <w:rPr>
                  <w:rStyle w:val="Hyperlink"/>
                  <w:rFonts w:cstheme="majorBidi"/>
                  <w:color w:val="000000" w:themeColor="text1"/>
                  <w:sz w:val="24"/>
                  <w:szCs w:val="24"/>
                </w:rPr>
                <w:t>Find out what services or products they offer</w:t>
              </w:r>
            </w:hyperlink>
            <w:r w:rsidRPr="00F7619F">
              <w:rPr>
                <w:rFonts w:cstheme="majorBidi"/>
                <w:color w:val="000000" w:themeColor="text1"/>
                <w:sz w:val="24"/>
                <w:szCs w:val="24"/>
              </w:rPr>
              <w:t>, and at what quality and price. How good is their customer service,</w:t>
            </w:r>
            <w:r w:rsidRPr="00F7619F">
              <w:rPr>
                <w:rFonts w:cstheme="majorBidi"/>
                <w:color w:val="333333"/>
                <w:sz w:val="25"/>
                <w:szCs w:val="25"/>
              </w:rPr>
              <w:t xml:space="preserve"> </w:t>
            </w:r>
            <w:r w:rsidRPr="00F7619F">
              <w:rPr>
                <w:rFonts w:cstheme="majorBidi"/>
                <w:color w:val="333333"/>
              </w:rPr>
              <w:t>many key areas on which you need to compete</w:t>
            </w:r>
            <w:r w:rsidRPr="00F7619F">
              <w:rPr>
                <w:rFonts w:cstheme="majorBidi"/>
                <w:color w:val="333333"/>
                <w:sz w:val="25"/>
                <w:szCs w:val="25"/>
              </w:rPr>
              <w:t xml:space="preserve"> as:</w:t>
            </w:r>
          </w:p>
          <w:p w:rsidR="00B51B1D" w:rsidRPr="00F7619F" w:rsidRDefault="00DC0AFC" w:rsidP="00B51B1D">
            <w:pPr>
              <w:autoSpaceDE w:val="0"/>
              <w:autoSpaceDN w:val="0"/>
              <w:adjustRightInd w:val="0"/>
              <w:rPr>
                <w:rFonts w:cstheme="majorBidi"/>
                <w:color w:val="000000" w:themeColor="text1"/>
              </w:rPr>
            </w:pPr>
            <w:hyperlink r:id="rId10" w:tooltip="Introduction to desk research" w:history="1">
              <w:r w:rsidR="00B51B1D" w:rsidRPr="00F7619F">
                <w:rPr>
                  <w:rStyle w:val="Hyperlink"/>
                  <w:rFonts w:cstheme="majorBidi"/>
                  <w:color w:val="000000" w:themeColor="text1"/>
                </w:rPr>
                <w:t>Look at their website and any advertising</w:t>
              </w:r>
            </w:hyperlink>
            <w:r w:rsidR="00B51B1D" w:rsidRPr="00F7619F">
              <w:rPr>
                <w:rFonts w:cstheme="majorBidi"/>
                <w:color w:val="000000" w:themeColor="text1"/>
              </w:rPr>
              <w:t xml:space="preserve">, </w:t>
            </w:r>
            <w:hyperlink r:id="rId11" w:tooltip="Customer care" w:history="1">
              <w:r w:rsidR="00B51B1D" w:rsidRPr="00F7619F">
                <w:rPr>
                  <w:rStyle w:val="Hyperlink"/>
                  <w:rFonts w:cstheme="majorBidi"/>
                  <w:color w:val="000000" w:themeColor="text1"/>
                </w:rPr>
                <w:t>Looking after your existing customers</w:t>
              </w:r>
            </w:hyperlink>
            <w:r w:rsidR="00B51B1D" w:rsidRPr="00F7619F">
              <w:rPr>
                <w:rFonts w:cstheme="majorBidi"/>
                <w:color w:val="000000" w:themeColor="text1"/>
              </w:rPr>
              <w:t xml:space="preserve"> .....etc</w:t>
            </w:r>
          </w:p>
          <w:p w:rsidR="00366F52" w:rsidRPr="00F7619F" w:rsidRDefault="00366F52" w:rsidP="00B51B1D">
            <w:pPr>
              <w:autoSpaceDE w:val="0"/>
              <w:autoSpaceDN w:val="0"/>
              <w:adjustRightInd w:val="0"/>
              <w:rPr>
                <w:rFonts w:cstheme="majorBidi"/>
                <w:color w:val="000000" w:themeColor="text1"/>
              </w:rPr>
            </w:pPr>
          </w:p>
          <w:p w:rsidR="00366F52" w:rsidRPr="00F7619F" w:rsidRDefault="00366F52" w:rsidP="00366F52">
            <w:pPr>
              <w:autoSpaceDE w:val="0"/>
              <w:autoSpaceDN w:val="0"/>
              <w:adjustRightInd w:val="0"/>
              <w:rPr>
                <w:rFonts w:cstheme="majorBidi"/>
                <w:color w:val="000000"/>
                <w:sz w:val="24"/>
                <w:szCs w:val="24"/>
              </w:rPr>
            </w:pPr>
          </w:p>
          <w:p w:rsidR="00366F52" w:rsidRPr="00D658F8" w:rsidRDefault="00366F52" w:rsidP="00366F52">
            <w:pPr>
              <w:autoSpaceDE w:val="0"/>
              <w:autoSpaceDN w:val="0"/>
              <w:adjustRightInd w:val="0"/>
              <w:rPr>
                <w:rFonts w:cstheme="majorBidi"/>
                <w:b/>
                <w:bCs/>
                <w:color w:val="FF0000"/>
                <w:sz w:val="28"/>
                <w:szCs w:val="28"/>
              </w:rPr>
            </w:pPr>
            <w:r w:rsidRPr="00F7619F">
              <w:rPr>
                <w:rFonts w:cstheme="majorBidi"/>
                <w:color w:val="000000"/>
                <w:sz w:val="24"/>
                <w:szCs w:val="24"/>
              </w:rPr>
              <w:t xml:space="preserve"> </w:t>
            </w:r>
            <w:r w:rsidRPr="00D658F8">
              <w:rPr>
                <w:rFonts w:cstheme="majorBidi"/>
                <w:b/>
                <w:bCs/>
                <w:color w:val="FF0000"/>
                <w:sz w:val="28"/>
                <w:szCs w:val="28"/>
              </w:rPr>
              <w:t>II. Explain the four variables of supply chain forecasts:</w:t>
            </w:r>
          </w:p>
          <w:p w:rsidR="00366F52" w:rsidRPr="00F7619F" w:rsidRDefault="00366F52" w:rsidP="00366F52">
            <w:pPr>
              <w:autoSpaceDE w:val="0"/>
              <w:autoSpaceDN w:val="0"/>
              <w:adjustRightInd w:val="0"/>
              <w:rPr>
                <w:rFonts w:cstheme="majorBidi"/>
                <w:b/>
                <w:bCs/>
                <w:color w:val="000000" w:themeColor="text1"/>
                <w:sz w:val="24"/>
                <w:szCs w:val="24"/>
              </w:rPr>
            </w:pPr>
            <w:r w:rsidRPr="00F7619F">
              <w:rPr>
                <w:rFonts w:cstheme="majorBidi"/>
                <w:b/>
                <w:bCs/>
                <w:color w:val="000000" w:themeColor="text1"/>
                <w:sz w:val="24"/>
                <w:szCs w:val="24"/>
              </w:rPr>
              <w:t>1. Supply:</w:t>
            </w:r>
          </w:p>
          <w:p w:rsidR="00366F52" w:rsidRPr="00F7619F" w:rsidRDefault="00366F52" w:rsidP="00366F52">
            <w:pPr>
              <w:autoSpaceDE w:val="0"/>
              <w:autoSpaceDN w:val="0"/>
              <w:adjustRightInd w:val="0"/>
              <w:rPr>
                <w:rFonts w:cstheme="majorBidi"/>
                <w:sz w:val="24"/>
                <w:szCs w:val="24"/>
              </w:rPr>
            </w:pPr>
            <w:r w:rsidRPr="00F7619F">
              <w:rPr>
                <w:rFonts w:cstheme="majorBidi"/>
                <w:b/>
                <w:bCs/>
                <w:sz w:val="24"/>
                <w:szCs w:val="24"/>
              </w:rPr>
              <w:t>Supply</w:t>
            </w:r>
            <w:r w:rsidRPr="00F7619F">
              <w:rPr>
                <w:rFonts w:cstheme="majorBidi"/>
                <w:sz w:val="24"/>
                <w:szCs w:val="24"/>
              </w:rPr>
              <w:t xml:space="preserve"> is calculated by the number of manufacturers of a product and by the lead times that are linked with a product. The more manufacturers there are of a product and the shorter </w:t>
            </w:r>
            <w:r w:rsidRPr="00F7619F">
              <w:rPr>
                <w:rFonts w:cstheme="majorBidi"/>
                <w:sz w:val="24"/>
                <w:szCs w:val="24"/>
              </w:rPr>
              <w:lastRenderedPageBreak/>
              <w:t>the lead times, the more expected this variable is. When there are just a few suppliers or when lead times are longer, there is more possibility of ambiguity in a market. Like variability in demand, ambiguity in supply makes predicting trickier. Also, longer lead times linked with a product need a longer time prospect over which forecasts must be completed. Supply chain forecasts must cover a time period that encompasses the mutual lead times of all the components that go into the formation of a final product</w:t>
            </w:r>
          </w:p>
          <w:p w:rsidR="00366F52" w:rsidRPr="00F7619F" w:rsidRDefault="00366F52" w:rsidP="00366F52">
            <w:pPr>
              <w:autoSpaceDE w:val="0"/>
              <w:autoSpaceDN w:val="0"/>
              <w:adjustRightInd w:val="0"/>
              <w:rPr>
                <w:rFonts w:cstheme="majorBidi"/>
                <w:b/>
                <w:bCs/>
                <w:color w:val="000000" w:themeColor="text1"/>
                <w:sz w:val="24"/>
                <w:szCs w:val="24"/>
              </w:rPr>
            </w:pPr>
            <w:r w:rsidRPr="00F7619F">
              <w:rPr>
                <w:rFonts w:cstheme="majorBidi"/>
                <w:b/>
                <w:bCs/>
                <w:color w:val="000000" w:themeColor="text1"/>
                <w:sz w:val="24"/>
                <w:szCs w:val="24"/>
              </w:rPr>
              <w:t>2. Demand:</w:t>
            </w:r>
          </w:p>
          <w:p w:rsidR="00366F52" w:rsidRPr="00F7619F" w:rsidRDefault="00366F52" w:rsidP="00366F52">
            <w:pPr>
              <w:autoSpaceDE w:val="0"/>
              <w:autoSpaceDN w:val="0"/>
              <w:adjustRightInd w:val="0"/>
              <w:rPr>
                <w:rFonts w:cstheme="majorBidi"/>
                <w:sz w:val="24"/>
                <w:szCs w:val="24"/>
              </w:rPr>
            </w:pPr>
            <w:r w:rsidRPr="00F7619F">
              <w:rPr>
                <w:rFonts w:cstheme="majorBidi"/>
                <w:b/>
                <w:bCs/>
                <w:sz w:val="24"/>
                <w:szCs w:val="24"/>
              </w:rPr>
              <w:t>Demand means</w:t>
            </w:r>
            <w:r w:rsidRPr="00F7619F">
              <w:rPr>
                <w:rFonts w:cstheme="majorBidi"/>
                <w:sz w:val="24"/>
                <w:szCs w:val="24"/>
              </w:rPr>
              <w:t xml:space="preserve"> the overall market demand for a collection of related products or services. Is the market going upward or declining? If so, what is the annual or periodical rate of expansion or decline? Or perhaps, the market is comparatively mature and demand is stable at a level that has been expected for some period of years. Also, a lot of products have a seasonal demand model. Maybe the market is a developing market—the products or services are innovative and there is not much chronological data on demand or the demand changes widely since new customers are just being introduced to the products. Markets where there is small historical data and lots of unpredictability are the most hard when it comes to demand predictions.</w:t>
            </w:r>
          </w:p>
          <w:p w:rsidR="00366F52" w:rsidRPr="00F7619F" w:rsidRDefault="00366F52" w:rsidP="00366F52">
            <w:pPr>
              <w:autoSpaceDE w:val="0"/>
              <w:autoSpaceDN w:val="0"/>
              <w:adjustRightInd w:val="0"/>
              <w:rPr>
                <w:rFonts w:cstheme="majorBidi"/>
                <w:b/>
                <w:bCs/>
                <w:color w:val="000000" w:themeColor="text1"/>
                <w:sz w:val="24"/>
                <w:szCs w:val="24"/>
              </w:rPr>
            </w:pPr>
            <w:r w:rsidRPr="00F7619F">
              <w:rPr>
                <w:rFonts w:cstheme="majorBidi"/>
                <w:b/>
                <w:bCs/>
                <w:color w:val="000000" w:themeColor="text1"/>
                <w:sz w:val="24"/>
                <w:szCs w:val="24"/>
              </w:rPr>
              <w:t>3. Product Characteristics:</w:t>
            </w:r>
          </w:p>
          <w:p w:rsidR="00366F52" w:rsidRPr="00F7619F" w:rsidRDefault="00366F52" w:rsidP="000F5B97">
            <w:pPr>
              <w:autoSpaceDE w:val="0"/>
              <w:autoSpaceDN w:val="0"/>
              <w:adjustRightInd w:val="0"/>
              <w:rPr>
                <w:rFonts w:cstheme="majorBidi"/>
                <w:sz w:val="24"/>
                <w:szCs w:val="24"/>
              </w:rPr>
            </w:pPr>
            <w:r w:rsidRPr="00F7619F">
              <w:rPr>
                <w:rFonts w:cstheme="majorBidi"/>
                <w:sz w:val="24"/>
                <w:szCs w:val="24"/>
              </w:rPr>
              <w:t>Product features include the characteristics of a product that affect consumer demand for the product</w:t>
            </w:r>
            <w:r w:rsidR="000F5B97" w:rsidRPr="00F7619F">
              <w:rPr>
                <w:rFonts w:cstheme="majorBidi"/>
                <w:sz w:val="24"/>
                <w:szCs w:val="24"/>
              </w:rPr>
              <w:t>, Forecasts for grown-up products can be of longer timeframes than forecasts for products that develop rapidly. It is also significant to know whether manufactured goods will steal demand away from a different product, Products that either struggle with or balance each other should be predicted together.</w:t>
            </w:r>
          </w:p>
          <w:p w:rsidR="00366F52" w:rsidRPr="00F7619F" w:rsidRDefault="00366F52" w:rsidP="00366F52">
            <w:pPr>
              <w:autoSpaceDE w:val="0"/>
              <w:autoSpaceDN w:val="0"/>
              <w:adjustRightInd w:val="0"/>
              <w:rPr>
                <w:rFonts w:cstheme="majorBidi"/>
                <w:b/>
                <w:bCs/>
                <w:color w:val="000000" w:themeColor="text1"/>
                <w:sz w:val="24"/>
                <w:szCs w:val="24"/>
              </w:rPr>
            </w:pPr>
            <w:r w:rsidRPr="00F7619F">
              <w:rPr>
                <w:rFonts w:cstheme="majorBidi"/>
                <w:b/>
                <w:bCs/>
                <w:color w:val="000000" w:themeColor="text1"/>
                <w:sz w:val="24"/>
                <w:szCs w:val="24"/>
              </w:rPr>
              <w:t>4. Competitive Environment</w:t>
            </w:r>
            <w:r w:rsidR="000F5B97" w:rsidRPr="00F7619F">
              <w:rPr>
                <w:rFonts w:cstheme="majorBidi"/>
                <w:b/>
                <w:bCs/>
                <w:color w:val="000000" w:themeColor="text1"/>
                <w:sz w:val="24"/>
                <w:szCs w:val="24"/>
              </w:rPr>
              <w:t>:</w:t>
            </w:r>
          </w:p>
          <w:p w:rsidR="000F5B97" w:rsidRPr="00F7619F" w:rsidRDefault="000F5B97" w:rsidP="000F5B97">
            <w:pPr>
              <w:autoSpaceDE w:val="0"/>
              <w:autoSpaceDN w:val="0"/>
              <w:adjustRightInd w:val="0"/>
              <w:rPr>
                <w:rFonts w:cstheme="majorBidi"/>
                <w:sz w:val="24"/>
                <w:szCs w:val="24"/>
              </w:rPr>
            </w:pPr>
            <w:r w:rsidRPr="00F7619F">
              <w:rPr>
                <w:rFonts w:cstheme="majorBidi"/>
                <w:sz w:val="24"/>
                <w:szCs w:val="24"/>
              </w:rPr>
              <w:t>Competitive environment stands for the activities of a corporation and its competitors. What is the market share of a business? In spite of whether the total size of a market is increasing or shrinking, what is the movement in an individual company’s market share? Is it rising or declining? What is the market share inclination of competitors? Market share trends are influenced by product advertising and price wars, so forecasts must consider events that are planned for the forthcoming period. Forecasts must also account for predictable promotions and price wars that will be beginning by competitors.</w:t>
            </w:r>
          </w:p>
          <w:p w:rsidR="00722058" w:rsidRPr="00F7619F" w:rsidRDefault="00722058" w:rsidP="000F5B97">
            <w:pPr>
              <w:autoSpaceDE w:val="0"/>
              <w:autoSpaceDN w:val="0"/>
              <w:adjustRightInd w:val="0"/>
              <w:rPr>
                <w:rFonts w:cstheme="majorBidi"/>
                <w:sz w:val="24"/>
                <w:szCs w:val="24"/>
              </w:rPr>
            </w:pPr>
          </w:p>
          <w:p w:rsidR="00722058" w:rsidRPr="00F7619F" w:rsidRDefault="00722058" w:rsidP="00722058">
            <w:pPr>
              <w:autoSpaceDE w:val="0"/>
              <w:autoSpaceDN w:val="0"/>
              <w:adjustRightInd w:val="0"/>
              <w:rPr>
                <w:rFonts w:cstheme="majorBidi"/>
                <w:color w:val="000000"/>
                <w:sz w:val="24"/>
                <w:szCs w:val="24"/>
              </w:rPr>
            </w:pPr>
          </w:p>
          <w:p w:rsidR="00722058" w:rsidRPr="00F7619F" w:rsidRDefault="00722058" w:rsidP="00722058">
            <w:pPr>
              <w:autoSpaceDE w:val="0"/>
              <w:autoSpaceDN w:val="0"/>
              <w:adjustRightInd w:val="0"/>
              <w:rPr>
                <w:rFonts w:cstheme="majorBidi"/>
                <w:b/>
                <w:bCs/>
                <w:color w:val="000000"/>
                <w:sz w:val="28"/>
                <w:szCs w:val="28"/>
              </w:rPr>
            </w:pPr>
          </w:p>
          <w:p w:rsidR="00722058" w:rsidRPr="00D658F8" w:rsidRDefault="00722058" w:rsidP="00722058">
            <w:pPr>
              <w:autoSpaceDE w:val="0"/>
              <w:autoSpaceDN w:val="0"/>
              <w:adjustRightInd w:val="0"/>
              <w:rPr>
                <w:rFonts w:cstheme="majorBidi"/>
                <w:b/>
                <w:bCs/>
                <w:color w:val="FF0000"/>
                <w:sz w:val="28"/>
                <w:szCs w:val="28"/>
              </w:rPr>
            </w:pPr>
            <w:r w:rsidRPr="00F7619F">
              <w:rPr>
                <w:rFonts w:cstheme="majorBidi"/>
                <w:b/>
                <w:bCs/>
                <w:color w:val="000000"/>
                <w:sz w:val="28"/>
                <w:szCs w:val="28"/>
              </w:rPr>
              <w:t xml:space="preserve"> </w:t>
            </w:r>
            <w:r w:rsidRPr="00D658F8">
              <w:rPr>
                <w:rFonts w:cstheme="majorBidi"/>
                <w:b/>
                <w:bCs/>
                <w:color w:val="FF0000"/>
                <w:sz w:val="28"/>
                <w:szCs w:val="28"/>
              </w:rPr>
              <w:t>III. What is a qualitative forecasting method in supply chain forecasts?</w:t>
            </w:r>
          </w:p>
          <w:p w:rsidR="00481D5C" w:rsidRPr="00F7619F" w:rsidRDefault="00481D5C" w:rsidP="00481D5C">
            <w:pPr>
              <w:autoSpaceDE w:val="0"/>
              <w:autoSpaceDN w:val="0"/>
              <w:adjustRightInd w:val="0"/>
              <w:rPr>
                <w:rFonts w:cstheme="majorBidi"/>
                <w:sz w:val="24"/>
                <w:szCs w:val="24"/>
              </w:rPr>
            </w:pPr>
            <w:r w:rsidRPr="00F7619F">
              <w:rPr>
                <w:rFonts w:cstheme="majorBidi"/>
                <w:sz w:val="24"/>
                <w:szCs w:val="24"/>
              </w:rPr>
              <w:t>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722058" w:rsidRPr="00F7619F" w:rsidRDefault="00722058" w:rsidP="00722058">
            <w:pPr>
              <w:autoSpaceDE w:val="0"/>
              <w:autoSpaceDN w:val="0"/>
              <w:adjustRightInd w:val="0"/>
              <w:rPr>
                <w:rFonts w:cstheme="majorBidi"/>
                <w:b/>
                <w:bCs/>
                <w:sz w:val="28"/>
                <w:szCs w:val="28"/>
              </w:rPr>
            </w:pPr>
          </w:p>
          <w:p w:rsidR="00F07800" w:rsidRPr="00F7619F" w:rsidRDefault="00437CE4" w:rsidP="00437CE4">
            <w:pPr>
              <w:pStyle w:val="NormalWeb"/>
              <w:spacing w:line="335" w:lineRule="atLeast"/>
              <w:rPr>
                <w:rFonts w:asciiTheme="minorHAnsi" w:eastAsiaTheme="minorHAnsi" w:hAnsiTheme="minorHAnsi" w:cstheme="majorBidi"/>
                <w:b/>
                <w:bCs/>
                <w:color w:val="000000"/>
                <w:sz w:val="28"/>
                <w:szCs w:val="28"/>
              </w:rPr>
            </w:pPr>
            <w:r w:rsidRPr="00D658F8">
              <w:rPr>
                <w:rFonts w:asciiTheme="minorHAnsi" w:eastAsiaTheme="minorHAnsi" w:hAnsiTheme="minorHAnsi" w:cstheme="majorBidi"/>
                <w:b/>
                <w:bCs/>
                <w:color w:val="FF0000"/>
                <w:sz w:val="28"/>
                <w:szCs w:val="28"/>
              </w:rPr>
              <w:t>IV. Outline the different ways used for managing credit risk</w:t>
            </w:r>
            <w:r w:rsidRPr="00F7619F">
              <w:rPr>
                <w:rFonts w:asciiTheme="minorHAnsi" w:eastAsiaTheme="minorHAnsi" w:hAnsiTheme="minorHAnsi" w:cstheme="majorBidi"/>
                <w:b/>
                <w:bCs/>
                <w:color w:val="000000"/>
                <w:sz w:val="28"/>
                <w:szCs w:val="28"/>
              </w:rPr>
              <w:t>.</w:t>
            </w:r>
            <w:r w:rsidR="00456494" w:rsidRPr="00F7619F">
              <w:rPr>
                <w:rFonts w:asciiTheme="minorHAnsi" w:hAnsiTheme="minorHAnsi" w:cstheme="majorBidi"/>
              </w:rPr>
              <w:t xml:space="preserve"> The credit function works to aid the company take intelligent risks that maintain its business plan.</w:t>
            </w:r>
          </w:p>
          <w:p w:rsidR="00803CD4" w:rsidRPr="00F7619F" w:rsidRDefault="00456494" w:rsidP="00456494">
            <w:pPr>
              <w:autoSpaceDE w:val="0"/>
              <w:autoSpaceDN w:val="0"/>
              <w:adjustRightInd w:val="0"/>
              <w:rPr>
                <w:rFonts w:cstheme="majorBidi"/>
                <w:sz w:val="24"/>
                <w:szCs w:val="24"/>
              </w:rPr>
            </w:pPr>
            <w:r w:rsidRPr="00F7619F">
              <w:rPr>
                <w:rFonts w:cstheme="majorBidi"/>
                <w:b/>
                <w:bCs/>
                <w:color w:val="000000"/>
                <w:sz w:val="28"/>
                <w:szCs w:val="28"/>
              </w:rPr>
              <w:t xml:space="preserve">Credit decision: </w:t>
            </w:r>
            <w:r w:rsidRPr="00F7619F">
              <w:rPr>
                <w:rFonts w:cstheme="majorBidi"/>
                <w:sz w:val="24"/>
                <w:szCs w:val="24"/>
              </w:rPr>
              <w:t xml:space="preserve">If a business wants to expand market share in a definite area it might make </w:t>
            </w:r>
            <w:r w:rsidRPr="00F7619F">
              <w:rPr>
                <w:rFonts w:cstheme="majorBidi"/>
                <w:b/>
                <w:bCs/>
                <w:sz w:val="24"/>
                <w:szCs w:val="24"/>
              </w:rPr>
              <w:t>credit decisions</w:t>
            </w:r>
            <w:r w:rsidRPr="00F7619F">
              <w:rPr>
                <w:rFonts w:cstheme="majorBidi"/>
                <w:sz w:val="24"/>
                <w:szCs w:val="24"/>
              </w:rPr>
              <w:t xml:space="preserve"> that assist it to do so.</w:t>
            </w:r>
          </w:p>
          <w:p w:rsidR="00456494" w:rsidRPr="00F7619F" w:rsidRDefault="00456494" w:rsidP="00456494">
            <w:pPr>
              <w:autoSpaceDE w:val="0"/>
              <w:autoSpaceDN w:val="0"/>
              <w:adjustRightInd w:val="0"/>
              <w:rPr>
                <w:rFonts w:cstheme="majorBidi"/>
                <w:sz w:val="24"/>
                <w:szCs w:val="24"/>
              </w:rPr>
            </w:pPr>
            <w:r w:rsidRPr="00F7619F">
              <w:rPr>
                <w:rFonts w:cstheme="majorBidi"/>
                <w:b/>
                <w:bCs/>
                <w:sz w:val="28"/>
                <w:szCs w:val="28"/>
              </w:rPr>
              <w:lastRenderedPageBreak/>
              <w:t>Credit people:</w:t>
            </w:r>
            <w:r w:rsidRPr="00F7619F">
              <w:rPr>
                <w:rFonts w:cstheme="majorBidi"/>
                <w:sz w:val="24"/>
                <w:szCs w:val="24"/>
              </w:rPr>
              <w:t xml:space="preserve"> Credit people work with other people in the company to find new ways</w:t>
            </w:r>
          </w:p>
          <w:p w:rsidR="00456494" w:rsidRPr="00F7619F" w:rsidRDefault="00456494" w:rsidP="00456494">
            <w:pPr>
              <w:autoSpaceDE w:val="0"/>
              <w:autoSpaceDN w:val="0"/>
              <w:adjustRightInd w:val="0"/>
              <w:rPr>
                <w:rFonts w:cstheme="majorBidi"/>
                <w:sz w:val="24"/>
                <w:szCs w:val="24"/>
              </w:rPr>
            </w:pPr>
            <w:r w:rsidRPr="00F7619F">
              <w:rPr>
                <w:rFonts w:cstheme="majorBidi"/>
                <w:sz w:val="24"/>
                <w:szCs w:val="24"/>
              </w:rPr>
              <w:t>To lower the danger of selling to new types of customers. Payment terms that are good-looking to consumers in these market segments can be devised. Credit risks can be decreased by the use of credit insurance, liens on consumer assets, and government loan guarantees for exports.</w:t>
            </w:r>
          </w:p>
          <w:p w:rsidR="00AA47AE" w:rsidRPr="00F7619F" w:rsidRDefault="00AA47AE" w:rsidP="00AA47AE">
            <w:pPr>
              <w:autoSpaceDE w:val="0"/>
              <w:autoSpaceDN w:val="0"/>
              <w:adjustRightInd w:val="0"/>
              <w:rPr>
                <w:rFonts w:cstheme="majorBidi"/>
                <w:color w:val="000000"/>
                <w:sz w:val="24"/>
                <w:szCs w:val="24"/>
              </w:rPr>
            </w:pPr>
          </w:p>
          <w:p w:rsidR="00AA47AE" w:rsidRPr="00F7619F" w:rsidRDefault="00AA47AE" w:rsidP="00DD6D86">
            <w:pPr>
              <w:autoSpaceDE w:val="0"/>
              <w:autoSpaceDN w:val="0"/>
              <w:adjustRightInd w:val="0"/>
              <w:rPr>
                <w:rFonts w:cstheme="majorBidi"/>
                <w:sz w:val="24"/>
                <w:szCs w:val="24"/>
              </w:rPr>
            </w:pPr>
            <w:r w:rsidRPr="00D658F8">
              <w:rPr>
                <w:rFonts w:cstheme="majorBidi"/>
                <w:b/>
                <w:bCs/>
                <w:color w:val="FF0000"/>
                <w:sz w:val="28"/>
                <w:szCs w:val="28"/>
              </w:rPr>
              <w:t xml:space="preserve"> V. What is ‘Aggregate Planning’?</w:t>
            </w:r>
            <w:r w:rsidRPr="00F7619F">
              <w:rPr>
                <w:rFonts w:cstheme="majorBidi"/>
                <w:b/>
                <w:bCs/>
                <w:color w:val="000000"/>
                <w:sz w:val="28"/>
                <w:szCs w:val="28"/>
              </w:rPr>
              <w:t xml:space="preserve"> </w:t>
            </w:r>
            <w:r w:rsidR="00DD6D86" w:rsidRPr="00F7619F">
              <w:rPr>
                <w:rFonts w:cstheme="majorBidi"/>
                <w:sz w:val="24"/>
                <w:szCs w:val="24"/>
              </w:rPr>
              <w:t>The aggregate plan is the frame within which short-term decisions are taken about production, stock, and distribution.</w:t>
            </w:r>
          </w:p>
          <w:p w:rsidR="00AA47AE" w:rsidRPr="00F7619F" w:rsidRDefault="00AA47AE" w:rsidP="00AA47AE">
            <w:pPr>
              <w:autoSpaceDE w:val="0"/>
              <w:autoSpaceDN w:val="0"/>
              <w:adjustRightInd w:val="0"/>
              <w:rPr>
                <w:rFonts w:cstheme="majorBidi"/>
                <w:b/>
                <w:bCs/>
                <w:color w:val="000000"/>
                <w:sz w:val="28"/>
                <w:szCs w:val="28"/>
              </w:rPr>
            </w:pPr>
          </w:p>
          <w:p w:rsidR="00AA47AE" w:rsidRPr="00F7619F" w:rsidRDefault="00AA47AE" w:rsidP="00AA47AE">
            <w:pPr>
              <w:autoSpaceDE w:val="0"/>
              <w:autoSpaceDN w:val="0"/>
              <w:adjustRightInd w:val="0"/>
              <w:rPr>
                <w:rFonts w:cstheme="majorBidi"/>
                <w:b/>
                <w:bCs/>
                <w:sz w:val="32"/>
                <w:szCs w:val="32"/>
              </w:rPr>
            </w:pPr>
            <w:r w:rsidRPr="00F7619F">
              <w:rPr>
                <w:rFonts w:cstheme="majorBidi"/>
                <w:b/>
                <w:bCs/>
                <w:color w:val="000000"/>
                <w:sz w:val="32"/>
                <w:szCs w:val="32"/>
              </w:rPr>
              <w:t>Outline the approaches used in aggregate planning.</w:t>
            </w:r>
          </w:p>
          <w:p w:rsidR="00141766" w:rsidRPr="00F7619F" w:rsidRDefault="00141766" w:rsidP="00141766">
            <w:pPr>
              <w:pStyle w:val="NormalWeb"/>
              <w:spacing w:line="335" w:lineRule="atLeast"/>
              <w:rPr>
                <w:rFonts w:asciiTheme="minorHAnsi" w:hAnsiTheme="minorHAnsi" w:cstheme="majorBidi"/>
                <w:color w:val="000000" w:themeColor="text1"/>
                <w:sz w:val="22"/>
                <w:szCs w:val="22"/>
              </w:rPr>
            </w:pPr>
            <w:r w:rsidRPr="00F7619F">
              <w:rPr>
                <w:rFonts w:asciiTheme="minorHAnsi" w:hAnsiTheme="minorHAnsi" w:cstheme="majorBidi"/>
                <w:color w:val="000000" w:themeColor="text1"/>
                <w:sz w:val="22"/>
                <w:szCs w:val="22"/>
              </w:rPr>
              <w:t>1-amount of production capacity.</w:t>
            </w:r>
          </w:p>
          <w:p w:rsidR="00141766" w:rsidRPr="00F7619F" w:rsidRDefault="00141766" w:rsidP="00141766">
            <w:pPr>
              <w:pStyle w:val="NormalWeb"/>
              <w:spacing w:line="335" w:lineRule="atLeast"/>
              <w:rPr>
                <w:rFonts w:asciiTheme="minorHAnsi" w:hAnsiTheme="minorHAnsi" w:cstheme="majorBidi"/>
                <w:color w:val="000000" w:themeColor="text1"/>
                <w:sz w:val="22"/>
                <w:szCs w:val="22"/>
              </w:rPr>
            </w:pPr>
            <w:r w:rsidRPr="00F7619F">
              <w:rPr>
                <w:rFonts w:asciiTheme="minorHAnsi" w:hAnsiTheme="minorHAnsi" w:cstheme="majorBidi"/>
                <w:color w:val="000000" w:themeColor="text1"/>
                <w:sz w:val="22"/>
                <w:szCs w:val="22"/>
              </w:rPr>
              <w:t>2-The level of utilization of the production capacity.</w:t>
            </w:r>
          </w:p>
          <w:p w:rsidR="00141766" w:rsidRPr="00F7619F" w:rsidRDefault="00141766" w:rsidP="00141766">
            <w:pPr>
              <w:pStyle w:val="NormalWeb"/>
              <w:spacing w:line="335" w:lineRule="atLeast"/>
              <w:rPr>
                <w:rFonts w:asciiTheme="minorHAnsi" w:hAnsiTheme="minorHAnsi" w:cstheme="majorBidi"/>
                <w:color w:val="000000" w:themeColor="text1"/>
                <w:sz w:val="22"/>
                <w:szCs w:val="22"/>
              </w:rPr>
            </w:pPr>
            <w:r w:rsidRPr="00F7619F">
              <w:rPr>
                <w:rFonts w:asciiTheme="minorHAnsi" w:hAnsiTheme="minorHAnsi" w:cstheme="majorBidi"/>
                <w:color w:val="000000" w:themeColor="text1"/>
                <w:sz w:val="22"/>
                <w:szCs w:val="22"/>
              </w:rPr>
              <w:t>3-The amount of inventory carry.</w:t>
            </w:r>
          </w:p>
          <w:p w:rsidR="001614D3" w:rsidRPr="00F7619F" w:rsidRDefault="001614D3" w:rsidP="001614D3">
            <w:pPr>
              <w:autoSpaceDE w:val="0"/>
              <w:autoSpaceDN w:val="0"/>
              <w:adjustRightInd w:val="0"/>
              <w:rPr>
                <w:rFonts w:cstheme="majorBidi"/>
                <w:color w:val="000000"/>
                <w:sz w:val="24"/>
                <w:szCs w:val="24"/>
              </w:rPr>
            </w:pPr>
          </w:p>
          <w:p w:rsidR="001614D3" w:rsidRPr="00F7619F" w:rsidRDefault="001614D3" w:rsidP="001614D3">
            <w:pPr>
              <w:autoSpaceDE w:val="0"/>
              <w:autoSpaceDN w:val="0"/>
              <w:adjustRightInd w:val="0"/>
              <w:rPr>
                <w:rFonts w:cstheme="majorBidi"/>
                <w:color w:val="000000"/>
                <w:sz w:val="24"/>
                <w:szCs w:val="24"/>
              </w:rPr>
            </w:pPr>
            <w:r w:rsidRPr="00F7619F">
              <w:rPr>
                <w:rFonts w:cstheme="majorBidi"/>
                <w:color w:val="000000"/>
                <w:sz w:val="24"/>
                <w:szCs w:val="24"/>
              </w:rPr>
              <w:t xml:space="preserve"> </w:t>
            </w:r>
          </w:p>
          <w:p w:rsidR="001614D3" w:rsidRPr="00F7619F" w:rsidRDefault="001614D3" w:rsidP="001614D3">
            <w:pPr>
              <w:autoSpaceDE w:val="0"/>
              <w:autoSpaceDN w:val="0"/>
              <w:adjustRightInd w:val="0"/>
              <w:rPr>
                <w:rFonts w:cstheme="majorBidi"/>
                <w:sz w:val="24"/>
                <w:szCs w:val="24"/>
              </w:rPr>
            </w:pPr>
            <w:r w:rsidRPr="00F7619F">
              <w:rPr>
                <w:rFonts w:cstheme="majorBidi"/>
                <w:b/>
                <w:bCs/>
                <w:color w:val="000000"/>
                <w:sz w:val="28"/>
                <w:szCs w:val="28"/>
              </w:rPr>
              <w:t xml:space="preserve">2. What is procurement? </w:t>
            </w:r>
            <w:r w:rsidRPr="00F7619F">
              <w:rPr>
                <w:rFonts w:cstheme="majorBidi"/>
                <w:sz w:val="24"/>
                <w:szCs w:val="24"/>
              </w:rPr>
              <w:t>Procurement is the purchase of materials and services.</w:t>
            </w:r>
          </w:p>
          <w:p w:rsidR="001614D3" w:rsidRPr="00F7619F" w:rsidRDefault="001614D3" w:rsidP="001614D3">
            <w:pPr>
              <w:autoSpaceDE w:val="0"/>
              <w:autoSpaceDN w:val="0"/>
              <w:adjustRightInd w:val="0"/>
              <w:rPr>
                <w:rFonts w:cstheme="majorBidi"/>
                <w:sz w:val="24"/>
                <w:szCs w:val="24"/>
              </w:rPr>
            </w:pPr>
            <w:r w:rsidRPr="00F7619F">
              <w:rPr>
                <w:rFonts w:cstheme="majorBidi"/>
                <w:sz w:val="24"/>
                <w:szCs w:val="24"/>
              </w:rPr>
              <w:t>Credit and collections is not usually taken as a sourcing activity, however, it can be thought of as, exactly, the gaining of cash. Both these operations hold a big influence on the supply chain effectiveness and efficiency.</w:t>
            </w:r>
          </w:p>
          <w:p w:rsidR="001614D3" w:rsidRPr="00F7619F" w:rsidRDefault="001614D3" w:rsidP="001614D3">
            <w:pPr>
              <w:autoSpaceDE w:val="0"/>
              <w:autoSpaceDN w:val="0"/>
              <w:adjustRightInd w:val="0"/>
              <w:rPr>
                <w:rFonts w:cstheme="majorBidi"/>
                <w:b/>
                <w:bCs/>
                <w:color w:val="000000"/>
                <w:sz w:val="28"/>
                <w:szCs w:val="28"/>
              </w:rPr>
            </w:pPr>
          </w:p>
          <w:p w:rsidR="001614D3" w:rsidRPr="00D658F8" w:rsidRDefault="001614D3" w:rsidP="001614D3">
            <w:pPr>
              <w:autoSpaceDE w:val="0"/>
              <w:autoSpaceDN w:val="0"/>
              <w:adjustRightInd w:val="0"/>
              <w:rPr>
                <w:rFonts w:cstheme="majorBidi"/>
                <w:b/>
                <w:bCs/>
                <w:color w:val="FF0000"/>
                <w:sz w:val="28"/>
                <w:szCs w:val="28"/>
              </w:rPr>
            </w:pPr>
            <w:r w:rsidRPr="00D658F8">
              <w:rPr>
                <w:rFonts w:cstheme="majorBidi"/>
                <w:b/>
                <w:bCs/>
                <w:color w:val="FF0000"/>
                <w:sz w:val="28"/>
                <w:szCs w:val="28"/>
              </w:rPr>
              <w:t xml:space="preserve">Discuss the main categories of procurement </w:t>
            </w:r>
            <w:r w:rsidR="00025DC2" w:rsidRPr="00D658F8">
              <w:rPr>
                <w:rFonts w:cstheme="majorBidi"/>
                <w:b/>
                <w:bCs/>
                <w:color w:val="FF0000"/>
                <w:sz w:val="28"/>
                <w:szCs w:val="28"/>
              </w:rPr>
              <w:t>:</w:t>
            </w:r>
          </w:p>
          <w:p w:rsidR="00025DC2" w:rsidRPr="00F7619F" w:rsidRDefault="00025DC2" w:rsidP="00025DC2">
            <w:pPr>
              <w:autoSpaceDE w:val="0"/>
              <w:autoSpaceDN w:val="0"/>
              <w:adjustRightInd w:val="0"/>
              <w:rPr>
                <w:rFonts w:cstheme="majorBidi"/>
                <w:color w:val="000000"/>
                <w:sz w:val="24"/>
                <w:szCs w:val="24"/>
              </w:rPr>
            </w:pPr>
            <w:r w:rsidRPr="00F7619F">
              <w:rPr>
                <w:rFonts w:cstheme="majorBidi"/>
                <w:color w:val="000000"/>
                <w:sz w:val="24"/>
                <w:szCs w:val="24"/>
              </w:rPr>
              <w:t>The Procurement Function can be divided into five major activity categories:</w:t>
            </w:r>
          </w:p>
          <w:p w:rsidR="00025DC2" w:rsidRPr="00F7619F" w:rsidRDefault="00025DC2" w:rsidP="00025DC2">
            <w:pPr>
              <w:autoSpaceDE w:val="0"/>
              <w:autoSpaceDN w:val="0"/>
              <w:adjustRightInd w:val="0"/>
              <w:rPr>
                <w:rFonts w:cstheme="majorBidi"/>
                <w:sz w:val="24"/>
                <w:szCs w:val="24"/>
              </w:rPr>
            </w:pPr>
            <w:r w:rsidRPr="00F7619F">
              <w:rPr>
                <w:rFonts w:cstheme="majorBidi"/>
                <w:b/>
                <w:bCs/>
                <w:color w:val="000000" w:themeColor="text1"/>
                <w:sz w:val="24"/>
                <w:szCs w:val="24"/>
              </w:rPr>
              <w:t>1. Purchasing:</w:t>
            </w:r>
            <w:r w:rsidRPr="00F7619F">
              <w:rPr>
                <w:rFonts w:cstheme="majorBidi"/>
                <w:sz w:val="24"/>
                <w:szCs w:val="24"/>
              </w:rPr>
              <w:t xml:space="preserve"> These activities are the normal activities linked to issuing purchase orders for required products. There are two kinds of products that a company buys: (1) direct or planned materials that are required to make the products that the business sells to its consumers; and (2) indirect or MRO ( Maintenance, Repair,</w:t>
            </w:r>
          </w:p>
          <w:p w:rsidR="00025DC2" w:rsidRPr="00F7619F" w:rsidRDefault="00025DC2" w:rsidP="00025DC2">
            <w:pPr>
              <w:autoSpaceDE w:val="0"/>
              <w:autoSpaceDN w:val="0"/>
              <w:adjustRightInd w:val="0"/>
              <w:rPr>
                <w:rFonts w:cstheme="majorBidi"/>
                <w:sz w:val="24"/>
                <w:szCs w:val="24"/>
              </w:rPr>
            </w:pPr>
            <w:r w:rsidRPr="00F7619F">
              <w:rPr>
                <w:rFonts w:cstheme="majorBidi"/>
                <w:sz w:val="24"/>
                <w:szCs w:val="24"/>
              </w:rPr>
              <w:t>and Operations) products that a business uses as part of everyday operations. The mechanics of buying both types of products are mainly the same. Purchasing decisions are taken, purchase orders are places, vendors are contacted, and orders are delivered. There is a lot of data exchanged in this procedure between the purchaser and the supplier— prices, items and quantities ordered, delivery dates, delivery addresses, billing addresses, and payment terms.One of the biggest challenges of the buying activity is to see whether this data communication is happening in a timely way and without fault. Much of this activity is</w:t>
            </w:r>
          </w:p>
          <w:p w:rsidR="00025DC2" w:rsidRPr="00F7619F" w:rsidRDefault="00025DC2" w:rsidP="00025DC2">
            <w:pPr>
              <w:autoSpaceDE w:val="0"/>
              <w:autoSpaceDN w:val="0"/>
              <w:adjustRightInd w:val="0"/>
              <w:rPr>
                <w:rFonts w:cstheme="majorBidi"/>
                <w:sz w:val="24"/>
                <w:szCs w:val="24"/>
              </w:rPr>
            </w:pPr>
            <w:r w:rsidRPr="00F7619F">
              <w:rPr>
                <w:rFonts w:cstheme="majorBidi"/>
                <w:sz w:val="24"/>
                <w:szCs w:val="24"/>
              </w:rPr>
              <w:t>quite unsurprising and follows</w:t>
            </w:r>
          </w:p>
          <w:p w:rsidR="00025DC2" w:rsidRPr="00F7619F" w:rsidRDefault="00025DC2" w:rsidP="00025DC2">
            <w:pPr>
              <w:autoSpaceDE w:val="0"/>
              <w:autoSpaceDN w:val="0"/>
              <w:adjustRightInd w:val="0"/>
              <w:rPr>
                <w:rFonts w:cstheme="majorBidi"/>
                <w:sz w:val="24"/>
                <w:szCs w:val="24"/>
              </w:rPr>
            </w:pPr>
            <w:r w:rsidRPr="00F7619F">
              <w:rPr>
                <w:rFonts w:cstheme="majorBidi"/>
                <w:sz w:val="24"/>
                <w:szCs w:val="24"/>
              </w:rPr>
              <w:t>distinct routines.</w:t>
            </w:r>
          </w:p>
          <w:p w:rsidR="00025DC2" w:rsidRPr="00F7619F" w:rsidRDefault="00025DC2" w:rsidP="00025DC2">
            <w:pPr>
              <w:autoSpaceDE w:val="0"/>
              <w:autoSpaceDN w:val="0"/>
              <w:adjustRightInd w:val="0"/>
              <w:rPr>
                <w:rFonts w:cstheme="majorBidi"/>
                <w:color w:val="000000"/>
                <w:sz w:val="24"/>
                <w:szCs w:val="24"/>
              </w:rPr>
            </w:pPr>
          </w:p>
          <w:p w:rsidR="00025DC2" w:rsidRPr="00F7619F" w:rsidRDefault="00025DC2" w:rsidP="00AB6700">
            <w:pPr>
              <w:autoSpaceDE w:val="0"/>
              <w:autoSpaceDN w:val="0"/>
              <w:adjustRightInd w:val="0"/>
              <w:rPr>
                <w:rFonts w:cstheme="majorBidi"/>
                <w:sz w:val="24"/>
                <w:szCs w:val="24"/>
              </w:rPr>
            </w:pPr>
            <w:r w:rsidRPr="00F7619F">
              <w:rPr>
                <w:rFonts w:cstheme="majorBidi"/>
                <w:b/>
                <w:bCs/>
                <w:color w:val="000000" w:themeColor="text1"/>
                <w:sz w:val="24"/>
                <w:szCs w:val="24"/>
              </w:rPr>
              <w:t>2. Consumption Management:</w:t>
            </w:r>
            <w:r w:rsidRPr="00F7619F">
              <w:rPr>
                <w:rFonts w:cstheme="majorBidi"/>
                <w:sz w:val="24"/>
                <w:szCs w:val="24"/>
              </w:rPr>
              <w:t xml:space="preserve"> Anticipated levels of expenditure for diverse products at the different lo</w:t>
            </w:r>
            <w:r w:rsidR="00AB6700" w:rsidRPr="00F7619F">
              <w:rPr>
                <w:rFonts w:cstheme="majorBidi"/>
                <w:sz w:val="24"/>
                <w:szCs w:val="24"/>
              </w:rPr>
              <w:t xml:space="preserve">cations of a business should be </w:t>
            </w:r>
            <w:r w:rsidRPr="00F7619F">
              <w:rPr>
                <w:rFonts w:cstheme="majorBidi"/>
                <w:sz w:val="24"/>
                <w:szCs w:val="24"/>
              </w:rPr>
              <w:t>placed and then compared against real consumption on a usual basis. When consumption is considerably</w:t>
            </w:r>
          </w:p>
          <w:p w:rsidR="00025DC2" w:rsidRPr="00F7619F" w:rsidRDefault="00025DC2" w:rsidP="00AB6700">
            <w:pPr>
              <w:autoSpaceDE w:val="0"/>
              <w:autoSpaceDN w:val="0"/>
              <w:adjustRightInd w:val="0"/>
              <w:rPr>
                <w:rFonts w:cstheme="majorBidi"/>
                <w:sz w:val="24"/>
                <w:szCs w:val="24"/>
              </w:rPr>
            </w:pPr>
            <w:r w:rsidRPr="00F7619F">
              <w:rPr>
                <w:rFonts w:cstheme="majorBidi"/>
                <w:sz w:val="24"/>
                <w:szCs w:val="24"/>
              </w:rPr>
              <w:t>above or under expectations, this should be taken to the attention of t</w:t>
            </w:r>
            <w:r w:rsidR="00AB6700" w:rsidRPr="00F7619F">
              <w:rPr>
                <w:rFonts w:cstheme="majorBidi"/>
                <w:sz w:val="24"/>
                <w:szCs w:val="24"/>
              </w:rPr>
              <w:t xml:space="preserve">he suitable parties so </w:t>
            </w:r>
            <w:r w:rsidR="00AB6700" w:rsidRPr="00F7619F">
              <w:rPr>
                <w:rFonts w:cstheme="majorBidi"/>
                <w:sz w:val="24"/>
                <w:szCs w:val="24"/>
              </w:rPr>
              <w:lastRenderedPageBreak/>
              <w:t xml:space="preserve">probable </w:t>
            </w:r>
            <w:r w:rsidRPr="00F7619F">
              <w:rPr>
                <w:rFonts w:cstheme="majorBidi"/>
                <w:sz w:val="24"/>
                <w:szCs w:val="24"/>
              </w:rPr>
              <w:t>causes can be examined and correct actions taken. Consumption above e</w:t>
            </w:r>
            <w:r w:rsidR="00AB6700" w:rsidRPr="00F7619F">
              <w:rPr>
                <w:rFonts w:cstheme="majorBidi"/>
                <w:sz w:val="24"/>
                <w:szCs w:val="24"/>
              </w:rPr>
              <w:t xml:space="preserve">xpectations is either a problem </w:t>
            </w:r>
            <w:r w:rsidRPr="00F7619F">
              <w:rPr>
                <w:rFonts w:cstheme="majorBidi"/>
                <w:sz w:val="24"/>
                <w:szCs w:val="24"/>
              </w:rPr>
              <w:t>to be rectified or it reflects wrong expectations that are required</w:t>
            </w:r>
            <w:r w:rsidR="00AB6700" w:rsidRPr="00F7619F">
              <w:rPr>
                <w:rFonts w:cstheme="majorBidi"/>
                <w:sz w:val="24"/>
                <w:szCs w:val="24"/>
              </w:rPr>
              <w:t xml:space="preserve"> to be reset. Expenditure below </w:t>
            </w:r>
            <w:r w:rsidRPr="00F7619F">
              <w:rPr>
                <w:rFonts w:cstheme="majorBidi"/>
                <w:sz w:val="24"/>
                <w:szCs w:val="24"/>
              </w:rPr>
              <w:t>expectations might point to a chance that should be exploited or it als</w:t>
            </w:r>
            <w:r w:rsidR="00AB6700" w:rsidRPr="00F7619F">
              <w:rPr>
                <w:rFonts w:cstheme="majorBidi"/>
                <w:sz w:val="24"/>
                <w:szCs w:val="24"/>
              </w:rPr>
              <w:t xml:space="preserve">o might simply reveal incorrect </w:t>
            </w:r>
            <w:r w:rsidRPr="00F7619F">
              <w:rPr>
                <w:rFonts w:cstheme="majorBidi"/>
                <w:sz w:val="24"/>
                <w:szCs w:val="24"/>
              </w:rPr>
              <w:t>expectations to start with.</w:t>
            </w:r>
          </w:p>
          <w:p w:rsidR="00025DC2" w:rsidRPr="00F7619F" w:rsidRDefault="00025DC2" w:rsidP="00025DC2">
            <w:pPr>
              <w:autoSpaceDE w:val="0"/>
              <w:autoSpaceDN w:val="0"/>
              <w:adjustRightInd w:val="0"/>
              <w:rPr>
                <w:rFonts w:cstheme="majorBidi"/>
                <w:b/>
                <w:bCs/>
                <w:color w:val="000000"/>
                <w:sz w:val="24"/>
                <w:szCs w:val="24"/>
              </w:rPr>
            </w:pPr>
          </w:p>
          <w:p w:rsidR="00025DC2" w:rsidRPr="00F7619F" w:rsidRDefault="00025DC2" w:rsidP="00C2444A">
            <w:pPr>
              <w:autoSpaceDE w:val="0"/>
              <w:autoSpaceDN w:val="0"/>
              <w:adjustRightInd w:val="0"/>
              <w:rPr>
                <w:rFonts w:cstheme="majorBidi"/>
                <w:sz w:val="24"/>
                <w:szCs w:val="24"/>
              </w:rPr>
            </w:pPr>
            <w:r w:rsidRPr="00F7619F">
              <w:rPr>
                <w:rFonts w:cstheme="majorBidi"/>
                <w:b/>
                <w:bCs/>
                <w:color w:val="000000" w:themeColor="text1"/>
                <w:sz w:val="24"/>
                <w:szCs w:val="24"/>
              </w:rPr>
              <w:t>3. Vendor Selection</w:t>
            </w:r>
            <w:r w:rsidR="00C2444A" w:rsidRPr="00F7619F">
              <w:rPr>
                <w:rFonts w:cstheme="majorBidi"/>
                <w:b/>
                <w:bCs/>
                <w:color w:val="000000" w:themeColor="text1"/>
                <w:sz w:val="24"/>
                <w:szCs w:val="24"/>
              </w:rPr>
              <w:t>:</w:t>
            </w:r>
            <w:r w:rsidR="00C2444A" w:rsidRPr="00F7619F">
              <w:rPr>
                <w:rFonts w:cstheme="majorBidi"/>
                <w:sz w:val="24"/>
                <w:szCs w:val="24"/>
              </w:rPr>
              <w:t xml:space="preserve"> There must be a continuous procedure to explain the procurement capabilities required to support the company’s business strategy and its operating structure. This definition will give insight into the comparative significance of supplier’s capabilities. In addition to the price of a vendor’s product the value of these capabilities has to be measured as well. The value of product class, service levels, just in Time delivery, and mechanical support can simply be estimated in light of business plan and the company’s operating model.</w:t>
            </w:r>
          </w:p>
          <w:p w:rsidR="00C2444A" w:rsidRPr="00F7619F" w:rsidRDefault="00C2444A" w:rsidP="00025DC2">
            <w:pPr>
              <w:autoSpaceDE w:val="0"/>
              <w:autoSpaceDN w:val="0"/>
              <w:adjustRightInd w:val="0"/>
              <w:rPr>
                <w:rFonts w:cstheme="majorBidi"/>
                <w:b/>
                <w:bCs/>
                <w:color w:val="000000" w:themeColor="text1"/>
                <w:sz w:val="24"/>
                <w:szCs w:val="24"/>
              </w:rPr>
            </w:pPr>
          </w:p>
          <w:p w:rsidR="00025DC2" w:rsidRPr="00F7619F" w:rsidRDefault="00025DC2" w:rsidP="00025DC2">
            <w:pPr>
              <w:autoSpaceDE w:val="0"/>
              <w:autoSpaceDN w:val="0"/>
              <w:adjustRightInd w:val="0"/>
              <w:rPr>
                <w:rFonts w:cstheme="majorBidi"/>
                <w:b/>
                <w:bCs/>
                <w:color w:val="000000" w:themeColor="text1"/>
                <w:sz w:val="24"/>
                <w:szCs w:val="24"/>
              </w:rPr>
            </w:pPr>
            <w:r w:rsidRPr="00F7619F">
              <w:rPr>
                <w:rFonts w:cstheme="majorBidi"/>
                <w:b/>
                <w:bCs/>
                <w:color w:val="000000" w:themeColor="text1"/>
                <w:sz w:val="24"/>
                <w:szCs w:val="24"/>
              </w:rPr>
              <w:t>4. Contract Negotiation</w:t>
            </w:r>
            <w:r w:rsidR="00F52438" w:rsidRPr="00F7619F">
              <w:rPr>
                <w:rFonts w:cstheme="majorBidi"/>
                <w:b/>
                <w:bCs/>
                <w:color w:val="000000" w:themeColor="text1"/>
                <w:sz w:val="24"/>
                <w:szCs w:val="24"/>
              </w:rPr>
              <w:t>:</w:t>
            </w:r>
          </w:p>
          <w:p w:rsidR="00F52438" w:rsidRPr="00F7619F" w:rsidRDefault="00F52438" w:rsidP="00F52438">
            <w:pPr>
              <w:autoSpaceDE w:val="0"/>
              <w:autoSpaceDN w:val="0"/>
              <w:adjustRightInd w:val="0"/>
              <w:rPr>
                <w:rFonts w:cstheme="majorBidi"/>
                <w:sz w:val="24"/>
                <w:szCs w:val="24"/>
              </w:rPr>
            </w:pPr>
            <w:r w:rsidRPr="00F7619F">
              <w:rPr>
                <w:rFonts w:cstheme="majorBidi"/>
                <w:sz w:val="24"/>
                <w:szCs w:val="24"/>
              </w:rPr>
              <w:t>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 The most multifaceted negotiations are for agreements to buy direct materials that must gather exacting quality essentials and where high service levels and mechanical support are required. Suppliers of both direct and indirect materials require a regular set of capabilities. Gaining more purchasing efficiencies needs that suppliers of these products have the abilities to set up electronic links for purposes of getting orders, conveying delivery notifications, sending invoices, and getting payments.</w:t>
            </w:r>
          </w:p>
          <w:p w:rsidR="00F52438" w:rsidRPr="00F7619F" w:rsidRDefault="00F52438" w:rsidP="00F52438">
            <w:pPr>
              <w:autoSpaceDE w:val="0"/>
              <w:autoSpaceDN w:val="0"/>
              <w:adjustRightInd w:val="0"/>
              <w:rPr>
                <w:rFonts w:cstheme="majorBidi"/>
                <w:sz w:val="24"/>
                <w:szCs w:val="24"/>
              </w:rPr>
            </w:pPr>
            <w:r w:rsidRPr="00F7619F">
              <w:rPr>
                <w:rFonts w:cstheme="majorBidi"/>
                <w:sz w:val="24"/>
                <w:szCs w:val="24"/>
              </w:rPr>
              <w:t>Better inventory management wants that inventory levels be lowered down, which often means suppliers require making more recurrent and smaller deliveries and orders must be places accurately and absolutely.</w:t>
            </w:r>
          </w:p>
          <w:p w:rsidR="00F52438" w:rsidRPr="00F7619F" w:rsidRDefault="00F52438" w:rsidP="00F52438">
            <w:pPr>
              <w:autoSpaceDE w:val="0"/>
              <w:autoSpaceDN w:val="0"/>
              <w:adjustRightInd w:val="0"/>
              <w:rPr>
                <w:rFonts w:cstheme="majorBidi"/>
                <w:sz w:val="24"/>
                <w:szCs w:val="24"/>
              </w:rPr>
            </w:pPr>
            <w:r w:rsidRPr="00F7619F">
              <w:rPr>
                <w:rFonts w:cstheme="majorBidi"/>
                <w:sz w:val="24"/>
                <w:szCs w:val="24"/>
              </w:rPr>
              <w:t>All these necessities need to be discussed in addition to the fundamental issues of products and prices. The discussions must make tradeoffs between the unit price of a product and all the other value added services that are necessary. These other services can either be paid for by a higher margin in the unit price, or by separate payments, or by some blend of the two. Performance targets, penalties and other fees must be defined when these targets are not met.</w:t>
            </w:r>
          </w:p>
          <w:p w:rsidR="00F52438" w:rsidRPr="00F7619F" w:rsidRDefault="00F52438" w:rsidP="00025DC2">
            <w:pPr>
              <w:autoSpaceDE w:val="0"/>
              <w:autoSpaceDN w:val="0"/>
              <w:adjustRightInd w:val="0"/>
              <w:rPr>
                <w:rFonts w:cstheme="majorBidi"/>
                <w:b/>
                <w:bCs/>
                <w:color w:val="000000" w:themeColor="text1"/>
                <w:sz w:val="24"/>
                <w:szCs w:val="24"/>
              </w:rPr>
            </w:pPr>
          </w:p>
          <w:p w:rsidR="008F0846" w:rsidRPr="00F7619F" w:rsidRDefault="00025DC2" w:rsidP="008F0846">
            <w:pPr>
              <w:autoSpaceDE w:val="0"/>
              <w:autoSpaceDN w:val="0"/>
              <w:adjustRightInd w:val="0"/>
              <w:rPr>
                <w:rFonts w:cstheme="majorBidi"/>
                <w:sz w:val="24"/>
                <w:szCs w:val="24"/>
              </w:rPr>
            </w:pPr>
            <w:r w:rsidRPr="00F7619F">
              <w:rPr>
                <w:rFonts w:cstheme="majorBidi"/>
                <w:b/>
                <w:bCs/>
                <w:color w:val="000000" w:themeColor="text1"/>
                <w:sz w:val="28"/>
                <w:szCs w:val="28"/>
              </w:rPr>
              <w:t>5. Contract Management</w:t>
            </w:r>
            <w:r w:rsidR="008F0846" w:rsidRPr="00F7619F">
              <w:rPr>
                <w:rFonts w:cstheme="majorBidi"/>
                <w:b/>
                <w:bCs/>
                <w:color w:val="000000" w:themeColor="text1"/>
                <w:sz w:val="28"/>
                <w:szCs w:val="28"/>
              </w:rPr>
              <w:t>:</w:t>
            </w:r>
            <w:r w:rsidR="008F0846" w:rsidRPr="00F7619F">
              <w:rPr>
                <w:rFonts w:cstheme="majorBidi"/>
                <w:sz w:val="24"/>
                <w:szCs w:val="24"/>
              </w:rPr>
              <w:t xml:space="preserve"> Once contracts are placed into action, supplier performance against these contracts should be measured and administered. Because businesses are shortening their suppliers’ base, the performance of every supplier that is selected becomes more important. A particular contractor might be the only source of an entire group of products that a business wants and if the supplier not meeting its contractual obligations,</w:t>
            </w:r>
          </w:p>
          <w:p w:rsidR="008F0846" w:rsidRPr="00F7619F" w:rsidRDefault="008F0846" w:rsidP="008F0846">
            <w:pPr>
              <w:autoSpaceDE w:val="0"/>
              <w:autoSpaceDN w:val="0"/>
              <w:adjustRightInd w:val="0"/>
              <w:rPr>
                <w:rFonts w:cstheme="majorBidi"/>
                <w:sz w:val="24"/>
                <w:szCs w:val="24"/>
              </w:rPr>
            </w:pPr>
            <w:r w:rsidRPr="00F7619F">
              <w:rPr>
                <w:rFonts w:cstheme="majorBidi"/>
                <w:sz w:val="24"/>
                <w:szCs w:val="24"/>
              </w:rPr>
              <w:t>The activities that depend on those products will be negatively suffered.</w:t>
            </w:r>
          </w:p>
          <w:p w:rsidR="00025DC2" w:rsidRPr="00F7619F" w:rsidRDefault="008F0846" w:rsidP="008F0846">
            <w:pPr>
              <w:autoSpaceDE w:val="0"/>
              <w:autoSpaceDN w:val="0"/>
              <w:adjustRightInd w:val="0"/>
              <w:rPr>
                <w:rFonts w:cstheme="majorBidi"/>
              </w:rPr>
            </w:pPr>
            <w:r w:rsidRPr="00F7619F">
              <w:rPr>
                <w:rFonts w:cstheme="majorBidi"/>
                <w:sz w:val="24"/>
                <w:szCs w:val="24"/>
              </w:rPr>
              <w:t xml:space="preserve">A company needs the skill to follow the performance of its suppliers and hold them </w:t>
            </w:r>
            <w:r w:rsidRPr="00F7619F">
              <w:rPr>
                <w:rFonts w:cstheme="majorBidi"/>
              </w:rPr>
              <w:t>responsible to meet the service levels as agreed in the contract. Just as with consumption management, people in a business need to regularly gather data regarding performance of suppliers. Any supplier that constantly falls below standards should be made conscious of their shortcomings and asked to make them right.</w:t>
            </w:r>
          </w:p>
          <w:p w:rsidR="00DB007F" w:rsidRDefault="00DB007F" w:rsidP="008F0846">
            <w:pPr>
              <w:autoSpaceDE w:val="0"/>
              <w:autoSpaceDN w:val="0"/>
              <w:adjustRightInd w:val="0"/>
              <w:rPr>
                <w:rFonts w:cstheme="majorBidi"/>
                <w:b/>
                <w:bCs/>
              </w:rPr>
            </w:pPr>
            <w:r w:rsidRPr="00F7619F">
              <w:rPr>
                <w:rFonts w:cstheme="majorBidi"/>
                <w:b/>
                <w:bCs/>
              </w:rPr>
              <w:t xml:space="preserve">At the end actually I have very good background for all procurement categories, I did not find the best </w:t>
            </w:r>
            <w:r w:rsidR="00253764" w:rsidRPr="00F7619F">
              <w:rPr>
                <w:rFonts w:cstheme="majorBidi"/>
                <w:b/>
                <w:bCs/>
              </w:rPr>
              <w:t>answered from</w:t>
            </w:r>
            <w:r w:rsidRPr="00F7619F">
              <w:rPr>
                <w:rFonts w:cstheme="majorBidi"/>
                <w:b/>
                <w:bCs/>
              </w:rPr>
              <w:t xml:space="preserve"> these I </w:t>
            </w:r>
            <w:r w:rsidR="00253764" w:rsidRPr="00F7619F">
              <w:rPr>
                <w:rFonts w:cstheme="majorBidi"/>
                <w:b/>
                <w:bCs/>
              </w:rPr>
              <w:t>pasted,</w:t>
            </w:r>
            <w:r w:rsidRPr="00F7619F">
              <w:rPr>
                <w:rFonts w:cstheme="majorBidi"/>
                <w:b/>
                <w:bCs/>
              </w:rPr>
              <w:t xml:space="preserve"> </w:t>
            </w:r>
            <w:r w:rsidR="00611F56" w:rsidRPr="00F7619F">
              <w:rPr>
                <w:rFonts w:cstheme="majorBidi"/>
                <w:b/>
                <w:bCs/>
              </w:rPr>
              <w:t>and at</w:t>
            </w:r>
            <w:r w:rsidRPr="00F7619F">
              <w:rPr>
                <w:rFonts w:cstheme="majorBidi"/>
                <w:b/>
                <w:bCs/>
              </w:rPr>
              <w:t xml:space="preserve"> least I got more information’s from your course. </w:t>
            </w:r>
          </w:p>
          <w:p w:rsidR="00956065" w:rsidRDefault="00956065" w:rsidP="008F0846">
            <w:pPr>
              <w:autoSpaceDE w:val="0"/>
              <w:autoSpaceDN w:val="0"/>
              <w:adjustRightInd w:val="0"/>
              <w:rPr>
                <w:rFonts w:cstheme="majorBidi"/>
                <w:b/>
                <w:bCs/>
              </w:rPr>
            </w:pPr>
          </w:p>
          <w:p w:rsidR="00956065" w:rsidRPr="00F7619F" w:rsidRDefault="00956065" w:rsidP="00956065">
            <w:pPr>
              <w:shd w:val="clear" w:color="auto" w:fill="FFFFFF"/>
              <w:spacing w:after="288" w:line="536" w:lineRule="atLeast"/>
              <w:rPr>
                <w:rFonts w:eastAsia="Times New Roman" w:cstheme="majorBidi"/>
                <w:b/>
                <w:bCs/>
                <w:color w:val="424142"/>
              </w:rPr>
            </w:pPr>
            <w:r w:rsidRPr="00D658F8">
              <w:rPr>
                <w:rFonts w:cstheme="majorBidi"/>
                <w:b/>
                <w:bCs/>
                <w:color w:val="FF0000"/>
                <w:sz w:val="28"/>
                <w:szCs w:val="28"/>
              </w:rPr>
              <w:lastRenderedPageBreak/>
              <w:t>3. Discuss inventory management plan</w:t>
            </w:r>
            <w:r w:rsidRPr="004405B5">
              <w:rPr>
                <w:rFonts w:cstheme="majorBidi"/>
                <w:b/>
                <w:bCs/>
                <w:color w:val="000000"/>
                <w:sz w:val="28"/>
                <w:szCs w:val="28"/>
              </w:rPr>
              <w:t>.</w:t>
            </w:r>
            <w:r w:rsidRPr="00F7619F">
              <w:rPr>
                <w:rFonts w:cstheme="majorBidi"/>
                <w:b/>
                <w:bCs/>
                <w:color w:val="000000"/>
              </w:rPr>
              <w:t xml:space="preserve"> </w:t>
            </w:r>
            <w:r w:rsidRPr="00F7619F">
              <w:rPr>
                <w:rFonts w:cstheme="majorBidi"/>
                <w:b/>
                <w:bCs/>
              </w:rPr>
              <w:t xml:space="preserve">Inventory Management is a collection of techniques that are applied to supervise the inventory levels within dissimilar companies in a supply chain. </w:t>
            </w:r>
            <w:r w:rsidRPr="00F7619F">
              <w:rPr>
                <w:rFonts w:eastAsia="Times New Roman" w:cstheme="majorBidi"/>
                <w:b/>
                <w:bCs/>
                <w:color w:val="424142"/>
              </w:rPr>
              <w:t>Some of the most important techniques of inventory control system are: 1. Setting up of various stock levels. 2. Preparations of inventory budgets. 3. Maintaining perpetual inventory system. 4. Establishing proper purchase procedures. 5. Inventory turnover ratios..</w:t>
            </w:r>
          </w:p>
          <w:p w:rsidR="00956065" w:rsidRPr="00F7619F" w:rsidRDefault="00956065" w:rsidP="00956065">
            <w:pPr>
              <w:autoSpaceDE w:val="0"/>
              <w:autoSpaceDN w:val="0"/>
              <w:adjustRightInd w:val="0"/>
              <w:rPr>
                <w:rFonts w:cstheme="majorBidi"/>
                <w:b/>
                <w:bCs/>
              </w:rPr>
            </w:pPr>
            <w:r w:rsidRPr="00F7619F">
              <w:rPr>
                <w:rFonts w:cstheme="majorBidi"/>
                <w:b/>
                <w:bCs/>
              </w:rPr>
              <w:t>The objective is to decrease the cost of stock as much as possible while still maintaining the levels of service that customers need.</w:t>
            </w:r>
          </w:p>
          <w:p w:rsidR="005372C8" w:rsidRPr="00956065" w:rsidRDefault="00956065" w:rsidP="00956065">
            <w:pPr>
              <w:shd w:val="clear" w:color="auto" w:fill="FFFFFF"/>
              <w:spacing w:after="288" w:line="536" w:lineRule="atLeast"/>
              <w:rPr>
                <w:rFonts w:eastAsia="Times New Roman" w:cstheme="majorBidi"/>
                <w:b/>
                <w:bCs/>
                <w:color w:val="424142"/>
              </w:rPr>
            </w:pPr>
            <w:r w:rsidRPr="00F7619F">
              <w:rPr>
                <w:rFonts w:eastAsia="Times New Roman" w:cstheme="majorBidi"/>
                <w:b/>
                <w:bCs/>
                <w:color w:val="424142"/>
              </w:rPr>
              <w:t xml:space="preserve">The  level is fixed somewhere between the(maximum level and the minimum level )in such a way that the quantity of materials represented by the difference between the </w:t>
            </w:r>
            <w:r w:rsidRPr="00F7619F">
              <w:rPr>
                <w:rFonts w:eastAsia="Times New Roman" w:cstheme="majorBidi"/>
                <w:b/>
                <w:bCs/>
                <w:color w:val="424142"/>
                <w:u w:val="single"/>
              </w:rPr>
              <w:t>re-ordering level</w:t>
            </w:r>
            <w:r w:rsidRPr="00F7619F">
              <w:rPr>
                <w:rFonts w:eastAsia="Times New Roman" w:cstheme="majorBidi"/>
                <w:b/>
                <w:bCs/>
                <w:color w:val="424142"/>
              </w:rPr>
              <w:t xml:space="preserve"> and the minimum level will be sufficient to meet the demands of production till such time as the materials are replenished. Reorder level depends mainly on the maximum rate of consumption and order lead time. When this level is reached, the store keeper will initiate the purchase requisition.</w:t>
            </w:r>
          </w:p>
          <w:p w:rsidR="00F7619F" w:rsidRDefault="005372C8" w:rsidP="00956065">
            <w:pPr>
              <w:autoSpaceDE w:val="0"/>
              <w:autoSpaceDN w:val="0"/>
              <w:adjustRightInd w:val="0"/>
              <w:rPr>
                <w:rFonts w:ascii="Calibri" w:hAnsi="Calibri" w:cs="Calibri"/>
                <w:sz w:val="24"/>
                <w:szCs w:val="24"/>
              </w:rPr>
            </w:pPr>
            <w:r w:rsidRPr="00F7619F">
              <w:rPr>
                <w:rFonts w:cstheme="majorBidi"/>
                <w:color w:val="000000"/>
              </w:rPr>
              <w:t xml:space="preserve"> </w:t>
            </w:r>
            <w:r w:rsidR="00F7619F">
              <w:rPr>
                <w:rFonts w:ascii="Calibri" w:hAnsi="Calibri" w:cs="Calibri"/>
                <w:sz w:val="24"/>
                <w:szCs w:val="24"/>
              </w:rPr>
              <w:t>Inventory Management Operation in a business or a complete supply chain consists of a mix of activities related to running the three diverse kinds of inventory. Every type of inventory has its own detailed challenges and the combination of these challenges will differ from one business to another and from one supply chain to another</w:t>
            </w:r>
            <w:r w:rsidR="00956065">
              <w:rPr>
                <w:rFonts w:ascii="Calibri" w:hAnsi="Calibri" w:cs="Calibri"/>
                <w:sz w:val="24"/>
                <w:szCs w:val="24"/>
              </w:rPr>
              <w:t>.</w:t>
            </w:r>
          </w:p>
          <w:p w:rsidR="00D62353" w:rsidRPr="00D62353" w:rsidRDefault="00D62353" w:rsidP="00D62353">
            <w:pPr>
              <w:autoSpaceDE w:val="0"/>
              <w:autoSpaceDN w:val="0"/>
              <w:adjustRightInd w:val="0"/>
              <w:rPr>
                <w:rFonts w:ascii="Calibri" w:hAnsi="Calibri" w:cs="Calibri"/>
                <w:sz w:val="24"/>
                <w:szCs w:val="24"/>
              </w:rPr>
            </w:pPr>
            <w:r>
              <w:rPr>
                <w:rFonts w:ascii="Calibri" w:hAnsi="Calibri" w:cs="Calibri"/>
                <w:sz w:val="24"/>
                <w:szCs w:val="24"/>
              </w:rPr>
              <w:t xml:space="preserve">There are three types of inventory: </w:t>
            </w:r>
            <w:r w:rsidRPr="00D62353">
              <w:rPr>
                <w:rFonts w:ascii="Calibri" w:hAnsi="Calibri" w:cs="Calibri"/>
                <w:b/>
                <w:bCs/>
                <w:color w:val="000000"/>
                <w:sz w:val="24"/>
                <w:szCs w:val="24"/>
                <w:u w:val="single"/>
              </w:rPr>
              <w:t>Cycle inventory</w:t>
            </w:r>
            <w:r>
              <w:rPr>
                <w:rFonts w:ascii="Calibri" w:hAnsi="Calibri" w:cs="Calibri"/>
                <w:color w:val="000000"/>
                <w:sz w:val="24"/>
                <w:szCs w:val="24"/>
              </w:rPr>
              <w:t>:</w:t>
            </w:r>
            <w:r>
              <w:rPr>
                <w:rFonts w:ascii="Calibri" w:hAnsi="Calibri" w:cs="Calibri"/>
                <w:sz w:val="24"/>
                <w:szCs w:val="24"/>
              </w:rPr>
              <w:t xml:space="preserve"> This is the type of inventory, which is needed to meet the demand of the product over the time period between placing orders for the product.</w:t>
            </w:r>
          </w:p>
          <w:p w:rsidR="00D62353" w:rsidRPr="00D62353" w:rsidRDefault="00D62353" w:rsidP="00D62353">
            <w:pPr>
              <w:autoSpaceDE w:val="0"/>
              <w:autoSpaceDN w:val="0"/>
              <w:adjustRightInd w:val="0"/>
              <w:rPr>
                <w:rFonts w:ascii="Calibri" w:hAnsi="Calibri" w:cs="Calibri"/>
                <w:sz w:val="24"/>
                <w:szCs w:val="24"/>
              </w:rPr>
            </w:pPr>
            <w:r w:rsidRPr="00D62353">
              <w:rPr>
                <w:rFonts w:ascii="Calibri" w:hAnsi="Calibri" w:cs="Calibri"/>
                <w:b/>
                <w:bCs/>
                <w:color w:val="000000"/>
                <w:sz w:val="24"/>
                <w:szCs w:val="24"/>
                <w:u w:val="single"/>
              </w:rPr>
              <w:t>Seasonal inventory:</w:t>
            </w:r>
            <w:r>
              <w:rPr>
                <w:rFonts w:ascii="Calibri" w:hAnsi="Calibri" w:cs="Calibri"/>
                <w:b/>
                <w:bCs/>
                <w:color w:val="000000"/>
                <w:sz w:val="24"/>
                <w:szCs w:val="24"/>
                <w:u w:val="single"/>
              </w:rPr>
              <w:t xml:space="preserve"> </w:t>
            </w:r>
            <w:r>
              <w:rPr>
                <w:rFonts w:ascii="Calibri" w:hAnsi="Calibri" w:cs="Calibri"/>
                <w:sz w:val="24"/>
                <w:szCs w:val="24"/>
              </w:rPr>
              <w:t>Seasonal Inventory occurs when a corporation or a supply chain with a predetermined amount of productive capacity chooses to create and stock products in expectation of future demand.</w:t>
            </w:r>
          </w:p>
          <w:p w:rsidR="00D62353" w:rsidRDefault="00D62353" w:rsidP="00D62353">
            <w:pPr>
              <w:autoSpaceDE w:val="0"/>
              <w:autoSpaceDN w:val="0"/>
              <w:adjustRightInd w:val="0"/>
              <w:rPr>
                <w:rFonts w:ascii="Calibri" w:hAnsi="Calibri" w:cs="Calibri"/>
                <w:color w:val="000000"/>
                <w:sz w:val="24"/>
                <w:szCs w:val="24"/>
              </w:rPr>
            </w:pPr>
          </w:p>
          <w:p w:rsidR="00D62353" w:rsidRPr="00D62353" w:rsidRDefault="00D62353" w:rsidP="00D62353">
            <w:pPr>
              <w:autoSpaceDE w:val="0"/>
              <w:autoSpaceDN w:val="0"/>
              <w:adjustRightInd w:val="0"/>
              <w:rPr>
                <w:rFonts w:ascii="Calibri" w:hAnsi="Calibri" w:cs="Calibri"/>
                <w:sz w:val="24"/>
                <w:szCs w:val="24"/>
              </w:rPr>
            </w:pPr>
            <w:r>
              <w:rPr>
                <w:rFonts w:ascii="Calibri" w:hAnsi="Calibri" w:cs="Calibri"/>
                <w:color w:val="000000"/>
                <w:sz w:val="24"/>
                <w:szCs w:val="24"/>
              </w:rPr>
              <w:t xml:space="preserve"> </w:t>
            </w:r>
            <w:r w:rsidRPr="00D62353">
              <w:rPr>
                <w:rFonts w:ascii="Calibri" w:hAnsi="Calibri" w:cs="Calibri"/>
                <w:b/>
                <w:bCs/>
                <w:color w:val="000000"/>
                <w:sz w:val="24"/>
                <w:szCs w:val="24"/>
                <w:u w:val="single"/>
              </w:rPr>
              <w:t>Safety inventory.</w:t>
            </w:r>
            <w:r>
              <w:rPr>
                <w:rFonts w:ascii="Calibri" w:hAnsi="Calibri" w:cs="Calibri"/>
                <w:b/>
                <w:bCs/>
                <w:color w:val="000000"/>
                <w:sz w:val="24"/>
                <w:szCs w:val="24"/>
                <w:u w:val="single"/>
              </w:rPr>
              <w:t xml:space="preserve"> </w:t>
            </w:r>
            <w:r>
              <w:rPr>
                <w:rFonts w:ascii="Calibri" w:hAnsi="Calibri" w:cs="Calibri"/>
                <w:sz w:val="24"/>
                <w:szCs w:val="24"/>
              </w:rPr>
              <w:t>Safety Inventory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F7619F" w:rsidRPr="00F7619F" w:rsidRDefault="00F7619F" w:rsidP="00C11851">
            <w:pPr>
              <w:autoSpaceDE w:val="0"/>
              <w:autoSpaceDN w:val="0"/>
              <w:adjustRightInd w:val="0"/>
              <w:rPr>
                <w:rFonts w:cstheme="majorBidi"/>
                <w:sz w:val="24"/>
                <w:szCs w:val="24"/>
              </w:rPr>
            </w:pPr>
          </w:p>
          <w:p w:rsidR="005372C8" w:rsidRPr="00F7619F" w:rsidRDefault="005372C8" w:rsidP="008F0846">
            <w:pPr>
              <w:autoSpaceDE w:val="0"/>
              <w:autoSpaceDN w:val="0"/>
              <w:adjustRightInd w:val="0"/>
              <w:rPr>
                <w:rFonts w:cstheme="majorBidi"/>
                <w:b/>
                <w:bCs/>
                <w:sz w:val="28"/>
                <w:szCs w:val="28"/>
              </w:rPr>
            </w:pPr>
          </w:p>
          <w:p w:rsidR="001614D3" w:rsidRPr="00F7619F" w:rsidRDefault="001614D3" w:rsidP="00141766">
            <w:pPr>
              <w:pStyle w:val="NormalWeb"/>
              <w:spacing w:line="335" w:lineRule="atLeast"/>
              <w:rPr>
                <w:rFonts w:asciiTheme="minorHAnsi" w:hAnsiTheme="minorHAnsi" w:cstheme="majorBidi"/>
                <w:color w:val="000000" w:themeColor="text1"/>
                <w:sz w:val="22"/>
                <w:szCs w:val="22"/>
              </w:rPr>
            </w:pPr>
          </w:p>
          <w:p w:rsidR="00141766" w:rsidRPr="00F7619F" w:rsidRDefault="00141766" w:rsidP="00141766">
            <w:pPr>
              <w:pStyle w:val="NormalWeb"/>
              <w:spacing w:line="335" w:lineRule="atLeast"/>
              <w:rPr>
                <w:rFonts w:asciiTheme="minorHAnsi" w:hAnsiTheme="minorHAnsi" w:cstheme="majorBidi"/>
                <w:color w:val="000000" w:themeColor="text1"/>
                <w:sz w:val="22"/>
                <w:szCs w:val="22"/>
              </w:rPr>
            </w:pPr>
          </w:p>
          <w:p w:rsidR="00141766" w:rsidRPr="00C475DD" w:rsidRDefault="00141766" w:rsidP="00C475DD">
            <w:pPr>
              <w:pStyle w:val="NormalWeb"/>
              <w:spacing w:line="335" w:lineRule="atLeast"/>
              <w:rPr>
                <w:rFonts w:ascii="Calibri" w:hAnsi="Calibri"/>
                <w:color w:val="000000" w:themeColor="text1"/>
                <w:sz w:val="22"/>
                <w:szCs w:val="22"/>
              </w:rPr>
            </w:pPr>
          </w:p>
          <w:p w:rsidR="00C475DD" w:rsidRPr="008B1EC7" w:rsidRDefault="00C475DD" w:rsidP="00416C46">
            <w:pPr>
              <w:autoSpaceDE w:val="0"/>
              <w:autoSpaceDN w:val="0"/>
              <w:adjustRightInd w:val="0"/>
              <w:rPr>
                <w:rFonts w:ascii="Calibri" w:hAnsi="Calibri" w:cs="Calibri"/>
                <w:b/>
                <w:bCs/>
                <w:sz w:val="24"/>
                <w:szCs w:val="24"/>
              </w:rPr>
            </w:pPr>
          </w:p>
          <w:p w:rsidR="00CC2FB3" w:rsidRPr="008B1EC7" w:rsidRDefault="00CC2FB3" w:rsidP="00A851DA">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2"/>
        <w:gridCol w:w="4049"/>
        <w:gridCol w:w="1274"/>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58F8" w:rsidP="00A851DA">
            <w:pPr>
              <w:rPr>
                <w:rFonts w:cs="Bliss-Regular"/>
                <w:color w:val="000000"/>
              </w:rPr>
            </w:pPr>
            <w:r w:rsidRPr="00D50292">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2"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Thursday</w:t>
            </w:r>
          </w:p>
        </w:tc>
        <w:tc>
          <w:tcPr>
            <w:tcW w:w="1621" w:type="dxa"/>
          </w:tcPr>
          <w:p w:rsidR="00405895" w:rsidRPr="00B0415E" w:rsidRDefault="00D658F8" w:rsidP="00A851DA">
            <w:pPr>
              <w:rPr>
                <w:rFonts w:cs="Bliss-Regular"/>
                <w:color w:val="000000"/>
              </w:rPr>
            </w:pPr>
            <w:r>
              <w:rPr>
                <w:rFonts w:cs="Bliss-Regular"/>
                <w:color w:val="000000"/>
              </w:rPr>
              <w:t>10</w:t>
            </w:r>
            <w:r w:rsidRPr="00D658F8">
              <w:rPr>
                <w:rFonts w:cs="Bliss-Regular"/>
                <w:color w:val="000000"/>
                <w:vertAlign w:val="superscript"/>
              </w:rPr>
              <w:t>th</w:t>
            </w:r>
            <w:r>
              <w:rPr>
                <w:rFonts w:cs="Bliss-Regular"/>
                <w:color w:val="000000"/>
              </w:rPr>
              <w:t xml:space="preserve"> October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77E" w:rsidRDefault="0099577E" w:rsidP="00CB4D0A">
      <w:pPr>
        <w:spacing w:after="0" w:line="240" w:lineRule="auto"/>
      </w:pPr>
      <w:r>
        <w:separator/>
      </w:r>
    </w:p>
  </w:endnote>
  <w:endnote w:type="continuationSeparator" w:id="1">
    <w:p w:rsidR="0099577E" w:rsidRDefault="0099577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77E" w:rsidRDefault="0099577E" w:rsidP="00CB4D0A">
      <w:pPr>
        <w:spacing w:after="0" w:line="240" w:lineRule="auto"/>
      </w:pPr>
      <w:r>
        <w:separator/>
      </w:r>
    </w:p>
  </w:footnote>
  <w:footnote w:type="continuationSeparator" w:id="1">
    <w:p w:rsidR="0099577E" w:rsidRDefault="0099577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81922">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37691"/>
    <w:rsid w:val="00040083"/>
    <w:rsid w:val="00040751"/>
    <w:rsid w:val="00055992"/>
    <w:rsid w:val="00081FBD"/>
    <w:rsid w:val="000820E8"/>
    <w:rsid w:val="00090888"/>
    <w:rsid w:val="000B343F"/>
    <w:rsid w:val="000C0ADC"/>
    <w:rsid w:val="000C5CAB"/>
    <w:rsid w:val="000D6E60"/>
    <w:rsid w:val="000F5B97"/>
    <w:rsid w:val="001175EE"/>
    <w:rsid w:val="00141766"/>
    <w:rsid w:val="001425DD"/>
    <w:rsid w:val="00157CF6"/>
    <w:rsid w:val="001614D3"/>
    <w:rsid w:val="00163C51"/>
    <w:rsid w:val="00165D6E"/>
    <w:rsid w:val="00182416"/>
    <w:rsid w:val="00187EB4"/>
    <w:rsid w:val="001C30AF"/>
    <w:rsid w:val="001E6F6B"/>
    <w:rsid w:val="001F0481"/>
    <w:rsid w:val="001F4404"/>
    <w:rsid w:val="00200C92"/>
    <w:rsid w:val="0020451E"/>
    <w:rsid w:val="00206B9D"/>
    <w:rsid w:val="0023259C"/>
    <w:rsid w:val="00253764"/>
    <w:rsid w:val="00265C8F"/>
    <w:rsid w:val="00276845"/>
    <w:rsid w:val="00283A90"/>
    <w:rsid w:val="00294302"/>
    <w:rsid w:val="002A667D"/>
    <w:rsid w:val="002A691D"/>
    <w:rsid w:val="002B0BD7"/>
    <w:rsid w:val="002B573D"/>
    <w:rsid w:val="002C5CB2"/>
    <w:rsid w:val="002D29CC"/>
    <w:rsid w:val="002E0339"/>
    <w:rsid w:val="002F779F"/>
    <w:rsid w:val="00336752"/>
    <w:rsid w:val="00360F37"/>
    <w:rsid w:val="00366F52"/>
    <w:rsid w:val="00371885"/>
    <w:rsid w:val="00372509"/>
    <w:rsid w:val="003A5BE9"/>
    <w:rsid w:val="003D29E3"/>
    <w:rsid w:val="003E2B87"/>
    <w:rsid w:val="003F3D8F"/>
    <w:rsid w:val="003F761B"/>
    <w:rsid w:val="00400E67"/>
    <w:rsid w:val="00402786"/>
    <w:rsid w:val="00405895"/>
    <w:rsid w:val="004058DF"/>
    <w:rsid w:val="00416C46"/>
    <w:rsid w:val="00437CE4"/>
    <w:rsid w:val="004405B5"/>
    <w:rsid w:val="00443E6F"/>
    <w:rsid w:val="00456494"/>
    <w:rsid w:val="00473440"/>
    <w:rsid w:val="00481D5C"/>
    <w:rsid w:val="00486F1A"/>
    <w:rsid w:val="00490CB9"/>
    <w:rsid w:val="004A2CE2"/>
    <w:rsid w:val="004B64D1"/>
    <w:rsid w:val="004C5737"/>
    <w:rsid w:val="004E3CDA"/>
    <w:rsid w:val="004F4B4D"/>
    <w:rsid w:val="0050216D"/>
    <w:rsid w:val="00503D7E"/>
    <w:rsid w:val="0050778F"/>
    <w:rsid w:val="00527C11"/>
    <w:rsid w:val="00535F31"/>
    <w:rsid w:val="005372C8"/>
    <w:rsid w:val="00544192"/>
    <w:rsid w:val="00574D64"/>
    <w:rsid w:val="00581BD6"/>
    <w:rsid w:val="00583605"/>
    <w:rsid w:val="00591365"/>
    <w:rsid w:val="005A3F5F"/>
    <w:rsid w:val="005B31E4"/>
    <w:rsid w:val="005E6A38"/>
    <w:rsid w:val="006034F6"/>
    <w:rsid w:val="00606C52"/>
    <w:rsid w:val="00607874"/>
    <w:rsid w:val="00607E77"/>
    <w:rsid w:val="00611F56"/>
    <w:rsid w:val="00617BB3"/>
    <w:rsid w:val="00645CDD"/>
    <w:rsid w:val="006823A7"/>
    <w:rsid w:val="00687EE8"/>
    <w:rsid w:val="00697587"/>
    <w:rsid w:val="006C331D"/>
    <w:rsid w:val="0070347F"/>
    <w:rsid w:val="0070678E"/>
    <w:rsid w:val="00722058"/>
    <w:rsid w:val="0077796A"/>
    <w:rsid w:val="007805A7"/>
    <w:rsid w:val="00784875"/>
    <w:rsid w:val="007A07B9"/>
    <w:rsid w:val="007D25A8"/>
    <w:rsid w:val="00803CD4"/>
    <w:rsid w:val="008108ED"/>
    <w:rsid w:val="00831C11"/>
    <w:rsid w:val="00865AA4"/>
    <w:rsid w:val="008811CB"/>
    <w:rsid w:val="008840A3"/>
    <w:rsid w:val="008A60B4"/>
    <w:rsid w:val="008B1EC7"/>
    <w:rsid w:val="008B3C31"/>
    <w:rsid w:val="008B64FE"/>
    <w:rsid w:val="008E19AF"/>
    <w:rsid w:val="008F0846"/>
    <w:rsid w:val="008F65D3"/>
    <w:rsid w:val="008F7463"/>
    <w:rsid w:val="00935BF7"/>
    <w:rsid w:val="009456B4"/>
    <w:rsid w:val="0095442C"/>
    <w:rsid w:val="00956065"/>
    <w:rsid w:val="00967C59"/>
    <w:rsid w:val="00983942"/>
    <w:rsid w:val="009926BC"/>
    <w:rsid w:val="0099577E"/>
    <w:rsid w:val="009C37E0"/>
    <w:rsid w:val="009E41F4"/>
    <w:rsid w:val="00A14B66"/>
    <w:rsid w:val="00A65CF7"/>
    <w:rsid w:val="00A81AB4"/>
    <w:rsid w:val="00A851DA"/>
    <w:rsid w:val="00AA47AE"/>
    <w:rsid w:val="00AB6700"/>
    <w:rsid w:val="00AC17AE"/>
    <w:rsid w:val="00AC7D5B"/>
    <w:rsid w:val="00AE1481"/>
    <w:rsid w:val="00AE4E3F"/>
    <w:rsid w:val="00B0415E"/>
    <w:rsid w:val="00B04678"/>
    <w:rsid w:val="00B2255B"/>
    <w:rsid w:val="00B36105"/>
    <w:rsid w:val="00B4700B"/>
    <w:rsid w:val="00B51B1D"/>
    <w:rsid w:val="00B713D8"/>
    <w:rsid w:val="00BA091E"/>
    <w:rsid w:val="00BC46DF"/>
    <w:rsid w:val="00C03577"/>
    <w:rsid w:val="00C11851"/>
    <w:rsid w:val="00C2444A"/>
    <w:rsid w:val="00C475DD"/>
    <w:rsid w:val="00C53029"/>
    <w:rsid w:val="00C65FEA"/>
    <w:rsid w:val="00C97CFD"/>
    <w:rsid w:val="00CA0AC2"/>
    <w:rsid w:val="00CA16A2"/>
    <w:rsid w:val="00CB4D0A"/>
    <w:rsid w:val="00CB792D"/>
    <w:rsid w:val="00CC2FB3"/>
    <w:rsid w:val="00CC575A"/>
    <w:rsid w:val="00CF123B"/>
    <w:rsid w:val="00D039AC"/>
    <w:rsid w:val="00D10147"/>
    <w:rsid w:val="00D245AF"/>
    <w:rsid w:val="00D2527D"/>
    <w:rsid w:val="00D35204"/>
    <w:rsid w:val="00D427DE"/>
    <w:rsid w:val="00D5587D"/>
    <w:rsid w:val="00D62353"/>
    <w:rsid w:val="00D658F8"/>
    <w:rsid w:val="00D707CC"/>
    <w:rsid w:val="00D821FE"/>
    <w:rsid w:val="00DB007F"/>
    <w:rsid w:val="00DB0793"/>
    <w:rsid w:val="00DB4543"/>
    <w:rsid w:val="00DB4CDB"/>
    <w:rsid w:val="00DC0AFC"/>
    <w:rsid w:val="00DC0C91"/>
    <w:rsid w:val="00DD6D86"/>
    <w:rsid w:val="00DD7A59"/>
    <w:rsid w:val="00DE0204"/>
    <w:rsid w:val="00E00821"/>
    <w:rsid w:val="00E04DB4"/>
    <w:rsid w:val="00E30679"/>
    <w:rsid w:val="00E37A86"/>
    <w:rsid w:val="00E4597D"/>
    <w:rsid w:val="00E54832"/>
    <w:rsid w:val="00E56A90"/>
    <w:rsid w:val="00E641CC"/>
    <w:rsid w:val="00E972D2"/>
    <w:rsid w:val="00EA30AB"/>
    <w:rsid w:val="00EB3925"/>
    <w:rsid w:val="00EE17B0"/>
    <w:rsid w:val="00F07800"/>
    <w:rsid w:val="00F52438"/>
    <w:rsid w:val="00F67E24"/>
    <w:rsid w:val="00F74C3F"/>
    <w:rsid w:val="00F7619F"/>
    <w:rsid w:val="00F8729C"/>
    <w:rsid w:val="00F92720"/>
    <w:rsid w:val="00F96EB3"/>
    <w:rsid w:val="00FA3C65"/>
    <w:rsid w:val="00FA5F9F"/>
    <w:rsid w:val="00FC5301"/>
    <w:rsid w:val="00FC58C1"/>
    <w:rsid w:val="00FD2284"/>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divs>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ketingdonut.co.uk/marketing/customer-care" TargetMode="External"/><Relationship Id="rId5" Type="http://schemas.openxmlformats.org/officeDocument/2006/relationships/webSettings" Target="webSettings.xml"/><Relationship Id="rId10" Type="http://schemas.openxmlformats.org/officeDocument/2006/relationships/hyperlink" Target="http://www.marketingdonut.co.uk/marketing/market-research/market-analysis/introduction-to-desk-research" TargetMode="External"/><Relationship Id="rId4" Type="http://schemas.openxmlformats.org/officeDocument/2006/relationships/settings" Target="settings.xml"/><Relationship Id="rId9" Type="http://schemas.openxmlformats.org/officeDocument/2006/relationships/hyperlink" Target="http://www.marketingdonut.co.uk/marketing/market-research/market-analysis/keeping-your-eyes-on-the-competitio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11</TotalTime>
  <Pages>6</Pages>
  <Words>2050</Words>
  <Characters>11686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13709</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cp:lastPrinted>2016-09-06T15:18:00Z</cp:lastPrinted>
  <dcterms:created xsi:type="dcterms:W3CDTF">2016-09-17T18:00:00Z</dcterms:created>
  <dcterms:modified xsi:type="dcterms:W3CDTF">2016-11-10T14:36:00Z</dcterms:modified>
</cp:coreProperties>
</file>