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A58" w:rsidRDefault="00867A58">
      <w:r>
        <w:t>Thomas Brophy</w:t>
      </w:r>
    </w:p>
    <w:p w:rsidR="00867A58" w:rsidRDefault="00867A58"/>
    <w:p w:rsidR="00867A58" w:rsidRDefault="00867A58"/>
    <w:p w:rsidR="00EC5870" w:rsidRDefault="00CC2AC3">
      <w:r>
        <w:t>Assessment 1</w:t>
      </w:r>
    </w:p>
    <w:p w:rsidR="00CC2AC3" w:rsidRDefault="00CC2AC3" w:rsidP="00CC2AC3">
      <w:r>
        <w:t>1.i.  Fraud is t</w:t>
      </w:r>
      <w:r w:rsidRPr="00CC2AC3">
        <w:t>he use of one’s</w:t>
      </w:r>
      <w:r>
        <w:t xml:space="preserve"> </w:t>
      </w:r>
      <w:r w:rsidRPr="00CC2AC3">
        <w:t xml:space="preserve">occupation for personal enrichment through the deliberate misuse or </w:t>
      </w:r>
      <w:r>
        <w:t>m</w:t>
      </w:r>
      <w:r w:rsidRPr="00CC2AC3">
        <w:t>isapplication of the employing</w:t>
      </w:r>
      <w:r>
        <w:t xml:space="preserve"> </w:t>
      </w:r>
      <w:r w:rsidRPr="00CC2AC3">
        <w:t>organization’s resources or assets</w:t>
      </w:r>
    </w:p>
    <w:p w:rsidR="00CC2AC3" w:rsidRDefault="00CC2AC3" w:rsidP="00CC2AC3">
      <w:pPr>
        <w:pStyle w:val="ListParagraph"/>
      </w:pPr>
    </w:p>
    <w:p w:rsidR="00CC2AC3" w:rsidRDefault="00CC2AC3" w:rsidP="00CC2AC3">
      <w:r>
        <w:t>1.ii. Skills Required</w:t>
      </w:r>
    </w:p>
    <w:p w:rsidR="00CC2AC3" w:rsidRDefault="00CC2AC3" w:rsidP="00CC2AC3">
      <w:pPr>
        <w:pStyle w:val="ListParagraph"/>
      </w:pPr>
    </w:p>
    <w:p w:rsidR="00CC2AC3" w:rsidRDefault="00CC2AC3" w:rsidP="00CC2AC3">
      <w:pPr>
        <w:pStyle w:val="ListParagraph"/>
        <w:numPr>
          <w:ilvl w:val="1"/>
          <w:numId w:val="2"/>
        </w:numPr>
      </w:pPr>
      <w:r>
        <w:t>Ability to identity fraud with minimal information</w:t>
      </w:r>
    </w:p>
    <w:p w:rsidR="00CC2AC3" w:rsidRDefault="00CC2AC3" w:rsidP="00CC2AC3">
      <w:pPr>
        <w:pStyle w:val="ListParagraph"/>
        <w:numPr>
          <w:ilvl w:val="1"/>
          <w:numId w:val="2"/>
        </w:numPr>
      </w:pPr>
      <w:r>
        <w:t>Interviewing Skills</w:t>
      </w:r>
    </w:p>
    <w:p w:rsidR="00CC2AC3" w:rsidRDefault="00CC2AC3" w:rsidP="00CC2AC3">
      <w:pPr>
        <w:pStyle w:val="ListParagraph"/>
        <w:numPr>
          <w:ilvl w:val="1"/>
          <w:numId w:val="2"/>
        </w:numPr>
      </w:pPr>
      <w:r>
        <w:t>Evidence Gathering Skills</w:t>
      </w:r>
    </w:p>
    <w:p w:rsidR="00CC2AC3" w:rsidRDefault="00CC2AC3" w:rsidP="00CC2AC3">
      <w:pPr>
        <w:pStyle w:val="ListParagraph"/>
        <w:numPr>
          <w:ilvl w:val="1"/>
          <w:numId w:val="2"/>
        </w:numPr>
      </w:pPr>
      <w:r>
        <w:t>Investigation technique Skills</w:t>
      </w:r>
    </w:p>
    <w:p w:rsidR="00CC2AC3" w:rsidRDefault="00CC2AC3" w:rsidP="00CC2AC3">
      <w:pPr>
        <w:pStyle w:val="ListParagraph"/>
        <w:numPr>
          <w:ilvl w:val="1"/>
          <w:numId w:val="2"/>
        </w:numPr>
      </w:pPr>
      <w:r>
        <w:t>Investigative mentality</w:t>
      </w:r>
    </w:p>
    <w:p w:rsidR="00CC2AC3" w:rsidRDefault="00CC2AC3" w:rsidP="00CC2AC3">
      <w:pPr>
        <w:pStyle w:val="ListParagraph"/>
        <w:numPr>
          <w:ilvl w:val="1"/>
          <w:numId w:val="2"/>
        </w:numPr>
      </w:pPr>
      <w:r>
        <w:t>General accounting skills</w:t>
      </w:r>
    </w:p>
    <w:p w:rsidR="00CC2AC3" w:rsidRDefault="00CC2AC3" w:rsidP="00CC2AC3">
      <w:pPr>
        <w:pStyle w:val="ListParagraph"/>
        <w:numPr>
          <w:ilvl w:val="1"/>
          <w:numId w:val="2"/>
        </w:numPr>
      </w:pPr>
      <w:r>
        <w:t>Interpretation Skills</w:t>
      </w:r>
    </w:p>
    <w:p w:rsidR="00CC2AC3" w:rsidRDefault="00CC2AC3" w:rsidP="002A23E3">
      <w:pPr>
        <w:pStyle w:val="ListParagraph"/>
        <w:numPr>
          <w:ilvl w:val="1"/>
          <w:numId w:val="2"/>
        </w:numPr>
      </w:pPr>
      <w:r>
        <w:t>Presentation Skills</w:t>
      </w:r>
    </w:p>
    <w:p w:rsidR="003604D4" w:rsidRDefault="00CC2AC3" w:rsidP="00CC2AC3">
      <w:r>
        <w:t xml:space="preserve">1.iii.  </w:t>
      </w:r>
      <w:r w:rsidR="003604D4">
        <w:t>Qualities of mind</w:t>
      </w:r>
    </w:p>
    <w:p w:rsidR="003604D4" w:rsidRDefault="003604D4" w:rsidP="00CC2AC3">
      <w:r>
        <w:tab/>
        <w:t>a. Analytical</w:t>
      </w:r>
    </w:p>
    <w:p w:rsidR="003604D4" w:rsidRDefault="003604D4" w:rsidP="00CC2AC3">
      <w:r>
        <w:tab/>
        <w:t>b. Interpersonal</w:t>
      </w:r>
    </w:p>
    <w:p w:rsidR="003604D4" w:rsidRDefault="003604D4" w:rsidP="00CC2AC3">
      <w:r>
        <w:tab/>
        <w:t>c. Engaging and proactive</w:t>
      </w:r>
    </w:p>
    <w:p w:rsidR="003604D4" w:rsidRDefault="003604D4" w:rsidP="00CC2AC3">
      <w:r>
        <w:tab/>
        <w:t>d. Common Sense</w:t>
      </w:r>
    </w:p>
    <w:p w:rsidR="003604D4" w:rsidRDefault="003604D4" w:rsidP="00CC2AC3">
      <w:r>
        <w:tab/>
        <w:t>e. Calm and balanced mind</w:t>
      </w:r>
    </w:p>
    <w:p w:rsidR="003604D4" w:rsidRDefault="003604D4" w:rsidP="00CC2AC3">
      <w:r>
        <w:tab/>
        <w:t>f. Integrity and ethics</w:t>
      </w:r>
    </w:p>
    <w:p w:rsidR="003604D4" w:rsidRDefault="003604D4" w:rsidP="00CC2AC3">
      <w:r>
        <w:tab/>
        <w:t>g. flexibility</w:t>
      </w:r>
    </w:p>
    <w:p w:rsidR="003604D4" w:rsidRDefault="003604D4" w:rsidP="00CC2AC3">
      <w:r>
        <w:tab/>
        <w:t>h. Methodical and systematic</w:t>
      </w:r>
    </w:p>
    <w:p w:rsidR="003604D4" w:rsidRDefault="003604D4" w:rsidP="00CC2AC3">
      <w:r>
        <w:tab/>
      </w:r>
      <w:proofErr w:type="spellStart"/>
      <w:r>
        <w:t>i</w:t>
      </w:r>
      <w:proofErr w:type="spellEnd"/>
      <w:r>
        <w:t>. Intelligent, intuitive, sensitive</w:t>
      </w:r>
    </w:p>
    <w:p w:rsidR="003604D4" w:rsidRDefault="003604D4" w:rsidP="00CC2AC3">
      <w:r>
        <w:tab/>
        <w:t>j. Resilience and persistence</w:t>
      </w:r>
    </w:p>
    <w:p w:rsidR="002A23E3" w:rsidRDefault="002A23E3" w:rsidP="00CC2AC3"/>
    <w:p w:rsidR="002A23E3" w:rsidRDefault="002A23E3" w:rsidP="00CC2AC3">
      <w:r>
        <w:t>1.iv Basic Steps are</w:t>
      </w:r>
    </w:p>
    <w:p w:rsidR="002A23E3" w:rsidRDefault="002A23E3" w:rsidP="00CC2AC3">
      <w:r>
        <w:tab/>
        <w:t>a. Plan the investigation</w:t>
      </w:r>
    </w:p>
    <w:p w:rsidR="002A23E3" w:rsidRDefault="002A23E3" w:rsidP="00CC2AC3">
      <w:r>
        <w:tab/>
        <w:t>b. Gather Evidence</w:t>
      </w:r>
    </w:p>
    <w:p w:rsidR="002A23E3" w:rsidRDefault="002A23E3" w:rsidP="00CC2AC3">
      <w:r>
        <w:tab/>
        <w:t>c. Report</w:t>
      </w:r>
    </w:p>
    <w:p w:rsidR="003604D4" w:rsidRDefault="003604D4" w:rsidP="00CC2AC3">
      <w:bookmarkStart w:id="0" w:name="_GoBack"/>
      <w:bookmarkEnd w:id="0"/>
    </w:p>
    <w:p w:rsidR="002A23E3" w:rsidRDefault="00867A58" w:rsidP="002A23E3">
      <w:r>
        <w:lastRenderedPageBreak/>
        <w:t>1.v Forensics accounting gathers evidence and i</w:t>
      </w:r>
      <w:r w:rsidR="002A23E3">
        <w:t xml:space="preserve">nvestigates potential fraud </w:t>
      </w:r>
      <w:r>
        <w:t>for litigation searches, reports and solutions</w:t>
      </w:r>
      <w:r w:rsidR="002A23E3">
        <w:t xml:space="preserve">. Fraud auditing deals specifically with fraud with a view to legal outcomes. Financial auditing is </w:t>
      </w:r>
      <w:r>
        <w:t xml:space="preserve">standard </w:t>
      </w:r>
      <w:r w:rsidR="002A23E3">
        <w:t>compar</w:t>
      </w:r>
      <w:r>
        <w:t>isons of accounts for compliance purposes.</w:t>
      </w:r>
    </w:p>
    <w:p w:rsidR="00867A58" w:rsidRDefault="00867A58" w:rsidP="002A23E3"/>
    <w:p w:rsidR="003604D4" w:rsidRDefault="00867A58" w:rsidP="00CC2AC3">
      <w:r>
        <w:t>Case Study Answers</w:t>
      </w:r>
    </w:p>
    <w:p w:rsidR="00867A58" w:rsidRDefault="00867A58" w:rsidP="00CC2AC3"/>
    <w:p w:rsidR="00867A58" w:rsidRDefault="00867A58" w:rsidP="00867A58">
      <w:pPr>
        <w:pStyle w:val="ListParagraph"/>
        <w:numPr>
          <w:ilvl w:val="0"/>
          <w:numId w:val="5"/>
        </w:numPr>
      </w:pPr>
      <w:r>
        <w:t>A list of evidence to be gathered and parties to be interviews should be compiled in planning as a starting point</w:t>
      </w:r>
    </w:p>
    <w:p w:rsidR="00867A58" w:rsidRDefault="00867A58" w:rsidP="00867A58">
      <w:pPr>
        <w:pStyle w:val="ListParagraph"/>
        <w:numPr>
          <w:ilvl w:val="0"/>
          <w:numId w:val="5"/>
        </w:numPr>
      </w:pPr>
      <w:r>
        <w:t>Budget, Receipts, bank records, credit card records, mileage logs, expense claim forms, transaction records, petty cash book</w:t>
      </w:r>
    </w:p>
    <w:p w:rsidR="00867A58" w:rsidRDefault="00867A58" w:rsidP="00867A58">
      <w:pPr>
        <w:pStyle w:val="ListParagraph"/>
        <w:numPr>
          <w:ilvl w:val="0"/>
          <w:numId w:val="5"/>
        </w:numPr>
      </w:pPr>
      <w:r>
        <w:t>Qualifications, experience in education sector, forensics experience</w:t>
      </w:r>
    </w:p>
    <w:p w:rsidR="00867A58" w:rsidRDefault="00867A58" w:rsidP="00157755">
      <w:pPr>
        <w:pStyle w:val="ListParagraph"/>
        <w:numPr>
          <w:ilvl w:val="0"/>
          <w:numId w:val="5"/>
        </w:numPr>
      </w:pPr>
      <w:r>
        <w:t>The administrator should be interviewed after evidence gathering and initial assessment and list of questions compiled for interview</w:t>
      </w:r>
    </w:p>
    <w:p w:rsidR="00867A58" w:rsidRDefault="00867A58" w:rsidP="00867A58">
      <w:pPr>
        <w:pStyle w:val="ListParagraph"/>
      </w:pPr>
    </w:p>
    <w:p w:rsidR="00867A58" w:rsidRDefault="00867A58" w:rsidP="00CC2AC3"/>
    <w:p w:rsidR="00867A58" w:rsidRDefault="00867A58" w:rsidP="00CC2AC3"/>
    <w:p w:rsidR="003604D4" w:rsidRDefault="003604D4" w:rsidP="00CC2AC3"/>
    <w:p w:rsidR="003604D4" w:rsidRDefault="003604D4" w:rsidP="00CC2AC3"/>
    <w:p w:rsidR="003604D4" w:rsidRDefault="003604D4" w:rsidP="00CC2AC3"/>
    <w:p w:rsidR="003604D4" w:rsidRDefault="003604D4" w:rsidP="00CC2AC3"/>
    <w:p w:rsidR="003604D4" w:rsidRDefault="003604D4" w:rsidP="00CC2AC3"/>
    <w:p w:rsidR="003604D4" w:rsidRDefault="003604D4" w:rsidP="00CC2AC3"/>
    <w:p w:rsidR="00CC2AC3" w:rsidRDefault="00CC2AC3" w:rsidP="00CC2AC3">
      <w:r>
        <w:t xml:space="preserve">  </w:t>
      </w:r>
    </w:p>
    <w:sectPr w:rsidR="00CC2AC3" w:rsidSect="00807BC7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A58" w:rsidRDefault="00867A58" w:rsidP="00867A58">
      <w:pPr>
        <w:spacing w:after="0" w:line="240" w:lineRule="auto"/>
      </w:pPr>
      <w:r>
        <w:separator/>
      </w:r>
    </w:p>
  </w:endnote>
  <w:endnote w:type="continuationSeparator" w:id="0">
    <w:p w:rsidR="00867A58" w:rsidRDefault="00867A58" w:rsidP="00867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92190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67A58" w:rsidRDefault="00867A5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67A58" w:rsidRDefault="00867A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A58" w:rsidRDefault="00867A58" w:rsidP="00867A58">
      <w:pPr>
        <w:spacing w:after="0" w:line="240" w:lineRule="auto"/>
      </w:pPr>
      <w:r>
        <w:separator/>
      </w:r>
    </w:p>
  </w:footnote>
  <w:footnote w:type="continuationSeparator" w:id="0">
    <w:p w:rsidR="00867A58" w:rsidRDefault="00867A58" w:rsidP="00867A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05B27"/>
    <w:multiLevelType w:val="hybridMultilevel"/>
    <w:tmpl w:val="A516C9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A2734"/>
    <w:multiLevelType w:val="hybridMultilevel"/>
    <w:tmpl w:val="0C9AB9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F16381"/>
    <w:multiLevelType w:val="hybridMultilevel"/>
    <w:tmpl w:val="6CAEB1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254688"/>
    <w:multiLevelType w:val="hybridMultilevel"/>
    <w:tmpl w:val="23D2BC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F82C12"/>
    <w:multiLevelType w:val="hybridMultilevel"/>
    <w:tmpl w:val="7D98D3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AC3"/>
    <w:rsid w:val="002A23E3"/>
    <w:rsid w:val="003604D4"/>
    <w:rsid w:val="00807BC7"/>
    <w:rsid w:val="00867A58"/>
    <w:rsid w:val="00CC2AC3"/>
    <w:rsid w:val="00EC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517AA"/>
  <w15:chartTrackingRefBased/>
  <w15:docId w15:val="{8B56F192-D23D-4F86-8DC2-0FBEDD81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2A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7A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A58"/>
  </w:style>
  <w:style w:type="paragraph" w:styleId="Footer">
    <w:name w:val="footer"/>
    <w:basedOn w:val="Normal"/>
    <w:link w:val="FooterChar"/>
    <w:uiPriority w:val="99"/>
    <w:unhideWhenUsed/>
    <w:rsid w:val="00867A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CF74811B.dotm</Template>
  <TotalTime>30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Brophy, Tom</dc:creator>
  <cp:keywords/>
  <dc:description/>
  <cp:lastModifiedBy>Brophy, Tom</cp:lastModifiedBy>
  <cp:revision>2</cp:revision>
  <dcterms:created xsi:type="dcterms:W3CDTF">2016-09-30T17:16:00Z</dcterms:created>
  <dcterms:modified xsi:type="dcterms:W3CDTF">2016-09-30T17:46:00Z</dcterms:modified>
</cp:coreProperties>
</file>