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4221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0802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02DA" w:rsidRPr="00B0415E" w:rsidRDefault="000802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0802DA" w:rsidRPr="0030018C" w:rsidRDefault="000802DA" w:rsidP="006D690D">
            <w:pPr>
              <w:pStyle w:val="Default"/>
              <w:rPr>
                <w:rFonts w:asciiTheme="minorHAnsi" w:hAnsiTheme="minorHAnsi"/>
              </w:rPr>
            </w:pPr>
            <w:r w:rsidRPr="0030018C">
              <w:rPr>
                <w:rFonts w:asciiTheme="minorHAnsi" w:hAnsiTheme="minorHAnsi"/>
              </w:rPr>
              <w:t>Najwa Nassri  Atmeh</w:t>
            </w:r>
          </w:p>
        </w:tc>
      </w:tr>
      <w:tr w:rsidR="000802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802DA" w:rsidRPr="00B0415E" w:rsidRDefault="000802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0802DA" w:rsidRPr="0030018C" w:rsidRDefault="000802DA" w:rsidP="006D690D">
            <w:pPr>
              <w:pStyle w:val="Default"/>
              <w:rPr>
                <w:rFonts w:asciiTheme="minorHAnsi" w:hAnsiTheme="minorHAnsi"/>
              </w:rPr>
            </w:pPr>
            <w:r w:rsidRPr="0030018C">
              <w:rPr>
                <w:rFonts w:asciiTheme="minorHAnsi" w:hAnsiTheme="minorHAnsi"/>
              </w:rPr>
              <w:t>2692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81BD6">
            <w:pPr>
              <w:pStyle w:val="Default"/>
              <w:tabs>
                <w:tab w:val="left" w:pos="1323"/>
              </w:tabs>
              <w:rPr>
                <w:rFonts w:asciiTheme="minorHAnsi" w:hAnsiTheme="minorHAnsi"/>
              </w:rPr>
            </w:pPr>
            <w:r>
              <w:rPr>
                <w:rFonts w:asciiTheme="minorHAnsi" w:hAnsiTheme="minorHAnsi"/>
              </w:rPr>
              <w:tab/>
            </w:r>
            <w:r w:rsidR="00416243">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151224">
            <w:pPr>
              <w:rPr>
                <w:b/>
                <w:bCs/>
                <w:sz w:val="28"/>
                <w:szCs w:val="28"/>
              </w:rPr>
            </w:pPr>
            <w:r>
              <w:rPr>
                <w:b/>
                <w:bCs/>
                <w:sz w:val="28"/>
                <w:szCs w:val="28"/>
              </w:rPr>
              <w:t>4</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BC5C03" w:rsidRPr="00BC5C03" w:rsidRDefault="00BC5C03" w:rsidP="00BC5C03">
            <w:pPr>
              <w:autoSpaceDE w:val="0"/>
              <w:autoSpaceDN w:val="0"/>
              <w:adjustRightInd w:val="0"/>
              <w:rPr>
                <w:rFonts w:ascii="Calibri" w:hAnsi="Calibri" w:cs="Calibri"/>
                <w:color w:val="000000"/>
                <w:sz w:val="24"/>
                <w:szCs w:val="24"/>
              </w:rPr>
            </w:pPr>
          </w:p>
          <w:p w:rsidR="00151224" w:rsidRPr="00151224" w:rsidRDefault="00151224" w:rsidP="00151224">
            <w:pPr>
              <w:autoSpaceDE w:val="0"/>
              <w:autoSpaceDN w:val="0"/>
              <w:adjustRightInd w:val="0"/>
              <w:rPr>
                <w:rFonts w:ascii="Calibri" w:hAnsi="Calibri" w:cs="Calibri"/>
                <w:color w:val="000000"/>
                <w:sz w:val="24"/>
                <w:szCs w:val="24"/>
              </w:rPr>
            </w:pPr>
          </w:p>
          <w:p w:rsidR="00151224" w:rsidRDefault="00151224" w:rsidP="00151224">
            <w:pPr>
              <w:autoSpaceDE w:val="0"/>
              <w:autoSpaceDN w:val="0"/>
              <w:adjustRightInd w:val="0"/>
              <w:rPr>
                <w:rFonts w:ascii="Calibri" w:hAnsi="Calibri" w:cs="Calibri"/>
                <w:b/>
                <w:bCs/>
                <w:color w:val="000000"/>
                <w:sz w:val="24"/>
                <w:szCs w:val="24"/>
              </w:rPr>
            </w:pPr>
            <w:r w:rsidRPr="00151224">
              <w:rPr>
                <w:rFonts w:ascii="Calibri" w:hAnsi="Calibri" w:cs="Calibri"/>
                <w:color w:val="000000"/>
                <w:sz w:val="24"/>
                <w:szCs w:val="24"/>
              </w:rPr>
              <w:t xml:space="preserve"> </w:t>
            </w:r>
            <w:r w:rsidRPr="00151224">
              <w:rPr>
                <w:rFonts w:ascii="Calibri" w:hAnsi="Calibri" w:cs="Calibri"/>
                <w:b/>
                <w:bCs/>
                <w:color w:val="000000"/>
                <w:sz w:val="24"/>
                <w:szCs w:val="24"/>
              </w:rPr>
              <w:t xml:space="preserve">i. Outline the main tasks that a performance management team is expected to perform.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 xml:space="preserve">Developing clear job descriptions </w:t>
            </w:r>
            <w:r w:rsidRPr="0035272E">
              <w:rPr>
                <w:rFonts w:eastAsia="Times New Roman" w:cs="Arial"/>
                <w:color w:val="000000"/>
              </w:rPr>
              <w:t xml:space="preserve">and employee performance plans which includes the key result areas (KRA') and performance indicators.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Selection of right set of people by </w:t>
            </w:r>
            <w:r w:rsidRPr="0035272E">
              <w:rPr>
                <w:rFonts w:eastAsia="Times New Roman" w:cs="Arial"/>
                <w:b/>
                <w:bCs/>
                <w:color w:val="000000"/>
              </w:rPr>
              <w:t xml:space="preserve">implementing </w:t>
            </w:r>
            <w:r w:rsidRPr="0035272E">
              <w:rPr>
                <w:rFonts w:eastAsia="Times New Roman" w:cs="Arial"/>
                <w:color w:val="000000"/>
              </w:rPr>
              <w:t xml:space="preserve">an appropriate selection process.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Negotiating </w:t>
            </w:r>
            <w:r w:rsidRPr="0035272E">
              <w:rPr>
                <w:rFonts w:eastAsia="Times New Roman" w:cs="Arial"/>
                <w:b/>
                <w:bCs/>
                <w:color w:val="000000"/>
              </w:rPr>
              <w:t>requirements and performance standards</w:t>
            </w:r>
            <w:r w:rsidRPr="0035272E">
              <w:rPr>
                <w:rFonts w:eastAsia="Times New Roman" w:cs="Arial"/>
                <w:color w:val="000000"/>
              </w:rPr>
              <w:t xml:space="preserve"> for measuring the outcome and overall productivity against the predefined benchmarks.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Providing </w:t>
            </w:r>
            <w:r w:rsidRPr="0035272E">
              <w:rPr>
                <w:rFonts w:eastAsia="Times New Roman" w:cs="Arial"/>
                <w:b/>
                <w:bCs/>
                <w:color w:val="000000"/>
              </w:rPr>
              <w:t>continuous coaching and feedback</w:t>
            </w:r>
            <w:r w:rsidRPr="0035272E">
              <w:rPr>
                <w:rFonts w:eastAsia="Times New Roman" w:cs="Arial"/>
                <w:color w:val="000000"/>
              </w:rPr>
              <w:t xml:space="preserve"> during the period of delivery of performance.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Identifying the training and development needs by measuring the outcomes achieved against the set standards and implementing effective development programs for improvement.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Holding </w:t>
            </w:r>
            <w:r w:rsidRPr="0035272E">
              <w:rPr>
                <w:rFonts w:eastAsia="Times New Roman" w:cs="Arial"/>
                <w:b/>
                <w:bCs/>
                <w:color w:val="000000"/>
              </w:rPr>
              <w:t>quarterly performance</w:t>
            </w:r>
            <w:r w:rsidRPr="0035272E">
              <w:rPr>
                <w:rFonts w:eastAsia="Times New Roman" w:cs="Arial"/>
                <w:color w:val="000000"/>
              </w:rPr>
              <w:t xml:space="preserve"> development discussions and evaluating employee performance on the basis of performance plans.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color w:val="000000"/>
              </w:rPr>
              <w:t xml:space="preserve">Designing </w:t>
            </w:r>
            <w:r w:rsidRPr="0035272E">
              <w:rPr>
                <w:rFonts w:eastAsia="Times New Roman" w:cs="Arial"/>
                <w:b/>
                <w:bCs/>
                <w:color w:val="000000"/>
              </w:rPr>
              <w:t>effective compensation and reward systems</w:t>
            </w:r>
            <w:r w:rsidRPr="0035272E">
              <w:rPr>
                <w:rFonts w:eastAsia="Times New Roman" w:cs="Arial"/>
                <w:color w:val="000000"/>
              </w:rPr>
              <w:t xml:space="preserve"> for recognizing those employees who excel in their jobs by achieving the set standards in accordance with the performance plans or rather exceed the performance benchmarks.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Providing promotional</w:t>
            </w:r>
            <w:r w:rsidRPr="0035272E">
              <w:rPr>
                <w:rFonts w:eastAsia="Times New Roman" w:cs="Arial"/>
                <w:color w:val="000000"/>
              </w:rPr>
              <w:t xml:space="preserve">/career development support and guidance to the employees. </w:t>
            </w:r>
          </w:p>
          <w:p w:rsidR="0035272E" w:rsidRPr="0035272E" w:rsidRDefault="0035272E" w:rsidP="0035272E">
            <w:pPr>
              <w:numPr>
                <w:ilvl w:val="0"/>
                <w:numId w:val="9"/>
              </w:numPr>
              <w:spacing w:before="100" w:beforeAutospacing="1" w:after="100" w:afterAutospacing="1"/>
              <w:ind w:left="469"/>
              <w:rPr>
                <w:rFonts w:eastAsia="Times New Roman" w:cs="Arial"/>
                <w:color w:val="000000"/>
              </w:rPr>
            </w:pPr>
            <w:r w:rsidRPr="0035272E">
              <w:rPr>
                <w:rFonts w:eastAsia="Times New Roman" w:cs="Arial"/>
                <w:b/>
                <w:bCs/>
                <w:color w:val="000000"/>
              </w:rPr>
              <w:t>Performing exit interviews</w:t>
            </w:r>
            <w:r w:rsidRPr="0035272E">
              <w:rPr>
                <w:rFonts w:eastAsia="Times New Roman" w:cs="Arial"/>
                <w:color w:val="000000"/>
              </w:rPr>
              <w:t xml:space="preserve"> for understanding the cause of employee discontentment and thereafter exit from an organization</w:t>
            </w:r>
            <w:r>
              <w:rPr>
                <w:rFonts w:eastAsia="Times New Roman" w:cs="Arial"/>
                <w:color w:val="000000"/>
              </w:rPr>
              <w:t>.</w:t>
            </w:r>
          </w:p>
          <w:p w:rsidR="001B5948" w:rsidRPr="001B5948" w:rsidRDefault="001B5948" w:rsidP="001B5948">
            <w:pPr>
              <w:autoSpaceDE w:val="0"/>
              <w:autoSpaceDN w:val="0"/>
              <w:adjustRightInd w:val="0"/>
              <w:rPr>
                <w:rFonts w:ascii="Calibri" w:hAnsi="Calibri" w:cs="Calibri"/>
                <w:color w:val="000000"/>
                <w:sz w:val="24"/>
                <w:szCs w:val="24"/>
              </w:rPr>
            </w:pPr>
          </w:p>
          <w:p w:rsidR="001B5948" w:rsidRPr="001B5948" w:rsidRDefault="001B5948" w:rsidP="001B5948">
            <w:pPr>
              <w:autoSpaceDE w:val="0"/>
              <w:autoSpaceDN w:val="0"/>
              <w:adjustRightInd w:val="0"/>
              <w:rPr>
                <w:rFonts w:ascii="Calibri" w:hAnsi="Calibri" w:cs="Calibri"/>
                <w:color w:val="000000"/>
                <w:sz w:val="24"/>
                <w:szCs w:val="24"/>
              </w:rPr>
            </w:pPr>
            <w:r w:rsidRPr="001B5948">
              <w:rPr>
                <w:rFonts w:ascii="Calibri" w:hAnsi="Calibri" w:cs="Calibri"/>
                <w:color w:val="000000"/>
                <w:sz w:val="24"/>
                <w:szCs w:val="24"/>
              </w:rPr>
              <w:t xml:space="preserve"> </w:t>
            </w:r>
          </w:p>
          <w:p w:rsidR="001B5948" w:rsidRDefault="001B5948" w:rsidP="001B5948">
            <w:pPr>
              <w:autoSpaceDE w:val="0"/>
              <w:autoSpaceDN w:val="0"/>
              <w:adjustRightInd w:val="0"/>
              <w:rPr>
                <w:rFonts w:cs="Calibri"/>
                <w:b/>
                <w:bCs/>
                <w:color w:val="000000"/>
                <w:sz w:val="24"/>
                <w:szCs w:val="24"/>
              </w:rPr>
            </w:pPr>
            <w:r w:rsidRPr="001B5948">
              <w:rPr>
                <w:rFonts w:cs="Calibri"/>
                <w:b/>
                <w:bCs/>
                <w:color w:val="000000"/>
                <w:sz w:val="24"/>
                <w:szCs w:val="24"/>
              </w:rPr>
              <w:t xml:space="preserve">ii. What is the relationship between motivation and personal effectiveness? </w:t>
            </w:r>
          </w:p>
          <w:p w:rsidR="008C335F" w:rsidRPr="008C335F" w:rsidRDefault="008C335F" w:rsidP="008C335F">
            <w:pPr>
              <w:autoSpaceDE w:val="0"/>
              <w:autoSpaceDN w:val="0"/>
              <w:adjustRightInd w:val="0"/>
              <w:rPr>
                <w:rFonts w:cs="Times New Roman"/>
              </w:rPr>
            </w:pPr>
            <w:r w:rsidRPr="008C335F">
              <w:rPr>
                <w:rFonts w:cs="Times New Roman"/>
              </w:rPr>
              <w:t>All organizations want to be successful, even in current environment which is highly competitive.</w:t>
            </w:r>
          </w:p>
          <w:p w:rsidR="009A2A38" w:rsidRDefault="008C335F" w:rsidP="008C335F">
            <w:pPr>
              <w:autoSpaceDE w:val="0"/>
              <w:autoSpaceDN w:val="0"/>
              <w:adjustRightInd w:val="0"/>
              <w:rPr>
                <w:rFonts w:cs="Times New Roman"/>
              </w:rPr>
            </w:pPr>
            <w:r w:rsidRPr="008C335F">
              <w:rPr>
                <w:rFonts w:cs="Times New Roman"/>
              </w:rPr>
              <w:t>Therefore, companies irrespective of size and market striv</w:t>
            </w:r>
            <w:r w:rsidR="009A2A38">
              <w:rPr>
                <w:rFonts w:cs="Times New Roman"/>
              </w:rPr>
              <w:t>e to retain the best employees,</w:t>
            </w:r>
          </w:p>
          <w:p w:rsidR="008C335F" w:rsidRPr="009A2A38" w:rsidRDefault="009A2A38" w:rsidP="009A2A38">
            <w:pPr>
              <w:autoSpaceDE w:val="0"/>
              <w:autoSpaceDN w:val="0"/>
              <w:adjustRightInd w:val="0"/>
              <w:rPr>
                <w:rFonts w:cs="Times New Roman"/>
              </w:rPr>
            </w:pPr>
            <w:r w:rsidRPr="008C335F">
              <w:rPr>
                <w:rFonts w:cs="Times New Roman"/>
              </w:rPr>
              <w:t>A</w:t>
            </w:r>
            <w:r w:rsidR="008C335F" w:rsidRPr="008C335F">
              <w:rPr>
                <w:rFonts w:cs="Times New Roman"/>
              </w:rPr>
              <w:t>cknowledging</w:t>
            </w:r>
            <w:r>
              <w:rPr>
                <w:rFonts w:cs="Times New Roman"/>
              </w:rPr>
              <w:t xml:space="preserve"> </w:t>
            </w:r>
            <w:r w:rsidR="008C335F" w:rsidRPr="008C335F">
              <w:rPr>
                <w:rFonts w:cs="Times New Roman"/>
              </w:rPr>
              <w:t>their important role and influence on organizational effectiveness. In order to overcome these challenges,</w:t>
            </w:r>
            <w:r>
              <w:rPr>
                <w:rFonts w:cs="Times New Roman"/>
              </w:rPr>
              <w:t xml:space="preserve"> </w:t>
            </w:r>
            <w:r w:rsidR="008C335F" w:rsidRPr="009A2A38">
              <w:rPr>
                <w:rFonts w:cs="Times New Roman"/>
                <w:b/>
                <w:bCs/>
              </w:rPr>
              <w:t>companies should create a strong and positive relationship with its employees and direct them towards task</w:t>
            </w:r>
            <w:r>
              <w:rPr>
                <w:rFonts w:cs="Times New Roman"/>
              </w:rPr>
              <w:t xml:space="preserve"> </w:t>
            </w:r>
            <w:r w:rsidR="008C335F" w:rsidRPr="009A2A38">
              <w:rPr>
                <w:rFonts w:cs="Times New Roman"/>
                <w:b/>
                <w:bCs/>
              </w:rPr>
              <w:t>fulfillment.</w:t>
            </w:r>
          </w:p>
          <w:p w:rsidR="008C335F" w:rsidRPr="008C335F" w:rsidRDefault="008C335F" w:rsidP="008C335F">
            <w:pPr>
              <w:autoSpaceDE w:val="0"/>
              <w:autoSpaceDN w:val="0"/>
              <w:adjustRightInd w:val="0"/>
              <w:rPr>
                <w:rFonts w:cs="Times New Roman"/>
              </w:rPr>
            </w:pPr>
            <w:r w:rsidRPr="008C335F">
              <w:rPr>
                <w:rFonts w:cs="Times New Roman"/>
              </w:rPr>
              <w:t>In order to achieve their goals and objectives, organizations develop strategies to compete in highly</w:t>
            </w:r>
          </w:p>
          <w:p w:rsidR="008C335F" w:rsidRPr="008C335F" w:rsidRDefault="009A2A38" w:rsidP="009A2A38">
            <w:pPr>
              <w:autoSpaceDE w:val="0"/>
              <w:autoSpaceDN w:val="0"/>
              <w:adjustRightInd w:val="0"/>
              <w:rPr>
                <w:rFonts w:cs="Times New Roman"/>
              </w:rPr>
            </w:pPr>
            <w:r w:rsidRPr="008C335F">
              <w:rPr>
                <w:rFonts w:cs="Times New Roman"/>
              </w:rPr>
              <w:t>Competitive</w:t>
            </w:r>
            <w:r w:rsidR="008C335F" w:rsidRPr="008C335F">
              <w:rPr>
                <w:rFonts w:cs="Times New Roman"/>
              </w:rPr>
              <w:t xml:space="preserve"> markets and to increase their performance. Nevertheless, just a</w:t>
            </w:r>
            <w:r>
              <w:rPr>
                <w:rFonts w:cs="Times New Roman"/>
              </w:rPr>
              <w:t xml:space="preserve"> few organizations consider the </w:t>
            </w:r>
            <w:r w:rsidR="008C335F" w:rsidRPr="009A2A38">
              <w:rPr>
                <w:rFonts w:cs="Times New Roman"/>
                <w:b/>
                <w:bCs/>
              </w:rPr>
              <w:t>human capital as being their main asset</w:t>
            </w:r>
            <w:r w:rsidR="008C335F" w:rsidRPr="008C335F">
              <w:rPr>
                <w:rFonts w:cs="Times New Roman"/>
              </w:rPr>
              <w:t>, capable of leading them to success or if not managed properly, to</w:t>
            </w:r>
            <w:r>
              <w:rPr>
                <w:rFonts w:cs="Times New Roman"/>
              </w:rPr>
              <w:t xml:space="preserve"> </w:t>
            </w:r>
            <w:r w:rsidR="008C335F" w:rsidRPr="008C335F">
              <w:rPr>
                <w:rFonts w:cs="Times New Roman"/>
              </w:rPr>
              <w:t xml:space="preserve">decline. </w:t>
            </w:r>
            <w:r w:rsidR="008C335F" w:rsidRPr="009A2A38">
              <w:rPr>
                <w:rFonts w:cs="Times New Roman"/>
                <w:b/>
                <w:bCs/>
                <w:u w:val="single"/>
              </w:rPr>
              <w:t>If the employees are not satisfied with their jobs and not motivated</w:t>
            </w:r>
            <w:r w:rsidR="008C335F" w:rsidRPr="008C335F">
              <w:rPr>
                <w:rFonts w:cs="Times New Roman"/>
              </w:rPr>
              <w:t xml:space="preserve"> </w:t>
            </w:r>
            <w:r w:rsidR="008C335F" w:rsidRPr="008C335F">
              <w:rPr>
                <w:rFonts w:cs="Times New Roman"/>
              </w:rPr>
              <w:lastRenderedPageBreak/>
              <w:t xml:space="preserve">to </w:t>
            </w:r>
            <w:r>
              <w:rPr>
                <w:rFonts w:cs="Times New Roman"/>
              </w:rPr>
              <w:t>fulfill their tasks and achieve t</w:t>
            </w:r>
            <w:r w:rsidR="008C335F" w:rsidRPr="008C335F">
              <w:rPr>
                <w:rFonts w:cs="Times New Roman"/>
              </w:rPr>
              <w:t>heir goals, the organization cannot attain success.</w:t>
            </w:r>
          </w:p>
          <w:p w:rsidR="009A2A38" w:rsidRDefault="008C335F" w:rsidP="009A2A38">
            <w:pPr>
              <w:autoSpaceDE w:val="0"/>
              <w:autoSpaceDN w:val="0"/>
              <w:adjustRightInd w:val="0"/>
              <w:rPr>
                <w:rFonts w:cs="Times New Roman"/>
              </w:rPr>
            </w:pPr>
            <w:r w:rsidRPr="008C335F">
              <w:rPr>
                <w:rFonts w:cs="Times New Roman"/>
              </w:rPr>
              <w:t>People have many needs that are continuously competing one with anoth</w:t>
            </w:r>
            <w:r w:rsidR="009A2A38">
              <w:rPr>
                <w:rFonts w:cs="Times New Roman"/>
              </w:rPr>
              <w:t xml:space="preserve">er. </w:t>
            </w:r>
            <w:r w:rsidR="009A2A38" w:rsidRPr="009A2A38">
              <w:rPr>
                <w:rFonts w:cs="Times New Roman"/>
                <w:b/>
                <w:bCs/>
              </w:rPr>
              <w:t>Each person has a</w:t>
            </w:r>
            <w:r w:rsidR="009A2A38">
              <w:rPr>
                <w:rFonts w:cs="Times New Roman"/>
              </w:rPr>
              <w:t xml:space="preserve"> </w:t>
            </w:r>
            <w:r w:rsidR="009A2A38" w:rsidRPr="009A2A38">
              <w:rPr>
                <w:rFonts w:cs="Times New Roman"/>
                <w:b/>
                <w:bCs/>
              </w:rPr>
              <w:t xml:space="preserve">different </w:t>
            </w:r>
            <w:r w:rsidRPr="009A2A38">
              <w:rPr>
                <w:rFonts w:cs="Times New Roman"/>
                <w:b/>
                <w:bCs/>
              </w:rPr>
              <w:t>mixture and strength of needs</w:t>
            </w:r>
            <w:r w:rsidRPr="008C335F">
              <w:rPr>
                <w:rFonts w:cs="Times New Roman"/>
              </w:rPr>
              <w:t>, as some people are driven by achieveme</w:t>
            </w:r>
            <w:r w:rsidR="009A2A38">
              <w:rPr>
                <w:rFonts w:cs="Times New Roman"/>
              </w:rPr>
              <w:t xml:space="preserve">nt while others are focusing on </w:t>
            </w:r>
            <w:r w:rsidRPr="008C335F">
              <w:rPr>
                <w:rFonts w:cs="Times New Roman"/>
              </w:rPr>
              <w:t xml:space="preserve">security. </w:t>
            </w:r>
            <w:r w:rsidRPr="009A2A38">
              <w:rPr>
                <w:rFonts w:cs="Times New Roman"/>
                <w:b/>
                <w:bCs/>
                <w:u w:val="single"/>
              </w:rPr>
              <w:t>If the managers are able to understand, predict and control empl</w:t>
            </w:r>
            <w:r w:rsidR="009A2A38" w:rsidRPr="009A2A38">
              <w:rPr>
                <w:rFonts w:cs="Times New Roman"/>
                <w:b/>
                <w:bCs/>
                <w:u w:val="single"/>
              </w:rPr>
              <w:t>oyee</w:t>
            </w:r>
            <w:r w:rsidR="009A2A38">
              <w:rPr>
                <w:rFonts w:cs="Times New Roman"/>
              </w:rPr>
              <w:t xml:space="preserve"> </w:t>
            </w:r>
            <w:r w:rsidR="009A2A38" w:rsidRPr="009A2A38">
              <w:rPr>
                <w:rFonts w:cs="Times New Roman"/>
                <w:b/>
                <w:bCs/>
                <w:u w:val="single"/>
              </w:rPr>
              <w:t>behavior</w:t>
            </w:r>
            <w:r w:rsidR="009A2A38">
              <w:rPr>
                <w:rFonts w:cs="Times New Roman"/>
              </w:rPr>
              <w:t xml:space="preserve">, they should also </w:t>
            </w:r>
            <w:r w:rsidRPr="008C335F">
              <w:rPr>
                <w:rFonts w:cs="Times New Roman"/>
              </w:rPr>
              <w:t xml:space="preserve">know what the </w:t>
            </w:r>
            <w:r w:rsidRPr="009A2A38">
              <w:rPr>
                <w:rFonts w:cs="Times New Roman"/>
                <w:b/>
                <w:bCs/>
              </w:rPr>
              <w:t>employees want from their jobs</w:t>
            </w:r>
            <w:r w:rsidRPr="008C335F">
              <w:rPr>
                <w:rFonts w:cs="Times New Roman"/>
              </w:rPr>
              <w:t>. Therefore, it is essential f</w:t>
            </w:r>
            <w:r w:rsidR="009A2A38">
              <w:rPr>
                <w:rFonts w:cs="Times New Roman"/>
              </w:rPr>
              <w:t xml:space="preserve">or a manager to understand what </w:t>
            </w:r>
            <w:r w:rsidRPr="008C335F">
              <w:rPr>
                <w:rFonts w:cs="Times New Roman"/>
              </w:rPr>
              <w:t>really motives employees, without making just an assumption. Asking a</w:t>
            </w:r>
            <w:r w:rsidR="009A2A38">
              <w:rPr>
                <w:rFonts w:cs="Times New Roman"/>
              </w:rPr>
              <w:t xml:space="preserve">n employee how he feels about a </w:t>
            </w:r>
            <w:r w:rsidRPr="008C335F">
              <w:rPr>
                <w:rFonts w:cs="Times New Roman"/>
              </w:rPr>
              <w:t>particular situation does not provide an accurate evaluation of his needs, as the interpretation could distort</w:t>
            </w:r>
            <w:r w:rsidR="009A2A38">
              <w:rPr>
                <w:rFonts w:cs="Times New Roman"/>
              </w:rPr>
              <w:t xml:space="preserve"> </w:t>
            </w:r>
            <w:r w:rsidR="009A2A38" w:rsidRPr="009A2A38">
              <w:rPr>
                <w:rFonts w:cs="Times New Roman"/>
              </w:rPr>
              <w:t>the reality itself.</w:t>
            </w:r>
          </w:p>
          <w:p w:rsidR="009A2A38" w:rsidRPr="009A2A38" w:rsidRDefault="009A2A38" w:rsidP="009A2A38">
            <w:pPr>
              <w:autoSpaceDE w:val="0"/>
              <w:autoSpaceDN w:val="0"/>
              <w:adjustRightInd w:val="0"/>
              <w:rPr>
                <w:rFonts w:cs="Times New Roman"/>
              </w:rPr>
            </w:pPr>
            <w:r w:rsidRPr="009A2A38">
              <w:rPr>
                <w:rFonts w:cs="Times New Roman"/>
              </w:rPr>
              <w:t xml:space="preserve"> The closer one gets his perception to a given reality, the higher is the possibility to influence</w:t>
            </w:r>
          </w:p>
          <w:p w:rsidR="008C335F" w:rsidRDefault="009A2A38" w:rsidP="009A2A38">
            <w:pPr>
              <w:autoSpaceDE w:val="0"/>
              <w:autoSpaceDN w:val="0"/>
              <w:adjustRightInd w:val="0"/>
              <w:rPr>
                <w:rFonts w:cs="Times New Roman"/>
                <w:b/>
                <w:bCs/>
                <w:u w:val="single"/>
              </w:rPr>
            </w:pPr>
            <w:r w:rsidRPr="009A2A38">
              <w:rPr>
                <w:rFonts w:cs="Times New Roman"/>
              </w:rPr>
              <w:t xml:space="preserve">That specific realty. Thus, </w:t>
            </w:r>
            <w:r w:rsidRPr="009A2A38">
              <w:rPr>
                <w:rFonts w:cs="Times New Roman"/>
                <w:b/>
                <w:bCs/>
                <w:u w:val="single"/>
              </w:rPr>
              <w:t>managers can increase their effectiveness by getting a better grasp on the real needs of the employees.</w:t>
            </w:r>
          </w:p>
          <w:p w:rsidR="001D41E2" w:rsidRPr="001B5948" w:rsidRDefault="001D41E2" w:rsidP="001D41E2">
            <w:pPr>
              <w:autoSpaceDE w:val="0"/>
              <w:autoSpaceDN w:val="0"/>
              <w:adjustRightInd w:val="0"/>
              <w:rPr>
                <w:rFonts w:cs="Times New Roman"/>
              </w:rPr>
            </w:pPr>
            <w:r w:rsidRPr="001D41E2">
              <w:rPr>
                <w:rFonts w:cs="Times New Roman"/>
              </w:rPr>
              <w:t>In addition, people with high achievement motivation tend to be intereste</w:t>
            </w:r>
            <w:r>
              <w:rPr>
                <w:rFonts w:cs="Times New Roman"/>
              </w:rPr>
              <w:t xml:space="preserve">d in the motivators. People who </w:t>
            </w:r>
            <w:r w:rsidRPr="001D41E2">
              <w:rPr>
                <w:rFonts w:cs="Times New Roman"/>
              </w:rPr>
              <w:t>are motivated with achievements want to know how well are performing their</w:t>
            </w:r>
            <w:r>
              <w:rPr>
                <w:rFonts w:cs="Times New Roman"/>
              </w:rPr>
              <w:t xml:space="preserve"> tasks. Oppositely, people with </w:t>
            </w:r>
            <w:r w:rsidRPr="001D41E2">
              <w:rPr>
                <w:rFonts w:cs="Times New Roman"/>
              </w:rPr>
              <w:t>low achievement motivation are concerned about the work environm</w:t>
            </w:r>
            <w:r>
              <w:rPr>
                <w:rFonts w:cs="Times New Roman"/>
              </w:rPr>
              <w:t xml:space="preserve">ent and want to know how others </w:t>
            </w:r>
            <w:r w:rsidRPr="001D41E2">
              <w:rPr>
                <w:rFonts w:cs="Times New Roman"/>
              </w:rPr>
              <w:t>perceive them rather than their job efficiency.</w:t>
            </w:r>
          </w:p>
          <w:p w:rsidR="0035272E" w:rsidRPr="00151224" w:rsidRDefault="0035272E" w:rsidP="00151224">
            <w:pPr>
              <w:autoSpaceDE w:val="0"/>
              <w:autoSpaceDN w:val="0"/>
              <w:adjustRightInd w:val="0"/>
              <w:rPr>
                <w:rFonts w:cs="Calibri"/>
                <w:b/>
                <w:bCs/>
                <w:color w:val="000000"/>
                <w:u w:val="single"/>
              </w:rPr>
            </w:pPr>
          </w:p>
          <w:p w:rsidR="001D41E2" w:rsidRPr="001D41E2" w:rsidRDefault="001D41E2" w:rsidP="001D41E2">
            <w:pPr>
              <w:autoSpaceDE w:val="0"/>
              <w:autoSpaceDN w:val="0"/>
              <w:adjustRightInd w:val="0"/>
              <w:rPr>
                <w:rFonts w:ascii="Calibri" w:hAnsi="Calibri" w:cs="Calibri"/>
                <w:color w:val="000000"/>
                <w:sz w:val="24"/>
                <w:szCs w:val="24"/>
              </w:rPr>
            </w:pPr>
          </w:p>
          <w:p w:rsidR="001D41E2" w:rsidRDefault="001D41E2" w:rsidP="001D41E2">
            <w:pPr>
              <w:autoSpaceDE w:val="0"/>
              <w:autoSpaceDN w:val="0"/>
              <w:adjustRightInd w:val="0"/>
              <w:rPr>
                <w:rFonts w:ascii="Calibri" w:hAnsi="Calibri" w:cs="Calibri"/>
                <w:b/>
                <w:bCs/>
                <w:color w:val="000000"/>
                <w:sz w:val="24"/>
                <w:szCs w:val="24"/>
              </w:rPr>
            </w:pPr>
            <w:r w:rsidRPr="001D41E2">
              <w:rPr>
                <w:rFonts w:ascii="Calibri" w:hAnsi="Calibri" w:cs="Calibri"/>
                <w:color w:val="000000"/>
                <w:sz w:val="24"/>
                <w:szCs w:val="24"/>
              </w:rPr>
              <w:t xml:space="preserve"> </w:t>
            </w:r>
            <w:r w:rsidRPr="001D41E2">
              <w:rPr>
                <w:rFonts w:ascii="Calibri" w:hAnsi="Calibri" w:cs="Calibri"/>
                <w:b/>
                <w:bCs/>
                <w:color w:val="000000"/>
                <w:sz w:val="24"/>
                <w:szCs w:val="24"/>
              </w:rPr>
              <w:t xml:space="preserve">iii. “The good managers must possess effective problem solving and conflict resolution skill”. Discuss. </w:t>
            </w:r>
          </w:p>
          <w:p w:rsidR="003A6DE7" w:rsidRPr="003A6DE7" w:rsidRDefault="003A6DE7" w:rsidP="003A6DE7">
            <w:pPr>
              <w:autoSpaceDE w:val="0"/>
              <w:autoSpaceDN w:val="0"/>
              <w:adjustRightInd w:val="0"/>
              <w:rPr>
                <w:rFonts w:cs="Times New Roman"/>
              </w:rPr>
            </w:pPr>
            <w:r w:rsidRPr="003A6DE7">
              <w:rPr>
                <w:rFonts w:cs="Times New Roman"/>
              </w:rPr>
              <w:t xml:space="preserve">Both </w:t>
            </w:r>
            <w:r w:rsidRPr="003A6DE7">
              <w:rPr>
                <w:rFonts w:cs="Times New Roman"/>
                <w:b/>
                <w:bCs/>
              </w:rPr>
              <w:t>smoothing and withdrawing</w:t>
            </w:r>
            <w:r w:rsidRPr="003A6DE7">
              <w:rPr>
                <w:rFonts w:cs="Times New Roman"/>
              </w:rPr>
              <w:t xml:space="preserve"> incline toward ignoring or delaying tactics, which d</w:t>
            </w:r>
            <w:r>
              <w:rPr>
                <w:rFonts w:cs="Times New Roman"/>
              </w:rPr>
              <w:t xml:space="preserve">o not resolve conflict but will </w:t>
            </w:r>
            <w:r w:rsidRPr="003A6DE7">
              <w:rPr>
                <w:rFonts w:cs="Times New Roman"/>
              </w:rPr>
              <w:t xml:space="preserve">temporarily slow down the </w:t>
            </w:r>
            <w:r w:rsidR="00CC4FCB" w:rsidRPr="003A6DE7">
              <w:rPr>
                <w:rFonts w:cs="Times New Roman"/>
              </w:rPr>
              <w:t>situat</w:t>
            </w:r>
            <w:r w:rsidR="00CC4FCB">
              <w:rPr>
                <w:rFonts w:cs="Times New Roman"/>
              </w:rPr>
              <w:t>ion</w:t>
            </w:r>
            <w:r>
              <w:rPr>
                <w:rFonts w:cs="Times New Roman"/>
              </w:rPr>
              <w:t xml:space="preserve"> </w:t>
            </w:r>
            <w:r w:rsidRPr="003A6DE7">
              <w:rPr>
                <w:rFonts w:cs="Times New Roman"/>
              </w:rPr>
              <w:t xml:space="preserve"> managers must remember that if the conflict i</w:t>
            </w:r>
            <w:r>
              <w:rPr>
                <w:rFonts w:cs="Times New Roman"/>
              </w:rPr>
              <w:t xml:space="preserve">s not handled and resolved in a </w:t>
            </w:r>
            <w:r w:rsidRPr="003A6DE7">
              <w:rPr>
                <w:rFonts w:cs="Times New Roman"/>
              </w:rPr>
              <w:t>timely manner, it will likely lead to more severe and intense conflict in the future.</w:t>
            </w:r>
          </w:p>
          <w:p w:rsidR="00CC4FCB" w:rsidRPr="00CC4FCB" w:rsidRDefault="00CC4FCB" w:rsidP="00CC4FCB">
            <w:pPr>
              <w:autoSpaceDE w:val="0"/>
              <w:autoSpaceDN w:val="0"/>
              <w:adjustRightInd w:val="0"/>
              <w:rPr>
                <w:rFonts w:cs="Times New Roman"/>
              </w:rPr>
            </w:pPr>
            <w:r w:rsidRPr="00CC4FCB">
              <w:rPr>
                <w:rFonts w:cs="Times New Roman"/>
              </w:rPr>
              <w:t xml:space="preserve">Forcing implies the use of </w:t>
            </w:r>
            <w:r w:rsidRPr="00CC4FCB">
              <w:rPr>
                <w:rFonts w:cs="Times New Roman"/>
                <w:b/>
                <w:bCs/>
              </w:rPr>
              <w:t>position power</w:t>
            </w:r>
            <w:r w:rsidRPr="00CC4FCB">
              <w:rPr>
                <w:rFonts w:cs="Times New Roman"/>
              </w:rPr>
              <w:t xml:space="preserve"> and dominance to resolve the conflict. It involve</w:t>
            </w:r>
            <w:r>
              <w:rPr>
                <w:rFonts w:cs="Times New Roman"/>
              </w:rPr>
              <w:t xml:space="preserve">s imposing one viewpoint at the </w:t>
            </w:r>
            <w:r w:rsidRPr="00CC4FCB">
              <w:rPr>
                <w:rFonts w:cs="Times New Roman"/>
              </w:rPr>
              <w:t>expense of another and is characterized by a win-lose outcome in which one party overw</w:t>
            </w:r>
            <w:r>
              <w:rPr>
                <w:rFonts w:cs="Times New Roman"/>
              </w:rPr>
              <w:t xml:space="preserve">helms the other Forcing is used </w:t>
            </w:r>
            <w:r w:rsidRPr="00CC4FCB">
              <w:rPr>
                <w:rFonts w:cs="Times New Roman"/>
              </w:rPr>
              <w:t>when there is no common ground on which to bargain or negotiate and when both parties are uncooperative and strong willed.</w:t>
            </w:r>
          </w:p>
          <w:p w:rsidR="00CC4FCB" w:rsidRPr="00CC4FCB" w:rsidRDefault="00E77BBD" w:rsidP="00CC4FCB">
            <w:pPr>
              <w:autoSpaceDE w:val="0"/>
              <w:autoSpaceDN w:val="0"/>
              <w:adjustRightInd w:val="0"/>
              <w:rPr>
                <w:rFonts w:cs="Times New Roman"/>
              </w:rPr>
            </w:pPr>
            <w:r w:rsidRPr="00CC4FCB">
              <w:rPr>
                <w:rFonts w:cs="Times New Roman"/>
              </w:rPr>
              <w:t>Managers</w:t>
            </w:r>
            <w:r w:rsidR="00CC4FCB" w:rsidRPr="00CC4FCB">
              <w:rPr>
                <w:rFonts w:cs="Times New Roman"/>
              </w:rPr>
              <w:t xml:space="preserve"> may use it when time is of the essence, an issue is vital to the well</w:t>
            </w:r>
            <w:r w:rsidR="00CC4FCB">
              <w:rPr>
                <w:rFonts w:cs="Times New Roman"/>
              </w:rPr>
              <w:t xml:space="preserve">-being of the project, and they </w:t>
            </w:r>
            <w:r w:rsidR="00CC4FCB" w:rsidRPr="00CC4FCB">
              <w:rPr>
                <w:rFonts w:cs="Times New Roman"/>
              </w:rPr>
              <w:t>believe they are right based on the information available. U</w:t>
            </w:r>
            <w:r w:rsidR="00CC4FCB">
              <w:rPr>
                <w:rFonts w:cs="Times New Roman"/>
              </w:rPr>
              <w:t xml:space="preserve">nder such circumstances, </w:t>
            </w:r>
            <w:r w:rsidR="00CC4FCB" w:rsidRPr="00CC4FCB">
              <w:rPr>
                <w:rFonts w:cs="Times New Roman"/>
              </w:rPr>
              <w:t>managers take the r</w:t>
            </w:r>
            <w:r w:rsidR="00CC4FCB">
              <w:rPr>
                <w:rFonts w:cs="Times New Roman"/>
              </w:rPr>
              <w:t xml:space="preserve">isk and </w:t>
            </w:r>
            <w:r w:rsidR="00CC4FCB" w:rsidRPr="00CC4FCB">
              <w:rPr>
                <w:rFonts w:cs="Times New Roman"/>
              </w:rPr>
              <w:t xml:space="preserve">simply dictate the action in order to move things forward. This approach is appropriate when </w:t>
            </w:r>
            <w:r w:rsidR="00CC4FCB">
              <w:rPr>
                <w:rFonts w:cs="Times New Roman"/>
              </w:rPr>
              <w:t xml:space="preserve">quick decisions are required or </w:t>
            </w:r>
            <w:r w:rsidR="00CC4FCB" w:rsidRPr="00CC4FCB">
              <w:rPr>
                <w:rFonts w:cs="Times New Roman"/>
              </w:rPr>
              <w:t>when unpopular issues such as budget cuts, fast-tracking, or staff cutbacks are essential in a project.</w:t>
            </w:r>
          </w:p>
          <w:p w:rsidR="00CC4FCB" w:rsidRPr="00E77BBD" w:rsidRDefault="00CC4FCB" w:rsidP="00CC4FCB">
            <w:pPr>
              <w:autoSpaceDE w:val="0"/>
              <w:autoSpaceDN w:val="0"/>
              <w:adjustRightInd w:val="0"/>
              <w:rPr>
                <w:rFonts w:cs="Times New Roman"/>
                <w:b/>
                <w:bCs/>
              </w:rPr>
            </w:pPr>
            <w:r w:rsidRPr="00E77BBD">
              <w:rPr>
                <w:rFonts w:cs="Times New Roman"/>
                <w:b/>
                <w:bCs/>
              </w:rPr>
              <w:t>Forcing usually takes less time than compromise and negotiation</w:t>
            </w:r>
            <w:r w:rsidRPr="00CC4FCB">
              <w:rPr>
                <w:rFonts w:cs="Times New Roman"/>
              </w:rPr>
              <w:t>, but it leaves hard feeling</w:t>
            </w:r>
            <w:r>
              <w:rPr>
                <w:rFonts w:cs="Times New Roman"/>
              </w:rPr>
              <w:t xml:space="preserve">s because people dislike having </w:t>
            </w:r>
            <w:r w:rsidRPr="00CC4FCB">
              <w:rPr>
                <w:rFonts w:cs="Times New Roman"/>
              </w:rPr>
              <w:t xml:space="preserve">others’ views imposed on them. </w:t>
            </w:r>
            <w:r w:rsidRPr="00E77BBD">
              <w:rPr>
                <w:rFonts w:cs="Times New Roman"/>
                <w:b/>
                <w:bCs/>
              </w:rPr>
              <w:t>Conflict resolved by force may develop again and haunt the enforcer at a later date.</w:t>
            </w:r>
          </w:p>
          <w:p w:rsidR="002F0096" w:rsidRDefault="00CC4FCB" w:rsidP="00CC4FCB">
            <w:pPr>
              <w:spacing w:before="100" w:beforeAutospacing="1" w:after="100" w:afterAutospacing="1"/>
              <w:rPr>
                <w:rFonts w:ascii="Times New Roman" w:hAnsi="Times New Roman" w:cs="Times New Roman"/>
                <w:sz w:val="18"/>
                <w:szCs w:val="18"/>
              </w:rPr>
            </w:pPr>
            <w:r w:rsidRPr="00CC4FCB">
              <w:rPr>
                <w:rFonts w:cs="Times New Roman"/>
              </w:rPr>
              <w:t>Although forcing definitely resolves the conflict quickly, it should be used only as a last resort</w:t>
            </w:r>
            <w:r>
              <w:rPr>
                <w:rFonts w:ascii="Times New Roman" w:hAnsi="Times New Roman" w:cs="Times New Roman"/>
                <w:sz w:val="18"/>
                <w:szCs w:val="18"/>
              </w:rPr>
              <w:t>.</w:t>
            </w:r>
          </w:p>
          <w:p w:rsidR="00210485" w:rsidRPr="00210485" w:rsidRDefault="00210485" w:rsidP="00210485">
            <w:pPr>
              <w:autoSpaceDE w:val="0"/>
              <w:autoSpaceDN w:val="0"/>
              <w:adjustRightInd w:val="0"/>
              <w:rPr>
                <w:rFonts w:cs="Times New Roman"/>
              </w:rPr>
            </w:pPr>
            <w:r w:rsidRPr="00210485">
              <w:rPr>
                <w:rFonts w:cs="Times New Roman"/>
              </w:rPr>
              <w:t xml:space="preserve">Under some circumstances, the best solution for managing project conflicts is the </w:t>
            </w:r>
            <w:r>
              <w:rPr>
                <w:rFonts w:cs="Times New Roman"/>
              </w:rPr>
              <w:t>confronting/problem solving, or</w:t>
            </w:r>
            <w:r w:rsidRPr="00210485">
              <w:rPr>
                <w:rFonts w:cs="Times New Roman"/>
              </w:rPr>
              <w:t xml:space="preserve"> negotiation, mode. Since project management involves solving problems as the project progresses through its life cycle, this</w:t>
            </w:r>
          </w:p>
          <w:p w:rsidR="00210485" w:rsidRPr="00210485" w:rsidRDefault="00210485" w:rsidP="00210485">
            <w:pPr>
              <w:autoSpaceDE w:val="0"/>
              <w:autoSpaceDN w:val="0"/>
              <w:adjustRightInd w:val="0"/>
              <w:rPr>
                <w:rFonts w:cs="Times New Roman"/>
              </w:rPr>
            </w:pPr>
            <w:r w:rsidRPr="00210485">
              <w:rPr>
                <w:rFonts w:cs="Times New Roman"/>
              </w:rPr>
              <w:t>type of conflict management is very practical. This approach aims for a win-win strategy, whi</w:t>
            </w:r>
            <w:r>
              <w:rPr>
                <w:rFonts w:cs="Times New Roman"/>
              </w:rPr>
              <w:t xml:space="preserve">ch is best for both the project </w:t>
            </w:r>
            <w:r w:rsidRPr="00210485">
              <w:rPr>
                <w:rFonts w:cs="Times New Roman"/>
              </w:rPr>
              <w:t>and the parties involved. Project managers should acquire proper training in the proc</w:t>
            </w:r>
            <w:r>
              <w:rPr>
                <w:rFonts w:cs="Times New Roman"/>
              </w:rPr>
              <w:t xml:space="preserve">edures, nuances, and skills of </w:t>
            </w:r>
            <w:r w:rsidRPr="00210485">
              <w:rPr>
                <w:rFonts w:cs="Times New Roman"/>
              </w:rPr>
              <w:t>professional negotiation. It is important to bear in mind, however, that negotiation and confrontation take time. They simply</w:t>
            </w:r>
          </w:p>
          <w:p w:rsidR="00210485" w:rsidRPr="00210485" w:rsidRDefault="00210485" w:rsidP="00210485">
            <w:pPr>
              <w:autoSpaceDE w:val="0"/>
              <w:autoSpaceDN w:val="0"/>
              <w:adjustRightInd w:val="0"/>
              <w:rPr>
                <w:rFonts w:cs="Times New Roman"/>
              </w:rPr>
            </w:pPr>
            <w:r w:rsidRPr="00210485">
              <w:rPr>
                <w:rFonts w:cs="Times New Roman"/>
              </w:rPr>
              <w:t>cannot be managed in a cursory or rapid Mannes but instead require a significant commitment from th</w:t>
            </w:r>
            <w:r>
              <w:rPr>
                <w:rFonts w:cs="Times New Roman"/>
              </w:rPr>
              <w:t xml:space="preserve">e project manager in </w:t>
            </w:r>
            <w:r w:rsidRPr="00210485">
              <w:rPr>
                <w:rFonts w:cs="Times New Roman"/>
              </w:rPr>
              <w:t>terms of time and willingness to allow all parties to air their grievances.</w:t>
            </w:r>
          </w:p>
          <w:p w:rsidR="00210485" w:rsidRPr="00210485" w:rsidRDefault="00210485" w:rsidP="00210485">
            <w:pPr>
              <w:autoSpaceDE w:val="0"/>
              <w:autoSpaceDN w:val="0"/>
              <w:adjustRightInd w:val="0"/>
              <w:rPr>
                <w:rFonts w:cs="Times New Roman"/>
              </w:rPr>
            </w:pPr>
            <w:r w:rsidRPr="00210485">
              <w:rPr>
                <w:rFonts w:cs="Times New Roman"/>
              </w:rPr>
              <w:t>Conflicts are managed effectively if they are resolved on a permanent basis. The rela</w:t>
            </w:r>
            <w:r>
              <w:rPr>
                <w:rFonts w:cs="Times New Roman"/>
              </w:rPr>
              <w:t xml:space="preserve">tionship between the desire for </w:t>
            </w:r>
            <w:r w:rsidRPr="00210485">
              <w:rPr>
                <w:rFonts w:cs="Times New Roman"/>
              </w:rPr>
              <w:t>achieving goals and the desire for maintaining good long-term relationships has a significant impact on the choice of a</w:t>
            </w:r>
            <w:r>
              <w:rPr>
                <w:rFonts w:cs="Times New Roman"/>
              </w:rPr>
              <w:t xml:space="preserve"> </w:t>
            </w:r>
            <w:r w:rsidRPr="00210485">
              <w:rPr>
                <w:rFonts w:cs="Times New Roman"/>
              </w:rPr>
              <w:t>conflict resolution style.</w:t>
            </w:r>
          </w:p>
          <w:p w:rsidR="000C461F" w:rsidRPr="000C461F" w:rsidRDefault="000C461F" w:rsidP="000C461F">
            <w:pPr>
              <w:autoSpaceDE w:val="0"/>
              <w:autoSpaceDN w:val="0"/>
              <w:adjustRightInd w:val="0"/>
              <w:rPr>
                <w:rFonts w:ascii="Calibri" w:hAnsi="Calibri" w:cs="Calibri"/>
                <w:color w:val="000000"/>
                <w:sz w:val="24"/>
                <w:szCs w:val="24"/>
              </w:rPr>
            </w:pPr>
          </w:p>
          <w:p w:rsidR="000C461F" w:rsidRPr="000C461F" w:rsidRDefault="000C461F" w:rsidP="000C461F">
            <w:pPr>
              <w:autoSpaceDE w:val="0"/>
              <w:autoSpaceDN w:val="0"/>
              <w:adjustRightInd w:val="0"/>
              <w:rPr>
                <w:rFonts w:ascii="Calibri" w:hAnsi="Calibri" w:cs="Calibri"/>
                <w:color w:val="000000"/>
                <w:sz w:val="24"/>
                <w:szCs w:val="24"/>
              </w:rPr>
            </w:pPr>
            <w:r w:rsidRPr="000C461F">
              <w:rPr>
                <w:rFonts w:ascii="Calibri" w:hAnsi="Calibri" w:cs="Calibri"/>
                <w:color w:val="000000"/>
                <w:sz w:val="24"/>
                <w:szCs w:val="24"/>
              </w:rPr>
              <w:lastRenderedPageBreak/>
              <w:t xml:space="preserve"> </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iv. ‘Rewarding is essential for motivation’. Which types of incentives would be most suitable for the following workers </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a) A </w:t>
            </w:r>
            <w:r w:rsidR="000B4139" w:rsidRPr="000C461F">
              <w:rPr>
                <w:rFonts w:ascii="Calibri" w:hAnsi="Calibri" w:cs="Calibri"/>
                <w:b/>
                <w:bCs/>
                <w:color w:val="000000"/>
                <w:sz w:val="23"/>
                <w:szCs w:val="23"/>
              </w:rPr>
              <w:t>cleaner:</w:t>
            </w:r>
            <w:r w:rsidR="000B4139">
              <w:rPr>
                <w:rFonts w:ascii="Calibri" w:hAnsi="Calibri" w:cs="Calibri"/>
                <w:b/>
                <w:bCs/>
                <w:color w:val="000000"/>
                <w:sz w:val="23"/>
                <w:szCs w:val="23"/>
              </w:rPr>
              <w:t xml:space="preserve"> </w:t>
            </w:r>
            <w:r w:rsidR="000B4139" w:rsidRPr="000B4139">
              <w:rPr>
                <w:rFonts w:ascii="Calibri" w:hAnsi="Calibri" w:cs="Calibri"/>
                <w:color w:val="000000"/>
                <w:sz w:val="23"/>
                <w:szCs w:val="23"/>
              </w:rPr>
              <w:t>honest cleaner deserve money incentive.</w:t>
            </w:r>
          </w:p>
          <w:p w:rsidR="000C461F" w:rsidRPr="00F277C7" w:rsidRDefault="000C461F" w:rsidP="000C461F">
            <w:pPr>
              <w:autoSpaceDE w:val="0"/>
              <w:autoSpaceDN w:val="0"/>
              <w:adjustRightInd w:val="0"/>
              <w:spacing w:after="66"/>
              <w:rPr>
                <w:rFonts w:cs="Calibri"/>
                <w:color w:val="000000"/>
              </w:rPr>
            </w:pPr>
            <w:r w:rsidRPr="000C461F">
              <w:rPr>
                <w:rFonts w:ascii="Calibri" w:hAnsi="Calibri" w:cs="Calibri"/>
                <w:b/>
                <w:bCs/>
                <w:color w:val="000000"/>
                <w:sz w:val="23"/>
                <w:szCs w:val="23"/>
              </w:rPr>
              <w:t xml:space="preserve">b) A sales person </w:t>
            </w:r>
            <w:r w:rsidR="000B4139">
              <w:rPr>
                <w:rFonts w:ascii="Calibri" w:hAnsi="Calibri" w:cs="Calibri"/>
                <w:b/>
                <w:bCs/>
                <w:color w:val="000000"/>
                <w:sz w:val="23"/>
                <w:szCs w:val="23"/>
              </w:rPr>
              <w:t>:</w:t>
            </w:r>
            <w:r w:rsidR="00F277C7">
              <w:rPr>
                <w:rFonts w:ascii="RobotoRegular" w:hAnsi="RobotoRegular"/>
                <w:color w:val="000000"/>
                <w:sz w:val="18"/>
                <w:szCs w:val="18"/>
              </w:rPr>
              <w:t xml:space="preserve"> </w:t>
            </w:r>
            <w:r w:rsidR="00F277C7" w:rsidRPr="00F277C7">
              <w:rPr>
                <w:color w:val="000000"/>
              </w:rPr>
              <w:t>percentage pay raise each year for employees who have a 99 percent attendance rating is a motivating financial reward</w:t>
            </w:r>
          </w:p>
          <w:p w:rsidR="000C461F" w:rsidRPr="000C461F" w:rsidRDefault="000C461F" w:rsidP="000C461F">
            <w:pPr>
              <w:autoSpaceDE w:val="0"/>
              <w:autoSpaceDN w:val="0"/>
              <w:adjustRightInd w:val="0"/>
              <w:spacing w:after="66"/>
              <w:rPr>
                <w:rFonts w:ascii="Calibri" w:hAnsi="Calibri" w:cs="Calibri"/>
                <w:b/>
                <w:bCs/>
                <w:color w:val="000000"/>
                <w:sz w:val="23"/>
                <w:szCs w:val="23"/>
              </w:rPr>
            </w:pPr>
            <w:r w:rsidRPr="000C461F">
              <w:rPr>
                <w:rFonts w:ascii="Calibri" w:hAnsi="Calibri" w:cs="Calibri"/>
                <w:b/>
                <w:bCs/>
                <w:color w:val="000000"/>
                <w:sz w:val="23"/>
                <w:szCs w:val="23"/>
              </w:rPr>
              <w:t xml:space="preserve">c) A nurse </w:t>
            </w:r>
            <w:r w:rsidR="00F277C7" w:rsidRPr="00F277C7">
              <w:rPr>
                <w:color w:val="000000"/>
              </w:rPr>
              <w:t>Paid time off can act as a strong motivator for a nurse</w:t>
            </w:r>
          </w:p>
          <w:p w:rsidR="000C461F" w:rsidRPr="000C461F" w:rsidRDefault="000C461F" w:rsidP="000C461F">
            <w:pPr>
              <w:autoSpaceDE w:val="0"/>
              <w:autoSpaceDN w:val="0"/>
              <w:adjustRightInd w:val="0"/>
              <w:rPr>
                <w:rFonts w:ascii="Calibri" w:hAnsi="Calibri" w:cs="Calibri"/>
                <w:b/>
                <w:bCs/>
                <w:color w:val="000000"/>
                <w:sz w:val="23"/>
                <w:szCs w:val="23"/>
              </w:rPr>
            </w:pPr>
            <w:r w:rsidRPr="000C461F">
              <w:rPr>
                <w:rFonts w:ascii="Calibri" w:hAnsi="Calibri" w:cs="Calibri"/>
                <w:b/>
                <w:bCs/>
                <w:color w:val="000000"/>
                <w:sz w:val="23"/>
                <w:szCs w:val="23"/>
              </w:rPr>
              <w:t xml:space="preserve">d) A shop </w:t>
            </w:r>
            <w:r w:rsidR="00545768" w:rsidRPr="000C461F">
              <w:rPr>
                <w:rFonts w:ascii="Calibri" w:hAnsi="Calibri" w:cs="Calibri"/>
                <w:b/>
                <w:bCs/>
                <w:color w:val="000000"/>
                <w:sz w:val="23"/>
                <w:szCs w:val="23"/>
              </w:rPr>
              <w:t>assistant:</w:t>
            </w:r>
            <w:r w:rsidR="00F277C7">
              <w:rPr>
                <w:rFonts w:ascii="RobotoRegular" w:hAnsi="RobotoRegular"/>
                <w:color w:val="000000"/>
                <w:sz w:val="18"/>
                <w:szCs w:val="18"/>
              </w:rPr>
              <w:t xml:space="preserve"> </w:t>
            </w:r>
            <w:r w:rsidR="00F277C7" w:rsidRPr="00F277C7">
              <w:rPr>
                <w:color w:val="000000"/>
              </w:rPr>
              <w:t xml:space="preserve"> "employee of the month</w:t>
            </w:r>
            <w:r w:rsidR="00545768">
              <w:rPr>
                <w:color w:val="000000"/>
              </w:rPr>
              <w:t>.</w:t>
            </w:r>
          </w:p>
          <w:p w:rsidR="00545768" w:rsidRPr="00545768" w:rsidRDefault="00545768" w:rsidP="00545768">
            <w:pPr>
              <w:autoSpaceDE w:val="0"/>
              <w:autoSpaceDN w:val="0"/>
              <w:adjustRightInd w:val="0"/>
              <w:rPr>
                <w:rFonts w:ascii="Calibri" w:hAnsi="Calibri" w:cs="Calibri"/>
                <w:color w:val="000000"/>
                <w:sz w:val="24"/>
                <w:szCs w:val="24"/>
              </w:rPr>
            </w:pPr>
          </w:p>
          <w:p w:rsidR="00545768" w:rsidRPr="00545768" w:rsidRDefault="00545768" w:rsidP="00545768">
            <w:pPr>
              <w:autoSpaceDE w:val="0"/>
              <w:autoSpaceDN w:val="0"/>
              <w:adjustRightInd w:val="0"/>
              <w:rPr>
                <w:rFonts w:ascii="Calibri" w:hAnsi="Calibri" w:cs="Calibri"/>
                <w:color w:val="000000"/>
                <w:sz w:val="24"/>
                <w:szCs w:val="24"/>
              </w:rPr>
            </w:pPr>
            <w:r w:rsidRPr="00545768">
              <w:rPr>
                <w:rFonts w:ascii="Calibri" w:hAnsi="Calibri" w:cs="Calibri"/>
                <w:color w:val="000000"/>
                <w:sz w:val="24"/>
                <w:szCs w:val="24"/>
              </w:rPr>
              <w:t xml:space="preserve"> </w:t>
            </w:r>
          </w:p>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 xml:space="preserve">v. Some types of incentives are mentioned below make separate lists for financial and non financial incentives: </w:t>
            </w:r>
          </w:p>
          <w:p w:rsidR="00777A62" w:rsidRPr="00545768" w:rsidRDefault="00545768" w:rsidP="00545768">
            <w:pPr>
              <w:spacing w:before="100" w:beforeAutospacing="1" w:after="100" w:afterAutospacing="1"/>
              <w:ind w:left="1440"/>
              <w:rPr>
                <w:rFonts w:eastAsia="Times New Roman" w:cs="Times New Roman"/>
                <w:b/>
                <w:bCs/>
                <w:sz w:val="24"/>
                <w:szCs w:val="24"/>
              </w:rPr>
            </w:pPr>
            <w:r w:rsidRPr="00545768">
              <w:rPr>
                <w:rFonts w:cs="Calibri"/>
                <w:b/>
                <w:bCs/>
                <w:color w:val="000000"/>
                <w:sz w:val="24"/>
                <w:szCs w:val="24"/>
              </w:rP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 xml:space="preserve">                 </w:t>
            </w:r>
            <w:r>
              <w:rPr>
                <w:rFonts w:cs="Calibri"/>
                <w:b/>
                <w:bCs/>
                <w:color w:val="000000"/>
                <w:sz w:val="24"/>
                <w:szCs w:val="24"/>
              </w:rPr>
              <w:t xml:space="preserve">                </w:t>
            </w:r>
            <w:r w:rsidRPr="002C2F1F">
              <w:rPr>
                <w:rFonts w:cs="Calibri"/>
                <w:b/>
                <w:bCs/>
                <w:color w:val="000000"/>
                <w:sz w:val="24"/>
                <w:szCs w:val="24"/>
                <w:highlight w:val="yellow"/>
              </w:rPr>
              <w:t>F</w:t>
            </w:r>
            <w:r w:rsidRPr="00545768">
              <w:rPr>
                <w:rFonts w:cs="Calibri"/>
                <w:b/>
                <w:bCs/>
                <w:color w:val="000000"/>
                <w:sz w:val="24"/>
                <w:szCs w:val="24"/>
                <w:highlight w:val="yellow"/>
              </w:rPr>
              <w:t>inancial</w:t>
            </w:r>
            <w:r w:rsidRPr="00545768">
              <w:rPr>
                <w:rFonts w:cs="Calibri"/>
                <w:b/>
                <w:bCs/>
                <w:color w:val="000000"/>
                <w:sz w:val="24"/>
                <w:szCs w:val="24"/>
              </w:rPr>
              <w:t xml:space="preserve">                                                          </w:t>
            </w:r>
            <w:r w:rsidRPr="002C2F1F">
              <w:rPr>
                <w:rFonts w:cs="Calibri"/>
                <w:b/>
                <w:bCs/>
                <w:color w:val="000000"/>
                <w:sz w:val="24"/>
                <w:szCs w:val="24"/>
                <w:highlight w:val="green"/>
              </w:rPr>
              <w:t>non financial</w:t>
            </w:r>
            <w:r w:rsidRPr="00545768">
              <w:rPr>
                <w:rFonts w:cs="Calibri"/>
                <w:b/>
                <w:bCs/>
                <w:color w:val="000000"/>
                <w:sz w:val="24"/>
                <w:szCs w:val="24"/>
              </w:rPr>
              <w:t xml:space="preserve">  </w:t>
            </w:r>
          </w:p>
          <w:tbl>
            <w:tblPr>
              <w:tblStyle w:val="TableGrid"/>
              <w:tblW w:w="0" w:type="auto"/>
              <w:tblLook w:val="04A0"/>
            </w:tblPr>
            <w:tblGrid>
              <w:gridCol w:w="4505"/>
              <w:gridCol w:w="4506"/>
            </w:tblGrid>
            <w:tr w:rsidR="00545768" w:rsidTr="00B837F4">
              <w:trPr>
                <w:trHeight w:val="1820"/>
              </w:trPr>
              <w:tc>
                <w:tcPr>
                  <w:tcW w:w="4505" w:type="dxa"/>
                </w:tcPr>
                <w:p w:rsidR="00545768" w:rsidRPr="00545768" w:rsidRDefault="00545768" w:rsidP="00545768">
                  <w:pPr>
                    <w:autoSpaceDE w:val="0"/>
                    <w:autoSpaceDN w:val="0"/>
                    <w:adjustRightInd w:val="0"/>
                    <w:rPr>
                      <w:rFonts w:cs="Calibri"/>
                      <w:b/>
                      <w:bCs/>
                      <w:color w:val="000000"/>
                      <w:sz w:val="24"/>
                      <w:szCs w:val="24"/>
                    </w:rPr>
                  </w:pPr>
                  <w:r w:rsidRPr="00545768">
                    <w:rPr>
                      <w:rFonts w:cs="Calibri"/>
                      <w:b/>
                      <w:bCs/>
                      <w:color w:val="000000"/>
                      <w:sz w:val="24"/>
                      <w:szCs w:val="24"/>
                    </w:rPr>
                    <w:t>Good wage, bonus payments</w:t>
                  </w:r>
                  <w:r w:rsidR="002C2F1F">
                    <w:rPr>
                      <w:rFonts w:cs="Calibri"/>
                      <w:b/>
                      <w:bCs/>
                      <w:color w:val="000000"/>
                      <w:sz w:val="24"/>
                      <w:szCs w:val="24"/>
                    </w:rPr>
                    <w:t>,</w:t>
                  </w:r>
                  <w:r w:rsidR="002C2F1F" w:rsidRPr="00545768">
                    <w:rPr>
                      <w:rFonts w:cs="Calibri"/>
                      <w:b/>
                      <w:bCs/>
                      <w:color w:val="000000"/>
                      <w:sz w:val="24"/>
                      <w:szCs w:val="24"/>
                    </w:rPr>
                    <w:t xml:space="preserve"> fringe benefits</w:t>
                  </w:r>
                  <w:r w:rsidR="002C2F1F">
                    <w:rPr>
                      <w:rFonts w:cs="Calibri"/>
                      <w:b/>
                      <w:bCs/>
                      <w:color w:val="000000"/>
                      <w:sz w:val="24"/>
                      <w:szCs w:val="24"/>
                    </w:rPr>
                    <w:t>,</w:t>
                  </w:r>
                  <w:r w:rsidR="002C2F1F" w:rsidRPr="00545768">
                    <w:rPr>
                      <w:rFonts w:cs="Calibri"/>
                      <w:b/>
                      <w:bCs/>
                      <w:color w:val="000000"/>
                      <w:sz w:val="24"/>
                      <w:szCs w:val="24"/>
                    </w:rPr>
                    <w:t xml:space="preserve"> promotion opportunity</w:t>
                  </w:r>
                  <w:r w:rsidR="002C2F1F">
                    <w:rPr>
                      <w:rFonts w:cs="Calibri"/>
                      <w:b/>
                      <w:bCs/>
                      <w:color w:val="000000"/>
                      <w:sz w:val="24"/>
                      <w:szCs w:val="24"/>
                    </w:rPr>
                    <w:t>,</w:t>
                  </w:r>
                  <w:r w:rsidR="002C2F1F" w:rsidRPr="00545768">
                    <w:rPr>
                      <w:rFonts w:cs="Calibri"/>
                      <w:b/>
                      <w:bCs/>
                      <w:color w:val="000000"/>
                      <w:sz w:val="24"/>
                      <w:szCs w:val="24"/>
                    </w:rPr>
                    <w:t xml:space="preserve"> commissions varied and interesting work</w:t>
                  </w:r>
                  <w:r w:rsidR="002C2F1F">
                    <w:rPr>
                      <w:rFonts w:cs="Calibri"/>
                      <w:b/>
                      <w:bCs/>
                      <w:color w:val="000000"/>
                      <w:sz w:val="24"/>
                      <w:szCs w:val="24"/>
                    </w:rPr>
                    <w:t>,</w:t>
                  </w:r>
                  <w:r w:rsidR="002C2F1F" w:rsidRPr="00545768">
                    <w:rPr>
                      <w:rFonts w:cs="Calibri"/>
                      <w:b/>
                      <w:bCs/>
                      <w:color w:val="000000"/>
                      <w:sz w:val="24"/>
                      <w:szCs w:val="24"/>
                    </w:rPr>
                    <w:t xml:space="preserve"> extra payments for over time</w:t>
                  </w:r>
                  <w:r w:rsidR="002C2F1F">
                    <w:rPr>
                      <w:rFonts w:cs="Calibri"/>
                      <w:b/>
                      <w:bCs/>
                      <w:color w:val="000000"/>
                      <w:sz w:val="24"/>
                      <w:szCs w:val="24"/>
                    </w:rPr>
                    <w:t>,</w:t>
                  </w:r>
                  <w:r w:rsidR="002C2F1F" w:rsidRPr="00545768">
                    <w:rPr>
                      <w:rFonts w:cs="Calibri"/>
                      <w:b/>
                      <w:bCs/>
                      <w:color w:val="000000"/>
                      <w:sz w:val="24"/>
                      <w:szCs w:val="24"/>
                    </w:rPr>
                    <w:t xml:space="preserve"> long term contract</w:t>
                  </w:r>
                </w:p>
              </w:tc>
              <w:tc>
                <w:tcPr>
                  <w:tcW w:w="4506" w:type="dxa"/>
                </w:tcPr>
                <w:p w:rsidR="00545768" w:rsidRDefault="002C2F1F" w:rsidP="00545768">
                  <w:pPr>
                    <w:autoSpaceDE w:val="0"/>
                    <w:autoSpaceDN w:val="0"/>
                    <w:adjustRightInd w:val="0"/>
                    <w:rPr>
                      <w:rFonts w:cs="Calibri"/>
                      <w:b/>
                      <w:bCs/>
                      <w:color w:val="000000"/>
                      <w:sz w:val="24"/>
                      <w:szCs w:val="24"/>
                    </w:rPr>
                  </w:pPr>
                  <w:r w:rsidRPr="00545768">
                    <w:rPr>
                      <w:rFonts w:cs="Calibri"/>
                      <w:b/>
                      <w:bCs/>
                      <w:color w:val="000000"/>
                      <w:sz w:val="24"/>
                      <w:szCs w:val="24"/>
                    </w:rPr>
                    <w:t>Good</w:t>
                  </w:r>
                  <w:r w:rsidR="00545768" w:rsidRPr="00545768">
                    <w:rPr>
                      <w:rFonts w:cs="Calibri"/>
                      <w:b/>
                      <w:bCs/>
                      <w:color w:val="000000"/>
                      <w:sz w:val="24"/>
                      <w:szCs w:val="24"/>
                    </w:rPr>
                    <w:t xml:space="preserve"> working environment</w:t>
                  </w:r>
                  <w:r w:rsidR="00545768">
                    <w:rPr>
                      <w:rFonts w:cs="Calibri"/>
                      <w:b/>
                      <w:bCs/>
                      <w:color w:val="000000"/>
                      <w:sz w:val="24"/>
                      <w:szCs w:val="24"/>
                    </w:rPr>
                    <w:t>,</w:t>
                  </w:r>
                  <w:r w:rsidR="00545768" w:rsidRPr="00545768">
                    <w:rPr>
                      <w:rFonts w:cs="Calibri"/>
                      <w:b/>
                      <w:bCs/>
                      <w:color w:val="000000"/>
                      <w:sz w:val="24"/>
                      <w:szCs w:val="24"/>
                    </w:rPr>
                    <w:t xml:space="preserve"> responsibility to make decisions</w:t>
                  </w:r>
                  <w:r w:rsidR="00545768">
                    <w:rPr>
                      <w:rFonts w:cs="Calibri"/>
                      <w:b/>
                      <w:bCs/>
                      <w:color w:val="000000"/>
                      <w:sz w:val="24"/>
                      <w:szCs w:val="24"/>
                    </w:rPr>
                    <w:t>,</w:t>
                  </w:r>
                  <w:r w:rsidRPr="00545768">
                    <w:rPr>
                      <w:rFonts w:cs="Calibri"/>
                      <w:b/>
                      <w:bCs/>
                      <w:color w:val="000000"/>
                      <w:sz w:val="24"/>
                      <w:szCs w:val="24"/>
                    </w:rPr>
                    <w:t xml:space="preserve"> being praised for good work</w:t>
                  </w:r>
                  <w:r>
                    <w:rPr>
                      <w:rFonts w:cs="Calibri"/>
                      <w:b/>
                      <w:bCs/>
                      <w:color w:val="000000"/>
                      <w:sz w:val="24"/>
                      <w:szCs w:val="24"/>
                    </w:rPr>
                    <w:t>,</w:t>
                  </w:r>
                  <w:r w:rsidRPr="00545768">
                    <w:rPr>
                      <w:rFonts w:cs="Calibri"/>
                      <w:b/>
                      <w:bCs/>
                      <w:color w:val="000000"/>
                      <w:sz w:val="24"/>
                      <w:szCs w:val="24"/>
                    </w:rPr>
                    <w:t xml:space="preserve"> feeling challenged by the work.</w:t>
                  </w:r>
                </w:p>
              </w:tc>
            </w:tr>
          </w:tbl>
          <w:p w:rsidR="00545768" w:rsidRPr="00545768" w:rsidRDefault="00545768" w:rsidP="00545768">
            <w:pPr>
              <w:autoSpaceDE w:val="0"/>
              <w:autoSpaceDN w:val="0"/>
              <w:adjustRightInd w:val="0"/>
              <w:rPr>
                <w:rFonts w:cs="Calibri"/>
                <w:b/>
                <w:bCs/>
                <w:color w:val="000000"/>
                <w:sz w:val="24"/>
                <w:szCs w:val="24"/>
              </w:rPr>
            </w:pPr>
          </w:p>
          <w:p w:rsidR="00901DBE" w:rsidRPr="00545768" w:rsidRDefault="00545768" w:rsidP="002826B3">
            <w:pPr>
              <w:autoSpaceDE w:val="0"/>
              <w:autoSpaceDN w:val="0"/>
              <w:adjustRightInd w:val="0"/>
              <w:rPr>
                <w:rFonts w:cs="Calibri"/>
                <w:color w:val="000000"/>
              </w:rPr>
            </w:pPr>
            <w:r w:rsidRPr="00545768">
              <w:rPr>
                <w:rFonts w:cs="Calibri"/>
                <w:b/>
                <w:bCs/>
                <w:color w:val="000000"/>
                <w:sz w:val="24"/>
                <w:szCs w:val="24"/>
              </w:rPr>
              <w:t xml:space="preserve">           </w:t>
            </w:r>
          </w:p>
          <w:p w:rsidR="002672D0" w:rsidRPr="002672D0" w:rsidRDefault="002672D0" w:rsidP="002672D0">
            <w:pPr>
              <w:autoSpaceDE w:val="0"/>
              <w:autoSpaceDN w:val="0"/>
              <w:adjustRightInd w:val="0"/>
              <w:rPr>
                <w:rFonts w:ascii="Calibri" w:hAnsi="Calibri" w:cs="Calibri"/>
                <w:color w:val="000000"/>
                <w:sz w:val="24"/>
                <w:szCs w:val="24"/>
              </w:rPr>
            </w:pPr>
          </w:p>
          <w:p w:rsidR="00872DF1" w:rsidRDefault="002672D0" w:rsidP="00872DF1">
            <w:pPr>
              <w:pStyle w:val="NormalWeb"/>
              <w:rPr>
                <w:rFonts w:asciiTheme="minorHAnsi" w:hAnsiTheme="minorHAnsi"/>
                <w:sz w:val="22"/>
                <w:szCs w:val="22"/>
              </w:rPr>
            </w:pPr>
            <w:r w:rsidRPr="002672D0">
              <w:rPr>
                <w:rFonts w:ascii="Calibri" w:hAnsi="Calibri" w:cs="Calibri"/>
                <w:color w:val="000000"/>
              </w:rPr>
              <w:t xml:space="preserve"> </w:t>
            </w:r>
            <w:r w:rsidRPr="002672D0">
              <w:rPr>
                <w:rFonts w:ascii="Calibri" w:hAnsi="Calibri" w:cs="Calibri"/>
                <w:b/>
                <w:bCs/>
                <w:color w:val="FF0000"/>
                <w:sz w:val="23"/>
                <w:szCs w:val="23"/>
              </w:rPr>
              <w:t>Case Study</w:t>
            </w:r>
            <w:r>
              <w:rPr>
                <w:rFonts w:ascii="Calibri" w:hAnsi="Calibri" w:cs="Calibri"/>
                <w:b/>
                <w:bCs/>
                <w:color w:val="FF0000"/>
                <w:sz w:val="23"/>
                <w:szCs w:val="23"/>
              </w:rPr>
              <w:t>:</w:t>
            </w:r>
            <w:r w:rsidR="00074D04">
              <w:rPr>
                <w:rFonts w:ascii="Calibri" w:hAnsi="Calibri" w:cs="Calibri"/>
                <w:b/>
                <w:bCs/>
                <w:color w:val="FF0000"/>
                <w:sz w:val="23"/>
                <w:szCs w:val="23"/>
              </w:rPr>
              <w:t xml:space="preserve"> </w:t>
            </w:r>
            <w:r w:rsidR="00074D04" w:rsidRPr="00074D04">
              <w:rPr>
                <w:rFonts w:ascii="Calibri" w:hAnsi="Calibri" w:cs="Calibri"/>
                <w:sz w:val="22"/>
                <w:szCs w:val="22"/>
              </w:rPr>
              <w:t>John</w:t>
            </w:r>
            <w:r w:rsidR="00074D04">
              <w:rPr>
                <w:rFonts w:ascii="Calibri" w:hAnsi="Calibri" w:cs="Calibri"/>
              </w:rPr>
              <w:t xml:space="preserve"> like any other manager, when we see any fail in any area in our organization  many questions coming on our head, he has rights to ask about the reasons behind that, first of all I understand there is a new manager came but should he got training or at least (orientation) otherwise sure he will fail, new manger should monthly reported to (John) each single issue he faced so they can set and try to solve it, for growing absence the </w:t>
            </w:r>
            <w:r w:rsidR="00074D04" w:rsidRPr="00872DF1">
              <w:rPr>
                <w:rFonts w:asciiTheme="minorHAnsi" w:hAnsiTheme="minorHAnsi" w:cs="Calibri"/>
                <w:sz w:val="22"/>
                <w:szCs w:val="22"/>
              </w:rPr>
              <w:t xml:space="preserve">workers </w:t>
            </w:r>
            <w:r w:rsidR="00872DF1" w:rsidRPr="00872DF1">
              <w:rPr>
                <w:rFonts w:asciiTheme="minorHAnsi" w:hAnsiTheme="minorHAnsi"/>
                <w:sz w:val="22"/>
                <w:szCs w:val="22"/>
              </w:rPr>
              <w:t xml:space="preserve">there are a number of </w:t>
            </w:r>
            <w:r w:rsidR="00872DF1" w:rsidRPr="00872DF1">
              <w:rPr>
                <w:rFonts w:asciiTheme="minorHAnsi" w:hAnsiTheme="minorHAnsi"/>
                <w:b/>
                <w:bCs/>
                <w:sz w:val="22"/>
                <w:szCs w:val="22"/>
              </w:rPr>
              <w:t>other critical actions</w:t>
            </w:r>
            <w:r w:rsidR="00872DF1" w:rsidRPr="00872DF1">
              <w:rPr>
                <w:rFonts w:asciiTheme="minorHAnsi" w:hAnsiTheme="minorHAnsi"/>
                <w:sz w:val="22"/>
                <w:szCs w:val="22"/>
              </w:rPr>
              <w:t xml:space="preserve"> that manger</w:t>
            </w:r>
            <w:r w:rsidR="00872DF1">
              <w:rPr>
                <w:rFonts w:asciiTheme="minorHAnsi" w:hAnsiTheme="minorHAnsi"/>
                <w:sz w:val="22"/>
                <w:szCs w:val="22"/>
              </w:rPr>
              <w:t xml:space="preserve"> need to take to manage absent .</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ensure that all employees are fully aware of the organization’s policies and procedures for dealing with absence,</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be the first point of contact when an employee phones in sick,</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maintain appropriately detailed, accurate, and up-to-date absence records for their staff, (e.g., date, nature of illness/reason for absence, expected return to work date, doctor’s certification if necessary),</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 xml:space="preserve">identify any patterns or trends of </w:t>
            </w:r>
            <w:hyperlink r:id="rId9" w:history="1">
              <w:r w:rsidRPr="00872DF1">
                <w:rPr>
                  <w:rFonts w:eastAsia="Times New Roman" w:cs="Times New Roman"/>
                  <w:color w:val="0000FF"/>
                  <w:u w:val="single"/>
                </w:rPr>
                <w:t>absences</w:t>
              </w:r>
            </w:hyperlink>
            <w:r w:rsidRPr="00872DF1">
              <w:rPr>
                <w:rFonts w:eastAsia="Times New Roman" w:cs="Times New Roman"/>
              </w:rPr>
              <w:t xml:space="preserve"> which cause concern,</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conduct return-to-work interviews, and</w:t>
            </w:r>
          </w:p>
          <w:p w:rsidR="00872DF1" w:rsidRPr="00872DF1" w:rsidRDefault="00872DF1" w:rsidP="00872DF1">
            <w:pPr>
              <w:numPr>
                <w:ilvl w:val="0"/>
                <w:numId w:val="11"/>
              </w:numPr>
              <w:spacing w:before="100" w:beforeAutospacing="1" w:after="100" w:afterAutospacing="1"/>
              <w:rPr>
                <w:rFonts w:eastAsia="Times New Roman" w:cs="Times New Roman"/>
              </w:rPr>
            </w:pPr>
            <w:r w:rsidRPr="00872DF1">
              <w:rPr>
                <w:rFonts w:eastAsia="Times New Roman" w:cs="Times New Roman"/>
              </w:rPr>
              <w:t xml:space="preserve">implement disciplinary procedures where </w:t>
            </w:r>
          </w:p>
          <w:p w:rsidR="00070C4F" w:rsidRDefault="00070C4F" w:rsidP="00070C4F">
            <w:pPr>
              <w:pStyle w:val="NormalWeb"/>
              <w:rPr>
                <w:rFonts w:asciiTheme="minorHAnsi" w:hAnsiTheme="minorHAnsi"/>
                <w:color w:val="333031"/>
                <w:sz w:val="22"/>
                <w:szCs w:val="22"/>
              </w:rPr>
            </w:pPr>
            <w:r>
              <w:rPr>
                <w:rFonts w:asciiTheme="minorHAnsi" w:hAnsiTheme="minorHAnsi"/>
                <w:sz w:val="22"/>
                <w:szCs w:val="22"/>
              </w:rPr>
              <w:t>-----</w:t>
            </w:r>
            <w:r>
              <w:t xml:space="preserve"> </w:t>
            </w:r>
            <w:r w:rsidRPr="00070C4F">
              <w:rPr>
                <w:rFonts w:asciiTheme="minorHAnsi" w:hAnsiTheme="minorHAnsi"/>
                <w:b/>
                <w:bCs/>
                <w:color w:val="333031"/>
                <w:sz w:val="22"/>
                <w:szCs w:val="22"/>
              </w:rPr>
              <w:t>Morale</w:t>
            </w:r>
            <w:r w:rsidRPr="00070C4F">
              <w:rPr>
                <w:rFonts w:asciiTheme="minorHAnsi" w:hAnsiTheme="minorHAnsi"/>
                <w:color w:val="333031"/>
                <w:sz w:val="22"/>
                <w:szCs w:val="22"/>
              </w:rPr>
              <w:t xml:space="preserve"> can be defined as the state of spirits and mind which involves feelings, emotion, </w:t>
            </w:r>
            <w:r w:rsidRPr="00070C4F">
              <w:rPr>
                <w:rFonts w:asciiTheme="minorHAnsi" w:hAnsiTheme="minorHAnsi"/>
                <w:color w:val="333031"/>
                <w:sz w:val="22"/>
                <w:szCs w:val="22"/>
              </w:rPr>
              <w:lastRenderedPageBreak/>
              <w:t>confidence, motivation, determination, cheerfulness and willingness to do certain actions.</w:t>
            </w:r>
          </w:p>
          <w:p w:rsidR="00A1198D" w:rsidRDefault="00070C4F" w:rsidP="00A1198D">
            <w:pPr>
              <w:pStyle w:val="NormalWeb"/>
            </w:pPr>
            <w:r w:rsidRPr="00A1198D">
              <w:rPr>
                <w:rFonts w:asciiTheme="minorHAnsi" w:hAnsiTheme="minorHAnsi"/>
                <w:sz w:val="22"/>
                <w:szCs w:val="22"/>
              </w:rPr>
              <w:t xml:space="preserve">New </w:t>
            </w:r>
            <w:r w:rsidR="00A1198D" w:rsidRPr="00A1198D">
              <w:rPr>
                <w:rFonts w:asciiTheme="minorHAnsi" w:hAnsiTheme="minorHAnsi"/>
                <w:sz w:val="22"/>
                <w:szCs w:val="22"/>
              </w:rPr>
              <w:t>manager not</w:t>
            </w:r>
            <w:r w:rsidRPr="00A1198D">
              <w:rPr>
                <w:rFonts w:asciiTheme="minorHAnsi" w:hAnsiTheme="minorHAnsi"/>
                <w:sz w:val="22"/>
                <w:szCs w:val="22"/>
              </w:rPr>
              <w:t xml:space="preserve"> realized that morale impacts pre</w:t>
            </w:r>
            <w:r w:rsidR="00A1198D" w:rsidRPr="00A1198D">
              <w:rPr>
                <w:rFonts w:asciiTheme="minorHAnsi" w:hAnsiTheme="minorHAnsi"/>
                <w:sz w:val="22"/>
                <w:szCs w:val="22"/>
              </w:rPr>
              <w:t>tty much everything we do, from personal life to workplace, how</w:t>
            </w:r>
            <w:r w:rsidRPr="00A1198D">
              <w:rPr>
                <w:rFonts w:asciiTheme="minorHAnsi" w:hAnsiTheme="minorHAnsi"/>
                <w:sz w:val="22"/>
                <w:szCs w:val="22"/>
              </w:rPr>
              <w:t xml:space="preserve"> much of an impact morale can have on an individua</w:t>
            </w:r>
            <w:r w:rsidR="00A1198D" w:rsidRPr="00A1198D">
              <w:rPr>
                <w:rFonts w:asciiTheme="minorHAnsi" w:hAnsiTheme="minorHAnsi"/>
                <w:sz w:val="22"/>
                <w:szCs w:val="22"/>
              </w:rPr>
              <w:t xml:space="preserve">l or team performance. </w:t>
            </w:r>
            <w:r w:rsidR="00A1198D">
              <w:t xml:space="preserve">We must make sure that are employees are happy as much as possible. </w:t>
            </w:r>
            <w:r w:rsidR="00545FB1">
              <w:t>We want</w:t>
            </w:r>
            <w:r w:rsidR="00A1198D">
              <w:t xml:space="preserve"> them to</w:t>
            </w:r>
            <w:r w:rsidR="00A1198D" w:rsidRPr="00A1198D">
              <w:t xml:space="preserve"> </w:t>
            </w:r>
            <w:hyperlink r:id="rId10" w:history="1">
              <w:r w:rsidR="00A1198D" w:rsidRPr="00A1198D">
                <w:rPr>
                  <w:rStyle w:val="Hyperlink"/>
                  <w:color w:val="auto"/>
                  <w:u w:val="none"/>
                </w:rPr>
                <w:t>love their jobs</w:t>
              </w:r>
            </w:hyperlink>
            <w:r w:rsidR="00A1198D">
              <w:t xml:space="preserve"> and be motivated in order to generate results. </w:t>
            </w:r>
            <w:r w:rsidR="00A1198D" w:rsidRPr="00A1198D">
              <w:rPr>
                <w:rFonts w:asciiTheme="minorHAnsi" w:hAnsiTheme="minorHAnsi"/>
                <w:b/>
                <w:bCs/>
                <w:sz w:val="22"/>
                <w:szCs w:val="22"/>
              </w:rPr>
              <w:t xml:space="preserve">A happy team is a more productive team! </w:t>
            </w:r>
            <w:r w:rsidR="00A1198D" w:rsidRPr="00A1198D">
              <w:rPr>
                <w:rFonts w:asciiTheme="minorHAnsi" w:hAnsiTheme="minorHAnsi"/>
                <w:sz w:val="22"/>
                <w:szCs w:val="22"/>
              </w:rPr>
              <w:t>Morale is a well-being indicator. The higher your morale, the higher the outcome of your actions. However, morale in the workplace can easily be affected by a series of factors</w:t>
            </w:r>
            <w:r w:rsidR="00A1198D">
              <w:t>.</w:t>
            </w:r>
          </w:p>
          <w:p w:rsidR="0069384D" w:rsidRDefault="0069384D" w:rsidP="0069384D">
            <w:r w:rsidRPr="0069384D">
              <w:t>Over confident and leaving the business in the hands with no very strong management team, who will continue to execute the strategy and support the organization will fail the business, the new manager should create a good plan for next phase of development. And wide product choice, clear destination departments and improving service proposition gives the organization a strong platform from which to deliver long term sustainable growth.</w:t>
            </w:r>
          </w:p>
          <w:p w:rsidR="00F735F2" w:rsidRPr="00F735F2" w:rsidRDefault="00DC1D8E" w:rsidP="00F735F2">
            <w:pPr>
              <w:shd w:val="clear" w:color="auto" w:fill="F9F9F9"/>
              <w:spacing w:after="167"/>
              <w:rPr>
                <w:rFonts w:eastAsia="Times New Roman" w:cs="Times New Roman"/>
              </w:rPr>
            </w:pPr>
            <w:r w:rsidRPr="00F735F2">
              <w:t>Most organizations have some kind of formal performance appraisal</w:t>
            </w:r>
            <w:r w:rsidR="00F735F2">
              <w:t xml:space="preserve">, new manager should </w:t>
            </w:r>
            <w:r w:rsidR="00F735F2" w:rsidRPr="00F735F2">
              <w:rPr>
                <w:rFonts w:eastAsia="Times New Roman" w:cs="Times New Roman"/>
              </w:rPr>
              <w:t>may well have a set of documentation for formal performance appraisal</w:t>
            </w:r>
            <w:r w:rsidR="00F735F2">
              <w:rPr>
                <w:rFonts w:eastAsia="Times New Roman" w:cs="Times New Roman"/>
              </w:rPr>
              <w:t xml:space="preserve"> for every employees and reported to Region manager. He makes sure he is </w:t>
            </w:r>
            <w:r w:rsidR="00F735F2" w:rsidRPr="00F735F2">
              <w:rPr>
                <w:rFonts w:eastAsia="Times New Roman" w:cs="Times New Roman"/>
              </w:rPr>
              <w:t xml:space="preserve"> familiar with this documentation in advance of the appraisal.</w:t>
            </w:r>
          </w:p>
          <w:p w:rsidR="00F735F2" w:rsidRPr="00F735F2" w:rsidRDefault="00F735F2" w:rsidP="00F735F2">
            <w:pPr>
              <w:shd w:val="clear" w:color="auto" w:fill="F9F9F9"/>
              <w:spacing w:after="167"/>
              <w:rPr>
                <w:rFonts w:eastAsia="Times New Roman" w:cs="Times New Roman"/>
              </w:rPr>
            </w:pPr>
            <w:r w:rsidRPr="00F735F2">
              <w:rPr>
                <w:rFonts w:eastAsia="Times New Roman" w:cs="Times New Roman"/>
              </w:rPr>
              <w:t xml:space="preserve">Should this not be the case, then you need to ensure that you keep </w:t>
            </w:r>
            <w:r>
              <w:rPr>
                <w:rFonts w:eastAsia="Times New Roman" w:cs="Times New Roman"/>
              </w:rPr>
              <w:t xml:space="preserve">practical records to help </w:t>
            </w:r>
            <w:r w:rsidRPr="00F735F2">
              <w:rPr>
                <w:rFonts w:eastAsia="Times New Roman" w:cs="Times New Roman"/>
              </w:rPr>
              <w:t xml:space="preserve"> support </w:t>
            </w:r>
            <w:r>
              <w:rPr>
                <w:rFonts w:eastAsia="Times New Roman" w:cs="Times New Roman"/>
              </w:rPr>
              <w:t xml:space="preserve">the employee </w:t>
            </w:r>
            <w:r w:rsidRPr="00F735F2">
              <w:rPr>
                <w:rFonts w:eastAsia="Times New Roman" w:cs="Times New Roman"/>
              </w:rPr>
              <w:t xml:space="preserve"> development.</w:t>
            </w:r>
          </w:p>
          <w:p w:rsidR="00F735F2" w:rsidRPr="00F735F2" w:rsidRDefault="00F735F2" w:rsidP="00F735F2">
            <w:pPr>
              <w:shd w:val="clear" w:color="auto" w:fill="F9F9F9"/>
              <w:spacing w:after="167"/>
              <w:rPr>
                <w:rFonts w:eastAsia="Times New Roman" w:cs="Times New Roman"/>
              </w:rPr>
            </w:pPr>
            <w:r>
              <w:rPr>
                <w:rFonts w:eastAsia="Times New Roman" w:cs="Times New Roman"/>
              </w:rPr>
              <w:t xml:space="preserve">He </w:t>
            </w:r>
            <w:r w:rsidRPr="00F735F2">
              <w:rPr>
                <w:rFonts w:eastAsia="Times New Roman" w:cs="Times New Roman"/>
              </w:rPr>
              <w:t>s</w:t>
            </w:r>
            <w:r>
              <w:rPr>
                <w:rFonts w:eastAsia="Times New Roman" w:cs="Times New Roman"/>
              </w:rPr>
              <w:t xml:space="preserve">hould ensure that the notes </w:t>
            </w:r>
            <w:r w:rsidRPr="00F735F2">
              <w:rPr>
                <w:rFonts w:eastAsia="Times New Roman" w:cs="Times New Roman"/>
              </w:rPr>
              <w:t>keep:</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Pr>
                <w:rFonts w:eastAsia="Times New Roman" w:cs="Times New Roman"/>
              </w:rPr>
              <w:t>Are seen and approved by workers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Include a summary of points discussed</w:t>
            </w:r>
          </w:p>
          <w:p w:rsidR="00F735F2" w:rsidRPr="00F735F2" w:rsidRDefault="00F735F2" w:rsidP="00F735F2">
            <w:pPr>
              <w:numPr>
                <w:ilvl w:val="0"/>
                <w:numId w:val="12"/>
              </w:numPr>
              <w:shd w:val="clear" w:color="auto" w:fill="F9F9F9"/>
              <w:spacing w:before="100" w:beforeAutospacing="1" w:afterAutospacing="1" w:line="352" w:lineRule="atLeast"/>
              <w:ind w:left="502"/>
              <w:rPr>
                <w:rFonts w:eastAsia="Times New Roman" w:cs="Times New Roman"/>
              </w:rPr>
            </w:pPr>
            <w:r w:rsidRPr="00F735F2">
              <w:rPr>
                <w:rFonts w:eastAsia="Times New Roman" w:cs="Times New Roman"/>
              </w:rPr>
              <w:t>State SMART objective</w:t>
            </w:r>
            <w:hyperlink r:id="rId11" w:history="1">
              <w:r w:rsidRPr="00F735F2">
                <w:rPr>
                  <w:rFonts w:eastAsia="Times New Roman" w:cs="Times New Roman"/>
                </w:rPr>
                <w:t xml:space="preserve">s </w:t>
              </w:r>
            </w:hyperlink>
            <w:r w:rsidRPr="00F735F2">
              <w:rPr>
                <w:rFonts w:eastAsia="Times New Roman" w:cs="Times New Roman"/>
              </w:rPr>
              <w:t>for the next period</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Have a plan of action for development and work goals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Summarize the resource requirements</w:t>
            </w:r>
          </w:p>
          <w:p w:rsidR="00F735F2" w:rsidRPr="00F735F2" w:rsidRDefault="00F735F2" w:rsidP="00F735F2">
            <w:pPr>
              <w:numPr>
                <w:ilvl w:val="0"/>
                <w:numId w:val="12"/>
              </w:numPr>
              <w:shd w:val="clear" w:color="auto" w:fill="F9F9F9"/>
              <w:spacing w:before="100" w:beforeAutospacing="1" w:after="100" w:afterAutospacing="1" w:line="352" w:lineRule="atLeast"/>
              <w:ind w:left="502"/>
              <w:rPr>
                <w:rFonts w:eastAsia="Times New Roman" w:cs="Times New Roman"/>
              </w:rPr>
            </w:pPr>
            <w:r w:rsidRPr="00F735F2">
              <w:rPr>
                <w:rFonts w:eastAsia="Times New Roman" w:cs="Times New Roman"/>
              </w:rPr>
              <w:t>Have a date and time for the next mini-review</w:t>
            </w:r>
          </w:p>
          <w:p w:rsidR="00DC1D8E" w:rsidRPr="00F735F2" w:rsidRDefault="00DC1D8E" w:rsidP="0069384D"/>
          <w:p w:rsidR="0069384D" w:rsidRPr="0069384D" w:rsidRDefault="0069384D" w:rsidP="0069384D"/>
          <w:p w:rsidR="00A1198D" w:rsidRPr="00A1198D" w:rsidRDefault="00A1198D" w:rsidP="00A1198D">
            <w:pPr>
              <w:pStyle w:val="NormalWeb"/>
              <w:rPr>
                <w:rFonts w:asciiTheme="minorHAnsi" w:hAnsiTheme="minorHAnsi"/>
                <w:sz w:val="22"/>
                <w:szCs w:val="22"/>
              </w:rPr>
            </w:pPr>
          </w:p>
          <w:p w:rsidR="00070C4F" w:rsidRPr="00070C4F" w:rsidRDefault="00070C4F" w:rsidP="00070C4F">
            <w:pPr>
              <w:pStyle w:val="NormalWeb"/>
              <w:rPr>
                <w:rFonts w:asciiTheme="minorHAnsi" w:hAnsiTheme="minorHAnsi"/>
                <w:color w:val="333031"/>
                <w:sz w:val="22"/>
                <w:szCs w:val="22"/>
              </w:rPr>
            </w:pPr>
          </w:p>
          <w:p w:rsidR="00872DF1" w:rsidRPr="00872DF1" w:rsidRDefault="00872DF1" w:rsidP="00872DF1">
            <w:pPr>
              <w:pStyle w:val="NormalWeb"/>
              <w:rPr>
                <w:rFonts w:asciiTheme="minorHAnsi" w:hAnsiTheme="minorHAnsi"/>
                <w:sz w:val="22"/>
                <w:szCs w:val="22"/>
              </w:rPr>
            </w:pPr>
          </w:p>
          <w:p w:rsidR="002826B3" w:rsidRPr="00074D04" w:rsidRDefault="002826B3" w:rsidP="002672D0">
            <w:pPr>
              <w:autoSpaceDE w:val="0"/>
              <w:autoSpaceDN w:val="0"/>
              <w:adjustRightInd w:val="0"/>
              <w:spacing w:before="100" w:after="100"/>
              <w:rPr>
                <w:rFonts w:cs="Times New Roman"/>
                <w:b/>
                <w:bCs/>
              </w:rPr>
            </w:pPr>
          </w:p>
          <w:p w:rsidR="00945D35" w:rsidRPr="00777A62" w:rsidRDefault="00945D35" w:rsidP="00726CE9">
            <w:pPr>
              <w:autoSpaceDE w:val="0"/>
              <w:autoSpaceDN w:val="0"/>
              <w:adjustRightInd w:val="0"/>
              <w:rPr>
                <w:rFonts w:cs="Calibri"/>
                <w:b/>
                <w:bCs/>
                <w:color w:val="000000"/>
              </w:rPr>
            </w:pPr>
          </w:p>
          <w:p w:rsidR="00F6061C" w:rsidRPr="00777A62" w:rsidRDefault="00F6061C" w:rsidP="005105DF">
            <w:pPr>
              <w:pStyle w:val="tk-proxima-nova"/>
              <w:spacing w:line="384" w:lineRule="atLeast"/>
              <w:rPr>
                <w:rFonts w:asciiTheme="minorHAnsi" w:hAnsiTheme="minorHAnsi"/>
                <w:color w:val="000000" w:themeColor="text1"/>
                <w:sz w:val="22"/>
                <w:szCs w:val="22"/>
              </w:rPr>
            </w:pPr>
          </w:p>
          <w:p w:rsidR="00D05F3C" w:rsidRPr="00D05F3C" w:rsidRDefault="00D05F3C" w:rsidP="00D05F3C">
            <w:pPr>
              <w:autoSpaceDE w:val="0"/>
              <w:autoSpaceDN w:val="0"/>
              <w:adjustRightInd w:val="0"/>
              <w:rPr>
                <w:rFonts w:ascii="Calibri" w:hAnsi="Calibri" w:cs="Calibri"/>
                <w:color w:val="000000"/>
              </w:rPr>
            </w:pPr>
          </w:p>
          <w:p w:rsidR="00424E61" w:rsidRPr="00A82FDC" w:rsidRDefault="00424E61" w:rsidP="00C23AE8">
            <w:pPr>
              <w:autoSpaceDE w:val="0"/>
              <w:autoSpaceDN w:val="0"/>
              <w:adjustRightInd w:val="0"/>
              <w:rPr>
                <w:rFonts w:ascii="Calibri" w:hAnsi="Calibri" w:cs="Calibri"/>
                <w:color w:val="000000"/>
                <w:sz w:val="24"/>
                <w:szCs w:val="24"/>
              </w:rPr>
            </w:pPr>
          </w:p>
          <w:p w:rsidR="00A82FDC" w:rsidRPr="00A82FDC" w:rsidRDefault="00A82FDC" w:rsidP="00A82FDC">
            <w:pPr>
              <w:autoSpaceDE w:val="0"/>
              <w:autoSpaceDN w:val="0"/>
              <w:adjustRightInd w:val="0"/>
              <w:rPr>
                <w:rFonts w:ascii="Calibri" w:hAnsi="Calibri" w:cs="Calibr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1"/>
        <w:gridCol w:w="4049"/>
        <w:gridCol w:w="1274"/>
        <w:gridCol w:w="16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07187" w:rsidP="00A851DA">
            <w:pPr>
              <w:rPr>
                <w:rFonts w:cs="Bliss-Regular"/>
                <w:color w:val="000000"/>
              </w:rPr>
            </w:pPr>
            <w:r w:rsidRPr="007A3137">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2"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r w:rsidR="00B07187">
              <w:rPr>
                <w:rFonts w:cs="Bliss-Regular"/>
                <w:color w:val="000000"/>
              </w:rPr>
              <w:t xml:space="preserve">Thursday </w:t>
            </w:r>
          </w:p>
        </w:tc>
        <w:tc>
          <w:tcPr>
            <w:tcW w:w="1621" w:type="dxa"/>
          </w:tcPr>
          <w:p w:rsidR="00405895" w:rsidRPr="00B0415E" w:rsidRDefault="00B07187" w:rsidP="00A851DA">
            <w:pPr>
              <w:rPr>
                <w:rFonts w:cs="Bliss-Regular"/>
                <w:color w:val="000000"/>
              </w:rPr>
            </w:pPr>
            <w:r>
              <w:rPr>
                <w:rFonts w:cs="Bliss-Regular"/>
                <w:color w:val="000000"/>
              </w:rPr>
              <w:t>10</w:t>
            </w:r>
            <w:r w:rsidRPr="00B07187">
              <w:rPr>
                <w:rFonts w:cs="Bliss-Regular"/>
                <w:color w:val="000000"/>
                <w:vertAlign w:val="superscript"/>
              </w:rPr>
              <w:t>th</w:t>
            </w:r>
            <w:r>
              <w:rPr>
                <w:rFonts w:cs="Bliss-Regular"/>
                <w:color w:val="000000"/>
              </w:rPr>
              <w:t xml:space="preserve"> November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5935" w:rsidRDefault="00C35935" w:rsidP="00CB4D0A">
      <w:pPr>
        <w:spacing w:after="0" w:line="240" w:lineRule="auto"/>
      </w:pPr>
      <w:r>
        <w:separator/>
      </w:r>
    </w:p>
  </w:endnote>
  <w:endnote w:type="continuationSeparator" w:id="1">
    <w:p w:rsidR="00C35935" w:rsidRDefault="00C3593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RobotoRegular">
    <w:altName w:val="Times New Roman"/>
    <w:charset w:val="00"/>
    <w:family w:val="auto"/>
    <w:pitch w:val="default"/>
    <w:sig w:usb0="00000000" w:usb1="00000000" w:usb2="00000000" w:usb3="00000000" w:csb0="0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5935" w:rsidRDefault="00C35935" w:rsidP="00CB4D0A">
      <w:pPr>
        <w:spacing w:after="0" w:line="240" w:lineRule="auto"/>
      </w:pPr>
      <w:r>
        <w:separator/>
      </w:r>
    </w:p>
  </w:footnote>
  <w:footnote w:type="continuationSeparator" w:id="1">
    <w:p w:rsidR="00C35935" w:rsidRDefault="00C3593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0"/>
  </w:num>
  <w:num w:numId="4">
    <w:abstractNumId w:val="10"/>
  </w:num>
  <w:num w:numId="5">
    <w:abstractNumId w:val="2"/>
  </w:num>
  <w:num w:numId="6">
    <w:abstractNumId w:val="11"/>
  </w:num>
  <w:num w:numId="7">
    <w:abstractNumId w:val="4"/>
  </w:num>
  <w:num w:numId="8">
    <w:abstractNumId w:val="1"/>
  </w:num>
  <w:num w:numId="9">
    <w:abstractNumId w:val="6"/>
  </w:num>
  <w:num w:numId="10">
    <w:abstractNumId w:val="8"/>
  </w:num>
  <w:num w:numId="11">
    <w:abstractNumId w:val="5"/>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09570">
      <o:colormenu v:ext="edit" strokecolor="none"/>
    </o:shapedefaults>
  </w:hdrShapeDefaults>
  <w:footnotePr>
    <w:footnote w:id="0"/>
    <w:footnote w:id="1"/>
  </w:footnotePr>
  <w:endnotePr>
    <w:endnote w:id="0"/>
    <w:endnote w:id="1"/>
  </w:endnotePr>
  <w:compat/>
  <w:rsids>
    <w:rsidRoot w:val="008F7463"/>
    <w:rsid w:val="000152EE"/>
    <w:rsid w:val="000158F9"/>
    <w:rsid w:val="000355CB"/>
    <w:rsid w:val="00035CDD"/>
    <w:rsid w:val="00040083"/>
    <w:rsid w:val="00040751"/>
    <w:rsid w:val="00055992"/>
    <w:rsid w:val="00070C4F"/>
    <w:rsid w:val="00074D04"/>
    <w:rsid w:val="000802DA"/>
    <w:rsid w:val="00081FBD"/>
    <w:rsid w:val="000820E8"/>
    <w:rsid w:val="000908F6"/>
    <w:rsid w:val="000B4139"/>
    <w:rsid w:val="000C0ADC"/>
    <w:rsid w:val="000C461F"/>
    <w:rsid w:val="000C5CAB"/>
    <w:rsid w:val="000D5F95"/>
    <w:rsid w:val="000D6E60"/>
    <w:rsid w:val="000D757A"/>
    <w:rsid w:val="001018DA"/>
    <w:rsid w:val="001042BF"/>
    <w:rsid w:val="001175EE"/>
    <w:rsid w:val="00151224"/>
    <w:rsid w:val="00157CF6"/>
    <w:rsid w:val="00163C51"/>
    <w:rsid w:val="001730AB"/>
    <w:rsid w:val="00180746"/>
    <w:rsid w:val="00182416"/>
    <w:rsid w:val="00187EB4"/>
    <w:rsid w:val="001B5857"/>
    <w:rsid w:val="001B5948"/>
    <w:rsid w:val="001C30AF"/>
    <w:rsid w:val="001D41E2"/>
    <w:rsid w:val="001E0607"/>
    <w:rsid w:val="001E6F6B"/>
    <w:rsid w:val="001F0481"/>
    <w:rsid w:val="001F5A92"/>
    <w:rsid w:val="00200C92"/>
    <w:rsid w:val="0020451E"/>
    <w:rsid w:val="00206B9D"/>
    <w:rsid w:val="00210485"/>
    <w:rsid w:val="0023259C"/>
    <w:rsid w:val="00257DC0"/>
    <w:rsid w:val="0026697A"/>
    <w:rsid w:val="002672D0"/>
    <w:rsid w:val="002705A6"/>
    <w:rsid w:val="00276845"/>
    <w:rsid w:val="002826B3"/>
    <w:rsid w:val="002833A4"/>
    <w:rsid w:val="00292C62"/>
    <w:rsid w:val="002A03FA"/>
    <w:rsid w:val="002A667D"/>
    <w:rsid w:val="002B0BD7"/>
    <w:rsid w:val="002B573D"/>
    <w:rsid w:val="002C2F1F"/>
    <w:rsid w:val="002C5CB2"/>
    <w:rsid w:val="002E4F29"/>
    <w:rsid w:val="002F0096"/>
    <w:rsid w:val="002F1B44"/>
    <w:rsid w:val="002F779F"/>
    <w:rsid w:val="00312A6C"/>
    <w:rsid w:val="003315E4"/>
    <w:rsid w:val="0035272E"/>
    <w:rsid w:val="00371885"/>
    <w:rsid w:val="00372509"/>
    <w:rsid w:val="00376F52"/>
    <w:rsid w:val="003A6DE7"/>
    <w:rsid w:val="003E2B87"/>
    <w:rsid w:val="003F0C29"/>
    <w:rsid w:val="003F3D8F"/>
    <w:rsid w:val="00400E67"/>
    <w:rsid w:val="00402786"/>
    <w:rsid w:val="00405895"/>
    <w:rsid w:val="004058DF"/>
    <w:rsid w:val="00416243"/>
    <w:rsid w:val="00424E61"/>
    <w:rsid w:val="00443E6F"/>
    <w:rsid w:val="004853F0"/>
    <w:rsid w:val="00486F1A"/>
    <w:rsid w:val="00490CB9"/>
    <w:rsid w:val="004A2CE2"/>
    <w:rsid w:val="004A5897"/>
    <w:rsid w:val="004B64D1"/>
    <w:rsid w:val="004C5737"/>
    <w:rsid w:val="004C6F0E"/>
    <w:rsid w:val="004C748F"/>
    <w:rsid w:val="004D47BB"/>
    <w:rsid w:val="004E3CDA"/>
    <w:rsid w:val="004E6D83"/>
    <w:rsid w:val="004F4B4D"/>
    <w:rsid w:val="0050216D"/>
    <w:rsid w:val="00503D7E"/>
    <w:rsid w:val="0050778F"/>
    <w:rsid w:val="005105DF"/>
    <w:rsid w:val="00527C11"/>
    <w:rsid w:val="00535F31"/>
    <w:rsid w:val="00543CB7"/>
    <w:rsid w:val="00545768"/>
    <w:rsid w:val="00545FB1"/>
    <w:rsid w:val="0056365F"/>
    <w:rsid w:val="00574D64"/>
    <w:rsid w:val="00581BD6"/>
    <w:rsid w:val="00583605"/>
    <w:rsid w:val="00591365"/>
    <w:rsid w:val="005B31E4"/>
    <w:rsid w:val="005E6A38"/>
    <w:rsid w:val="006034F6"/>
    <w:rsid w:val="00607874"/>
    <w:rsid w:val="00607E77"/>
    <w:rsid w:val="006152FD"/>
    <w:rsid w:val="00617BB3"/>
    <w:rsid w:val="00642213"/>
    <w:rsid w:val="00645CDD"/>
    <w:rsid w:val="006823A7"/>
    <w:rsid w:val="00687EE8"/>
    <w:rsid w:val="0069384D"/>
    <w:rsid w:val="00697587"/>
    <w:rsid w:val="006A28C7"/>
    <w:rsid w:val="006C331D"/>
    <w:rsid w:val="006F267F"/>
    <w:rsid w:val="007027D6"/>
    <w:rsid w:val="0070347F"/>
    <w:rsid w:val="0070678E"/>
    <w:rsid w:val="00726CE9"/>
    <w:rsid w:val="0072703A"/>
    <w:rsid w:val="00732396"/>
    <w:rsid w:val="0076288B"/>
    <w:rsid w:val="00766264"/>
    <w:rsid w:val="00777A62"/>
    <w:rsid w:val="007805A7"/>
    <w:rsid w:val="007B4823"/>
    <w:rsid w:val="007D019E"/>
    <w:rsid w:val="007F4E1E"/>
    <w:rsid w:val="007F5EF1"/>
    <w:rsid w:val="00804E25"/>
    <w:rsid w:val="008117F7"/>
    <w:rsid w:val="0082435A"/>
    <w:rsid w:val="00831C11"/>
    <w:rsid w:val="00847438"/>
    <w:rsid w:val="00852B3E"/>
    <w:rsid w:val="00872DF1"/>
    <w:rsid w:val="008811CB"/>
    <w:rsid w:val="008840A3"/>
    <w:rsid w:val="008A2C07"/>
    <w:rsid w:val="008A60B4"/>
    <w:rsid w:val="008B3A76"/>
    <w:rsid w:val="008B3C31"/>
    <w:rsid w:val="008B64FE"/>
    <w:rsid w:val="008C335F"/>
    <w:rsid w:val="008E29D1"/>
    <w:rsid w:val="008F7463"/>
    <w:rsid w:val="00901DBE"/>
    <w:rsid w:val="0091007F"/>
    <w:rsid w:val="00935BF7"/>
    <w:rsid w:val="00945D35"/>
    <w:rsid w:val="0095442C"/>
    <w:rsid w:val="00960FD1"/>
    <w:rsid w:val="00977212"/>
    <w:rsid w:val="00983942"/>
    <w:rsid w:val="009926BC"/>
    <w:rsid w:val="009A2A38"/>
    <w:rsid w:val="009C37E0"/>
    <w:rsid w:val="009D2914"/>
    <w:rsid w:val="009E41F4"/>
    <w:rsid w:val="00A00949"/>
    <w:rsid w:val="00A016CB"/>
    <w:rsid w:val="00A1198D"/>
    <w:rsid w:val="00A14B66"/>
    <w:rsid w:val="00A43488"/>
    <w:rsid w:val="00A54870"/>
    <w:rsid w:val="00A65CF7"/>
    <w:rsid w:val="00A666B5"/>
    <w:rsid w:val="00A8128E"/>
    <w:rsid w:val="00A81AB4"/>
    <w:rsid w:val="00A82FDC"/>
    <w:rsid w:val="00A851DA"/>
    <w:rsid w:val="00A9586B"/>
    <w:rsid w:val="00AA75D1"/>
    <w:rsid w:val="00AC7D5B"/>
    <w:rsid w:val="00AE1481"/>
    <w:rsid w:val="00B0415E"/>
    <w:rsid w:val="00B04678"/>
    <w:rsid w:val="00B07187"/>
    <w:rsid w:val="00B36105"/>
    <w:rsid w:val="00B4700B"/>
    <w:rsid w:val="00B53DBE"/>
    <w:rsid w:val="00BC46DF"/>
    <w:rsid w:val="00BC5C03"/>
    <w:rsid w:val="00BD2BAC"/>
    <w:rsid w:val="00BE5E7A"/>
    <w:rsid w:val="00BF1F07"/>
    <w:rsid w:val="00C03577"/>
    <w:rsid w:val="00C050A3"/>
    <w:rsid w:val="00C23AE8"/>
    <w:rsid w:val="00C26BF7"/>
    <w:rsid w:val="00C30F8F"/>
    <w:rsid w:val="00C344FB"/>
    <w:rsid w:val="00C35935"/>
    <w:rsid w:val="00C53029"/>
    <w:rsid w:val="00C559EA"/>
    <w:rsid w:val="00C65FEA"/>
    <w:rsid w:val="00C76CAC"/>
    <w:rsid w:val="00C97CFD"/>
    <w:rsid w:val="00CA0AC2"/>
    <w:rsid w:val="00CA6B84"/>
    <w:rsid w:val="00CB4074"/>
    <w:rsid w:val="00CB4D0A"/>
    <w:rsid w:val="00CC077B"/>
    <w:rsid w:val="00CC2FB3"/>
    <w:rsid w:val="00CC4FCB"/>
    <w:rsid w:val="00CC575A"/>
    <w:rsid w:val="00CC7FD2"/>
    <w:rsid w:val="00CD5CFC"/>
    <w:rsid w:val="00CE6B84"/>
    <w:rsid w:val="00CF123B"/>
    <w:rsid w:val="00D00A9B"/>
    <w:rsid w:val="00D039AC"/>
    <w:rsid w:val="00D05F3C"/>
    <w:rsid w:val="00D06E71"/>
    <w:rsid w:val="00D23CA5"/>
    <w:rsid w:val="00D2581C"/>
    <w:rsid w:val="00D35204"/>
    <w:rsid w:val="00D427DE"/>
    <w:rsid w:val="00D5587D"/>
    <w:rsid w:val="00D56AF8"/>
    <w:rsid w:val="00D65D45"/>
    <w:rsid w:val="00D707CC"/>
    <w:rsid w:val="00D723F3"/>
    <w:rsid w:val="00D76DAD"/>
    <w:rsid w:val="00D821FE"/>
    <w:rsid w:val="00DB0793"/>
    <w:rsid w:val="00DB4CA2"/>
    <w:rsid w:val="00DB4CDB"/>
    <w:rsid w:val="00DC1D8E"/>
    <w:rsid w:val="00DC5E33"/>
    <w:rsid w:val="00DD7A59"/>
    <w:rsid w:val="00DE0B26"/>
    <w:rsid w:val="00DE5B39"/>
    <w:rsid w:val="00E00266"/>
    <w:rsid w:val="00E00821"/>
    <w:rsid w:val="00E03F73"/>
    <w:rsid w:val="00E04DB4"/>
    <w:rsid w:val="00E11CA9"/>
    <w:rsid w:val="00E27A85"/>
    <w:rsid w:val="00E30679"/>
    <w:rsid w:val="00E4597D"/>
    <w:rsid w:val="00E50520"/>
    <w:rsid w:val="00E54832"/>
    <w:rsid w:val="00E56A90"/>
    <w:rsid w:val="00E641CC"/>
    <w:rsid w:val="00E71156"/>
    <w:rsid w:val="00E77BBD"/>
    <w:rsid w:val="00E96B14"/>
    <w:rsid w:val="00EA30AB"/>
    <w:rsid w:val="00EA7375"/>
    <w:rsid w:val="00EB3925"/>
    <w:rsid w:val="00EE6B42"/>
    <w:rsid w:val="00F277C7"/>
    <w:rsid w:val="00F43538"/>
    <w:rsid w:val="00F5407E"/>
    <w:rsid w:val="00F6061C"/>
    <w:rsid w:val="00F654E3"/>
    <w:rsid w:val="00F735F2"/>
    <w:rsid w:val="00F74C3F"/>
    <w:rsid w:val="00F8547D"/>
    <w:rsid w:val="00F863D3"/>
    <w:rsid w:val="00F8729C"/>
    <w:rsid w:val="00F92720"/>
    <w:rsid w:val="00F958E6"/>
    <w:rsid w:val="00F96EB3"/>
    <w:rsid w:val="00FA3C65"/>
    <w:rsid w:val="00FC2166"/>
    <w:rsid w:val="00FD653A"/>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95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semiHidden/>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happy-manager.com/smart-objectives.html" TargetMode="External"/><Relationship Id="rId5" Type="http://schemas.openxmlformats.org/officeDocument/2006/relationships/webSettings" Target="webSettings.xml"/><Relationship Id="rId10" Type="http://schemas.openxmlformats.org/officeDocument/2006/relationships/hyperlink" Target="http://www.huffingtonpost.com/david-peck/loving-your-job-are-you-a_b_5578339.html" TargetMode="External"/><Relationship Id="rId4" Type="http://schemas.openxmlformats.org/officeDocument/2006/relationships/settings" Target="settings.xml"/><Relationship Id="rId9" Type="http://schemas.openxmlformats.org/officeDocument/2006/relationships/hyperlink" Target="https://www.thebalance.com/absenteeism-is-when-employees-dont-come-to-work-1917895"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996</TotalTime>
  <Pages>5</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109</cp:revision>
  <cp:lastPrinted>2016-09-06T15:18:00Z</cp:lastPrinted>
  <dcterms:created xsi:type="dcterms:W3CDTF">2016-09-08T15:18:00Z</dcterms:created>
  <dcterms:modified xsi:type="dcterms:W3CDTF">2016-11-10T14:43:00Z</dcterms:modified>
</cp:coreProperties>
</file>