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28"/>
        <w:gridCol w:w="7848"/>
      </w:tblGrid>
      <w:tr w:rsidR="00AB593B" w:rsidTr="00AB593B">
        <w:trPr>
          <w:cantSplit/>
          <w:trHeight w:val="360"/>
        </w:trPr>
        <w:tc>
          <w:tcPr>
            <w:tcW w:w="1728" w:type="dxa"/>
          </w:tcPr>
          <w:p w:rsidR="00AB593B" w:rsidRDefault="00F97DD5" w:rsidP="00AB593B">
            <w:pPr>
              <w:pStyle w:val="Heading2"/>
            </w:pPr>
            <w:bookmarkStart w:id="0" w:name="_GoBack"/>
            <w:bookmarkEnd w:id="0"/>
            <w:proofErr w:type="spellStart"/>
            <w:proofErr w:type="gramStart"/>
            <w:r>
              <w:t>f</w:t>
            </w:r>
            <w:r w:rsidR="006A3020" w:rsidRPr="00F97DD5">
              <w:t>ax</w:t>
            </w:r>
            <w:r w:rsidR="00AB593B" w:rsidRPr="005123DD">
              <w:t>Subject</w:t>
            </w:r>
            <w:proofErr w:type="spellEnd"/>
            <w:proofErr w:type="gramEnd"/>
            <w:r w:rsidR="00AB593B" w:rsidRPr="00CC06EE">
              <w:t>:</w:t>
            </w:r>
          </w:p>
        </w:tc>
        <w:sdt>
          <w:sdtPr>
            <w:alias w:val="Subject"/>
            <w:tag w:val="Subject"/>
            <w:id w:val="38081826"/>
            <w:placeholder>
              <w:docPart w:val="EEA4D8E395E948239B258C365A953087"/>
            </w:placeholder>
            <w:temporary/>
            <w:showingPlcHdr/>
          </w:sdtPr>
          <w:sdtContent>
            <w:tc>
              <w:tcPr>
                <w:tcW w:w="7848" w:type="dxa"/>
              </w:tcPr>
              <w:p w:rsidR="00AB593B" w:rsidRDefault="00AB593B" w:rsidP="00AB593B">
                <w:r>
                  <w:t>[Subject]</w:t>
                </w:r>
              </w:p>
            </w:tc>
          </w:sdtContent>
        </w:sdt>
      </w:tr>
      <w:tr w:rsidR="00AB593B" w:rsidTr="00AB593B">
        <w:trPr>
          <w:cantSplit/>
          <w:trHeight w:val="360"/>
        </w:trPr>
        <w:tc>
          <w:tcPr>
            <w:tcW w:w="1728" w:type="dxa"/>
          </w:tcPr>
          <w:p w:rsidR="00AB593B" w:rsidRDefault="00AB593B" w:rsidP="005123DD">
            <w:pPr>
              <w:pStyle w:val="Heading2"/>
            </w:pPr>
            <w:r>
              <w:t>Date</w:t>
            </w:r>
          </w:p>
        </w:tc>
        <w:sdt>
          <w:sdtPr>
            <w:alias w:val="Date"/>
            <w:tag w:val="Date"/>
            <w:id w:val="38081884"/>
            <w:placeholder>
              <w:docPart w:val="96420383998541F5B87D4863D204A589"/>
            </w:placeholder>
            <w:date w:fullDate="2017-01-03T00:00:00Z">
              <w:dateFormat w:val="MMMM d, 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7848" w:type="dxa"/>
              </w:tcPr>
              <w:p w:rsidR="00AB593B" w:rsidRDefault="006B2A3D" w:rsidP="00AB593B">
                <w:r>
                  <w:t>January 3, 2017</w:t>
                </w:r>
              </w:p>
            </w:tc>
          </w:sdtContent>
        </w:sdt>
      </w:tr>
    </w:tbl>
    <w:p w:rsidR="00AB593B" w:rsidRDefault="00AB593B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8"/>
        <w:gridCol w:w="1183"/>
        <w:gridCol w:w="908"/>
        <w:gridCol w:w="1191"/>
      </w:tblGrid>
      <w:tr w:rsidR="00AB593B" w:rsidTr="006B2A3D">
        <w:trPr>
          <w:cantSplit/>
          <w:trHeight w:val="335"/>
        </w:trPr>
        <w:tc>
          <w:tcPr>
            <w:tcW w:w="688" w:type="dxa"/>
          </w:tcPr>
          <w:p w:rsidR="00AB593B" w:rsidRDefault="00AB593B" w:rsidP="005123DD">
            <w:pPr>
              <w:pStyle w:val="Heading2"/>
            </w:pPr>
          </w:p>
        </w:tc>
        <w:tc>
          <w:tcPr>
            <w:tcW w:w="1183" w:type="dxa"/>
          </w:tcPr>
          <w:p w:rsidR="00AB593B" w:rsidRDefault="00AB593B" w:rsidP="006B2A3D"/>
        </w:tc>
        <w:tc>
          <w:tcPr>
            <w:tcW w:w="824" w:type="dxa"/>
          </w:tcPr>
          <w:p w:rsidR="00AB593B" w:rsidRDefault="00AB593B" w:rsidP="005123DD">
            <w:pPr>
              <w:pStyle w:val="Heading2"/>
            </w:pPr>
            <w:r>
              <w:t>From:</w:t>
            </w:r>
          </w:p>
        </w:tc>
        <w:tc>
          <w:tcPr>
            <w:tcW w:w="1119" w:type="dxa"/>
          </w:tcPr>
          <w:p w:rsidR="00AB593B" w:rsidRDefault="006B2A3D" w:rsidP="006B2A3D">
            <w:proofErr w:type="spellStart"/>
            <w:r>
              <w:t>zinmaraung</w:t>
            </w:r>
            <w:proofErr w:type="spellEnd"/>
          </w:p>
        </w:tc>
      </w:tr>
      <w:tr w:rsidR="00AB593B" w:rsidTr="006B2A3D">
        <w:trPr>
          <w:cantSplit/>
          <w:trHeight w:val="335"/>
        </w:trPr>
        <w:tc>
          <w:tcPr>
            <w:tcW w:w="688" w:type="dxa"/>
          </w:tcPr>
          <w:p w:rsidR="00AB593B" w:rsidRDefault="00AB593B" w:rsidP="005123DD">
            <w:pPr>
              <w:pStyle w:val="Heading2"/>
            </w:pPr>
          </w:p>
        </w:tc>
        <w:tc>
          <w:tcPr>
            <w:tcW w:w="1183" w:type="dxa"/>
          </w:tcPr>
          <w:p w:rsidR="00AB593B" w:rsidRDefault="00AB593B" w:rsidP="006B2A3D"/>
        </w:tc>
        <w:tc>
          <w:tcPr>
            <w:tcW w:w="824" w:type="dxa"/>
          </w:tcPr>
          <w:p w:rsidR="00AB593B" w:rsidRDefault="00AB593B" w:rsidP="005123DD">
            <w:pPr>
              <w:pStyle w:val="Heading2"/>
            </w:pPr>
            <w:r>
              <w:t>Phone number:</w:t>
            </w:r>
          </w:p>
        </w:tc>
        <w:tc>
          <w:tcPr>
            <w:tcW w:w="1119" w:type="dxa"/>
          </w:tcPr>
          <w:p w:rsidR="00AB593B" w:rsidRDefault="006B2A3D" w:rsidP="006B2A3D">
            <w:r>
              <w:t>00971 55 2518330</w:t>
            </w:r>
          </w:p>
        </w:tc>
      </w:tr>
      <w:tr w:rsidR="00AB593B" w:rsidTr="006B2A3D">
        <w:trPr>
          <w:cantSplit/>
          <w:trHeight w:val="335"/>
        </w:trPr>
        <w:tc>
          <w:tcPr>
            <w:tcW w:w="688" w:type="dxa"/>
          </w:tcPr>
          <w:p w:rsidR="00AB593B" w:rsidRDefault="00AB593B" w:rsidP="005123DD">
            <w:pPr>
              <w:pStyle w:val="Heading2"/>
            </w:pPr>
          </w:p>
        </w:tc>
        <w:tc>
          <w:tcPr>
            <w:tcW w:w="1183" w:type="dxa"/>
          </w:tcPr>
          <w:p w:rsidR="00AB593B" w:rsidRDefault="00AB593B" w:rsidP="006B2A3D"/>
        </w:tc>
        <w:tc>
          <w:tcPr>
            <w:tcW w:w="824" w:type="dxa"/>
          </w:tcPr>
          <w:p w:rsidR="00AB593B" w:rsidRDefault="00AB593B" w:rsidP="005123DD">
            <w:pPr>
              <w:pStyle w:val="Heading2"/>
            </w:pPr>
            <w:r>
              <w:t>No. of pages</w:t>
            </w:r>
          </w:p>
        </w:tc>
        <w:tc>
          <w:tcPr>
            <w:tcW w:w="1119" w:type="dxa"/>
          </w:tcPr>
          <w:p w:rsidR="00AB593B" w:rsidRDefault="006B2A3D" w:rsidP="006B2A3D">
            <w:proofErr w:type="spellStart"/>
            <w:r>
              <w:t>Assigment</w:t>
            </w:r>
            <w:proofErr w:type="spellEnd"/>
            <w:r>
              <w:t xml:space="preserve"> 1</w:t>
            </w:r>
          </w:p>
        </w:tc>
      </w:tr>
    </w:tbl>
    <w:p w:rsidR="005123DD" w:rsidRDefault="006A3020" w:rsidP="005123DD">
      <w:pPr>
        <w:pStyle w:val="Heading3"/>
      </w:pPr>
      <w:r w:rsidRPr="00CC06EE">
        <w:t>Comments:</w:t>
      </w:r>
      <w:r w:rsidR="00CC06EE" w:rsidRPr="00CC06EE">
        <w:t xml:space="preserve"> </w:t>
      </w:r>
    </w:p>
    <w:p w:rsidR="00693DB3" w:rsidRDefault="006B2A3D" w:rsidP="006B2A3D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Q</w:t>
      </w:r>
      <w:proofErr w:type="gramStart"/>
      <w:r>
        <w:rPr>
          <w:rFonts w:ascii="Calibri" w:hAnsi="Calibri" w:cs="Calibri"/>
          <w:sz w:val="24"/>
        </w:rPr>
        <w:t>:1</w:t>
      </w:r>
      <w:proofErr w:type="gramEnd"/>
      <w:r>
        <w:rPr>
          <w:rFonts w:ascii="Calibri" w:hAnsi="Calibri" w:cs="Calibri"/>
          <w:sz w:val="24"/>
        </w:rPr>
        <w:t xml:space="preserve">: Short Questions: </w:t>
      </w:r>
    </w:p>
    <w:p w:rsidR="006B2A3D" w:rsidRPr="00693DB3" w:rsidRDefault="006B2A3D" w:rsidP="00693DB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sz w:val="24"/>
        </w:rPr>
      </w:pPr>
      <w:r w:rsidRPr="00693DB3">
        <w:rPr>
          <w:rFonts w:ascii="Calibri" w:hAnsi="Calibri" w:cs="Calibri"/>
          <w:sz w:val="24"/>
        </w:rPr>
        <w:t>What is social media?</w:t>
      </w:r>
    </w:p>
    <w:p w:rsidR="00693DB3" w:rsidRDefault="00693DB3" w:rsidP="00693DB3">
      <w:pPr>
        <w:pStyle w:val="ListParagraph"/>
        <w:autoSpaceDE w:val="0"/>
        <w:autoSpaceDN w:val="0"/>
        <w:adjustRightInd w:val="0"/>
        <w:spacing w:line="240" w:lineRule="auto"/>
        <w:ind w:left="1080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Social media is a technology that facilitates communication and sharing by using a platform. Can be changing and evolving .Business owners and marketing are need to get involved with social media because around the </w:t>
      </w:r>
      <w:proofErr w:type="gramStart"/>
      <w:r>
        <w:rPr>
          <w:rFonts w:ascii="Calibri" w:hAnsi="Calibri" w:cs="Calibri"/>
          <w:sz w:val="24"/>
        </w:rPr>
        <w:t xml:space="preserve">world </w:t>
      </w:r>
      <w:r w:rsidR="00324668">
        <w:rPr>
          <w:rFonts w:ascii="Calibri" w:hAnsi="Calibri" w:cs="Calibri"/>
          <w:sz w:val="24"/>
        </w:rPr>
        <w:t>,</w:t>
      </w:r>
      <w:proofErr w:type="gramEnd"/>
      <w:r w:rsidR="00324668">
        <w:rPr>
          <w:rFonts w:ascii="Calibri" w:hAnsi="Calibri" w:cs="Calibri"/>
          <w:sz w:val="24"/>
        </w:rPr>
        <w:t xml:space="preserve"> there are many people </w:t>
      </w:r>
      <w:r>
        <w:rPr>
          <w:rFonts w:ascii="Calibri" w:hAnsi="Calibri" w:cs="Calibri"/>
          <w:sz w:val="24"/>
        </w:rPr>
        <w:t xml:space="preserve"> </w:t>
      </w:r>
      <w:r w:rsidR="00324668">
        <w:rPr>
          <w:rFonts w:ascii="Calibri" w:hAnsi="Calibri" w:cs="Calibri"/>
          <w:sz w:val="24"/>
        </w:rPr>
        <w:t>who interact with social media.</w:t>
      </w:r>
    </w:p>
    <w:p w:rsidR="00324668" w:rsidRPr="00693DB3" w:rsidRDefault="00324668" w:rsidP="00693DB3">
      <w:pPr>
        <w:pStyle w:val="ListParagraph"/>
        <w:autoSpaceDE w:val="0"/>
        <w:autoSpaceDN w:val="0"/>
        <w:adjustRightInd w:val="0"/>
        <w:spacing w:line="240" w:lineRule="auto"/>
        <w:ind w:left="1080"/>
        <w:rPr>
          <w:rFonts w:ascii="Calibri" w:hAnsi="Calibri" w:cs="Calibri"/>
          <w:sz w:val="24"/>
        </w:rPr>
      </w:pPr>
    </w:p>
    <w:p w:rsidR="006B2A3D" w:rsidRDefault="006B2A3D" w:rsidP="006B2A3D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II. What are five P's of a marketing plan? </w:t>
      </w:r>
      <w:proofErr w:type="gramStart"/>
      <w:r>
        <w:rPr>
          <w:rFonts w:ascii="Calibri" w:hAnsi="Calibri" w:cs="Calibri"/>
          <w:sz w:val="24"/>
        </w:rPr>
        <w:t>and</w:t>
      </w:r>
      <w:proofErr w:type="gramEnd"/>
      <w:r>
        <w:rPr>
          <w:rFonts w:ascii="Calibri" w:hAnsi="Calibri" w:cs="Calibri"/>
          <w:sz w:val="24"/>
        </w:rPr>
        <w:t xml:space="preserve"> how do they influence the positioning of</w:t>
      </w:r>
    </w:p>
    <w:p w:rsidR="006B2A3D" w:rsidRDefault="006B2A3D" w:rsidP="006B2A3D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z w:val="24"/>
        </w:rPr>
      </w:pPr>
      <w:proofErr w:type="gramStart"/>
      <w:r>
        <w:rPr>
          <w:rFonts w:ascii="Calibri" w:hAnsi="Calibri" w:cs="Calibri"/>
          <w:sz w:val="24"/>
        </w:rPr>
        <w:t>the</w:t>
      </w:r>
      <w:proofErr w:type="gramEnd"/>
      <w:r>
        <w:rPr>
          <w:rFonts w:ascii="Calibri" w:hAnsi="Calibri" w:cs="Calibri"/>
          <w:sz w:val="24"/>
        </w:rPr>
        <w:t xml:space="preserve"> product?</w:t>
      </w:r>
    </w:p>
    <w:p w:rsidR="00324668" w:rsidRDefault="00324668" w:rsidP="0032466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z w:val="24"/>
        </w:rPr>
      </w:pPr>
      <w:proofErr w:type="gramStart"/>
      <w:r>
        <w:rPr>
          <w:rFonts w:ascii="Calibri" w:hAnsi="Calibri" w:cs="Calibri"/>
          <w:sz w:val="24"/>
        </w:rPr>
        <w:t>the</w:t>
      </w:r>
      <w:proofErr w:type="gramEnd"/>
      <w:r>
        <w:rPr>
          <w:rFonts w:ascii="Calibri" w:hAnsi="Calibri" w:cs="Calibri"/>
          <w:sz w:val="24"/>
        </w:rPr>
        <w:t xml:space="preserve"> P’s of marketing: product, price, place, promotion, and packaging.</w:t>
      </w:r>
      <w:r w:rsidRPr="00324668">
        <w:rPr>
          <w:rFonts w:ascii="Calibri" w:hAnsi="Calibri" w:cs="Calibri"/>
          <w:sz w:val="24"/>
        </w:rPr>
        <w:t xml:space="preserve"> </w:t>
      </w:r>
      <w:proofErr w:type="gramStart"/>
      <w:r>
        <w:rPr>
          <w:rFonts w:ascii="Calibri" w:hAnsi="Calibri" w:cs="Calibri"/>
          <w:sz w:val="24"/>
        </w:rPr>
        <w:t>these</w:t>
      </w:r>
      <w:proofErr w:type="gramEnd"/>
      <w:r>
        <w:rPr>
          <w:rFonts w:ascii="Calibri" w:hAnsi="Calibri" w:cs="Calibri"/>
          <w:sz w:val="24"/>
        </w:rPr>
        <w:t xml:space="preserve"> P’s influence the</w:t>
      </w:r>
    </w:p>
    <w:p w:rsidR="00324668" w:rsidRDefault="00324668" w:rsidP="0032466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z w:val="24"/>
        </w:rPr>
      </w:pPr>
      <w:proofErr w:type="gramStart"/>
      <w:r>
        <w:rPr>
          <w:rFonts w:ascii="Calibri,Bold" w:hAnsi="Calibri,Bold" w:cs="Calibri,Bold"/>
          <w:b/>
          <w:bCs/>
          <w:sz w:val="24"/>
        </w:rPr>
        <w:t>positioning</w:t>
      </w:r>
      <w:proofErr w:type="gramEnd"/>
      <w:r>
        <w:rPr>
          <w:rFonts w:ascii="Calibri,Bold" w:hAnsi="Calibri,Bold" w:cs="Calibri,Bold"/>
          <w:b/>
          <w:bCs/>
          <w:sz w:val="24"/>
        </w:rPr>
        <w:t xml:space="preserve"> </w:t>
      </w:r>
      <w:r>
        <w:rPr>
          <w:rFonts w:ascii="Calibri" w:hAnsi="Calibri" w:cs="Calibri"/>
          <w:sz w:val="24"/>
        </w:rPr>
        <w:t>of your product (how your product compares to similar products from other companies).</w:t>
      </w:r>
    </w:p>
    <w:p w:rsidR="00324668" w:rsidRDefault="00324668" w:rsidP="0032466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z w:val="24"/>
        </w:rPr>
      </w:pPr>
    </w:p>
    <w:p w:rsidR="00324668" w:rsidRDefault="00324668" w:rsidP="006B2A3D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z w:val="24"/>
        </w:rPr>
      </w:pPr>
    </w:p>
    <w:p w:rsidR="006B2A3D" w:rsidRPr="00324668" w:rsidRDefault="006B2A3D" w:rsidP="0032466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sz w:val="24"/>
        </w:rPr>
      </w:pPr>
      <w:r w:rsidRPr="00324668">
        <w:rPr>
          <w:rFonts w:ascii="Calibri" w:hAnsi="Calibri" w:cs="Calibri"/>
          <w:sz w:val="24"/>
        </w:rPr>
        <w:t>How can social media be used for sending the messages across?</w:t>
      </w:r>
    </w:p>
    <w:p w:rsidR="00324668" w:rsidRDefault="00324668" w:rsidP="0032466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24"/>
        </w:rPr>
      </w:pPr>
      <w:r>
        <w:rPr>
          <w:rFonts w:ascii="Calibri" w:hAnsi="Calibri" w:cs="Calibri"/>
          <w:sz w:val="24"/>
        </w:rPr>
        <w:t xml:space="preserve">Thing to pay attention to </w:t>
      </w:r>
      <w:r>
        <w:rPr>
          <w:rFonts w:ascii="Calibri" w:hAnsi="Calibri" w:cs="Calibri"/>
          <w:color w:val="000000"/>
          <w:sz w:val="24"/>
        </w:rPr>
        <w:t>Capabilities</w:t>
      </w:r>
    </w:p>
    <w:p w:rsidR="00324668" w:rsidRDefault="00324668" w:rsidP="0032466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24"/>
        </w:rPr>
      </w:pPr>
      <w:r>
        <w:rPr>
          <w:rFonts w:ascii="Calibri" w:hAnsi="Calibri" w:cs="Calibri"/>
          <w:color w:val="000000"/>
          <w:sz w:val="24"/>
        </w:rPr>
        <w:t>Style</w:t>
      </w:r>
    </w:p>
    <w:p w:rsidR="00324668" w:rsidRDefault="00324668" w:rsidP="0032466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24"/>
        </w:rPr>
      </w:pPr>
      <w:r>
        <w:rPr>
          <w:rFonts w:ascii="Symbol,Bold" w:hAnsi="Symbol,Bold" w:cs="Symbol,Bold"/>
          <w:b/>
          <w:bCs/>
          <w:color w:val="EE7D3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Warranties/guarantees</w:t>
      </w:r>
    </w:p>
    <w:p w:rsidR="00324668" w:rsidRDefault="00324668" w:rsidP="0032466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24"/>
        </w:rPr>
      </w:pPr>
      <w:r>
        <w:rPr>
          <w:rFonts w:ascii="Symbol,Bold" w:hAnsi="Symbol,Bold" w:cs="Symbol,Bold"/>
          <w:b/>
          <w:bCs/>
          <w:color w:val="EE7D31"/>
          <w:sz w:val="24"/>
        </w:rPr>
        <w:t xml:space="preserve"> </w:t>
      </w:r>
      <w:r>
        <w:rPr>
          <w:rFonts w:ascii="Calibri" w:hAnsi="Calibri" w:cs="Calibri"/>
          <w:color w:val="000000"/>
          <w:sz w:val="24"/>
        </w:rPr>
        <w:t>Service</w:t>
      </w:r>
    </w:p>
    <w:p w:rsidR="00324668" w:rsidRDefault="00324668" w:rsidP="0032466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24"/>
        </w:rPr>
      </w:pPr>
      <w:r w:rsidRPr="00324668">
        <w:rPr>
          <w:rFonts w:ascii="Calibri" w:hAnsi="Calibri" w:cs="Calibri"/>
          <w:color w:val="000000"/>
          <w:sz w:val="24"/>
        </w:rPr>
        <w:t>Labeling</w:t>
      </w:r>
      <w:r>
        <w:rPr>
          <w:rFonts w:ascii="Calibri" w:hAnsi="Calibri" w:cs="Calibri"/>
          <w:color w:val="000000"/>
          <w:sz w:val="24"/>
        </w:rPr>
        <w:t xml:space="preserve"> and size.</w:t>
      </w:r>
    </w:p>
    <w:p w:rsidR="00324668" w:rsidRPr="00324668" w:rsidRDefault="00324668" w:rsidP="0032466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z w:val="24"/>
        </w:rPr>
      </w:pPr>
    </w:p>
    <w:p w:rsidR="00324668" w:rsidRPr="00324668" w:rsidRDefault="00324668" w:rsidP="00324668">
      <w:pPr>
        <w:autoSpaceDE w:val="0"/>
        <w:autoSpaceDN w:val="0"/>
        <w:adjustRightInd w:val="0"/>
        <w:spacing w:line="240" w:lineRule="auto"/>
        <w:ind w:left="360"/>
        <w:rPr>
          <w:rFonts w:ascii="Calibri" w:hAnsi="Calibri" w:cs="Calibri"/>
          <w:sz w:val="24"/>
        </w:rPr>
      </w:pPr>
    </w:p>
    <w:p w:rsidR="006B2A3D" w:rsidRPr="00324668" w:rsidRDefault="006B2A3D" w:rsidP="0032466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Calibri" w:hAnsi="Calibri" w:cs="Calibri"/>
          <w:sz w:val="24"/>
        </w:rPr>
      </w:pPr>
      <w:r w:rsidRPr="00324668">
        <w:rPr>
          <w:rFonts w:ascii="Calibri" w:hAnsi="Calibri" w:cs="Calibri"/>
          <w:sz w:val="24"/>
        </w:rPr>
        <w:t>What is psychological pricing?</w:t>
      </w:r>
    </w:p>
    <w:p w:rsidR="00324668" w:rsidRDefault="00324668" w:rsidP="0032466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z w:val="24"/>
        </w:rPr>
      </w:pPr>
      <w:r>
        <w:rPr>
          <w:rFonts w:ascii="Calibri,Bold" w:hAnsi="Calibri,Bold" w:cs="Calibri,Bold"/>
          <w:b/>
          <w:bCs/>
          <w:sz w:val="24"/>
        </w:rPr>
        <w:t xml:space="preserve">Psychological pricing </w:t>
      </w:r>
      <w:r>
        <w:rPr>
          <w:rFonts w:ascii="Calibri" w:hAnsi="Calibri" w:cs="Calibri"/>
          <w:sz w:val="24"/>
        </w:rPr>
        <w:t>is what has stores using prices that end in 95 or 99 cents. The idea is that people</w:t>
      </w:r>
    </w:p>
    <w:p w:rsidR="00324668" w:rsidRDefault="00324668" w:rsidP="0032466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z w:val="24"/>
        </w:rPr>
      </w:pPr>
      <w:proofErr w:type="gramStart"/>
      <w:r>
        <w:rPr>
          <w:rFonts w:ascii="Calibri" w:hAnsi="Calibri" w:cs="Calibri"/>
          <w:sz w:val="24"/>
        </w:rPr>
        <w:t>will</w:t>
      </w:r>
      <w:proofErr w:type="gramEnd"/>
      <w:r>
        <w:rPr>
          <w:rFonts w:ascii="Calibri" w:hAnsi="Calibri" w:cs="Calibri"/>
          <w:sz w:val="24"/>
        </w:rPr>
        <w:t xml:space="preserve"> pay $39.99 for a product they won’t pay $40.00 for.</w:t>
      </w:r>
    </w:p>
    <w:p w:rsidR="00324668" w:rsidRDefault="00324668" w:rsidP="0032466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z w:val="24"/>
        </w:rPr>
      </w:pPr>
    </w:p>
    <w:p w:rsidR="00324668" w:rsidRPr="00324668" w:rsidRDefault="00324668" w:rsidP="00324668">
      <w:pPr>
        <w:pStyle w:val="ListParagraph"/>
        <w:autoSpaceDE w:val="0"/>
        <w:autoSpaceDN w:val="0"/>
        <w:adjustRightInd w:val="0"/>
        <w:spacing w:line="240" w:lineRule="auto"/>
        <w:ind w:left="1080"/>
        <w:rPr>
          <w:rFonts w:ascii="Calibri" w:hAnsi="Calibri" w:cs="Calibri"/>
          <w:sz w:val="24"/>
        </w:rPr>
      </w:pPr>
    </w:p>
    <w:p w:rsidR="00AB593B" w:rsidRDefault="006B2A3D" w:rsidP="006B2A3D">
      <w:p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Q</w:t>
      </w:r>
      <w:proofErr w:type="gramStart"/>
      <w:r>
        <w:rPr>
          <w:rFonts w:ascii="Calibri" w:hAnsi="Calibri" w:cs="Calibri"/>
          <w:sz w:val="24"/>
        </w:rPr>
        <w:t>:2</w:t>
      </w:r>
      <w:proofErr w:type="gramEnd"/>
      <w:r>
        <w:rPr>
          <w:rFonts w:ascii="Calibri" w:hAnsi="Calibri" w:cs="Calibri"/>
          <w:sz w:val="24"/>
        </w:rPr>
        <w:t xml:space="preserve">: What is the importance of social media for marketing? </w:t>
      </w:r>
    </w:p>
    <w:p w:rsidR="00324668" w:rsidRPr="00D840CC" w:rsidRDefault="00324668" w:rsidP="0032466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 w:val="24"/>
        </w:rPr>
      </w:pPr>
    </w:p>
    <w:p w:rsidR="00324668" w:rsidRDefault="00324668" w:rsidP="00D840CC">
      <w:pPr>
        <w:autoSpaceDE w:val="0"/>
        <w:autoSpaceDN w:val="0"/>
        <w:adjustRightInd w:val="0"/>
        <w:spacing w:line="240" w:lineRule="auto"/>
        <w:rPr>
          <w:rFonts w:ascii="Arial Black" w:hAnsi="Arial Black" w:cs="Calibri"/>
          <w:sz w:val="24"/>
        </w:rPr>
      </w:pPr>
      <w:r w:rsidRPr="00D840CC">
        <w:rPr>
          <w:rFonts w:ascii="Times New Roman" w:hAnsi="Times New Roman"/>
          <w:sz w:val="24"/>
        </w:rPr>
        <w:t>Promotion refers to the way that the market</w:t>
      </w:r>
      <w:r w:rsidR="00D840CC">
        <w:rPr>
          <w:rFonts w:ascii="Times New Roman" w:hAnsi="Times New Roman"/>
          <w:sz w:val="24"/>
        </w:rPr>
        <w:t xml:space="preserve"> sees your product. </w:t>
      </w:r>
      <w:r w:rsidRPr="00D840CC">
        <w:rPr>
          <w:rFonts w:ascii="Times New Roman" w:hAnsi="Times New Roman"/>
          <w:sz w:val="24"/>
        </w:rPr>
        <w:t xml:space="preserve"> might </w:t>
      </w:r>
      <w:r w:rsidR="00D840CC">
        <w:rPr>
          <w:rFonts w:ascii="Times New Roman" w:hAnsi="Times New Roman"/>
          <w:sz w:val="24"/>
        </w:rPr>
        <w:t xml:space="preserve">be </w:t>
      </w:r>
      <w:r w:rsidRPr="00D840CC">
        <w:rPr>
          <w:rFonts w:ascii="Times New Roman" w:hAnsi="Times New Roman"/>
          <w:sz w:val="24"/>
        </w:rPr>
        <w:t>send staff members to stand on the corner with a  board describing this week’s deal</w:t>
      </w:r>
      <w:r w:rsidR="00D840CC">
        <w:rPr>
          <w:rFonts w:ascii="Times New Roman" w:hAnsi="Times New Roman"/>
          <w:sz w:val="24"/>
        </w:rPr>
        <w:t xml:space="preserve"> </w:t>
      </w:r>
      <w:r w:rsidRPr="00D840CC">
        <w:rPr>
          <w:rFonts w:ascii="Times New Roman" w:hAnsi="Times New Roman"/>
          <w:sz w:val="24"/>
        </w:rPr>
        <w:t>.Coupons,</w:t>
      </w:r>
      <w:r w:rsidR="00D840CC">
        <w:rPr>
          <w:rFonts w:ascii="Times New Roman" w:hAnsi="Times New Roman"/>
          <w:sz w:val="24"/>
        </w:rPr>
        <w:t xml:space="preserve"> </w:t>
      </w:r>
      <w:r w:rsidRPr="00D840CC">
        <w:rPr>
          <w:rFonts w:ascii="Times New Roman" w:hAnsi="Times New Roman"/>
          <w:sz w:val="24"/>
        </w:rPr>
        <w:t>flyers, newsletters, banner or pop-up ads on a website, and special deals are also part of a promotion</w:t>
      </w:r>
      <w:r w:rsidR="00D840CC">
        <w:rPr>
          <w:rFonts w:ascii="Times New Roman" w:hAnsi="Times New Roman"/>
          <w:sz w:val="24"/>
        </w:rPr>
        <w:t xml:space="preserve"> </w:t>
      </w:r>
      <w:r w:rsidRPr="00D840CC">
        <w:rPr>
          <w:rFonts w:ascii="Times New Roman" w:hAnsi="Times New Roman"/>
          <w:sz w:val="24"/>
        </w:rPr>
        <w:t>strategy.</w:t>
      </w:r>
      <w:r w:rsidR="00D840CC">
        <w:rPr>
          <w:rFonts w:ascii="Times New Roman" w:hAnsi="Times New Roman"/>
          <w:sz w:val="24"/>
        </w:rPr>
        <w:t xml:space="preserve"> </w:t>
      </w:r>
      <w:r w:rsidRPr="00D840CC">
        <w:rPr>
          <w:rFonts w:ascii="Times New Roman" w:hAnsi="Times New Roman"/>
          <w:b/>
          <w:bCs/>
          <w:sz w:val="24"/>
        </w:rPr>
        <w:t xml:space="preserve">Public relations campaigns </w:t>
      </w:r>
      <w:r w:rsidRPr="00D840CC">
        <w:rPr>
          <w:rFonts w:ascii="Times New Roman" w:hAnsi="Times New Roman"/>
          <w:sz w:val="24"/>
        </w:rPr>
        <w:t>can also be used to</w:t>
      </w:r>
      <w:r w:rsidR="00D840CC">
        <w:rPr>
          <w:rFonts w:ascii="Times New Roman" w:hAnsi="Times New Roman"/>
          <w:sz w:val="24"/>
        </w:rPr>
        <w:t xml:space="preserve"> </w:t>
      </w:r>
      <w:r w:rsidRPr="00D840CC">
        <w:rPr>
          <w:rFonts w:ascii="Times New Roman" w:hAnsi="Times New Roman"/>
          <w:sz w:val="24"/>
        </w:rPr>
        <w:t xml:space="preserve">promote a product. </w:t>
      </w:r>
      <w:r w:rsidRPr="00D840CC">
        <w:rPr>
          <w:rFonts w:ascii="Times New Roman" w:hAnsi="Times New Roman"/>
          <w:b/>
          <w:bCs/>
          <w:sz w:val="24"/>
        </w:rPr>
        <w:t xml:space="preserve">Internet marketing </w:t>
      </w:r>
      <w:r w:rsidRPr="00D840CC">
        <w:rPr>
          <w:rFonts w:ascii="Times New Roman" w:hAnsi="Times New Roman"/>
          <w:sz w:val="24"/>
        </w:rPr>
        <w:t xml:space="preserve">is another </w:t>
      </w:r>
      <w:r w:rsidR="00D840CC" w:rsidRPr="00D840CC">
        <w:rPr>
          <w:rFonts w:ascii="Times New Roman" w:hAnsi="Times New Roman"/>
          <w:sz w:val="24"/>
        </w:rPr>
        <w:t>for</w:t>
      </w:r>
      <w:r w:rsidR="00D840CC">
        <w:rPr>
          <w:rFonts w:ascii="Times New Roman" w:hAnsi="Times New Roman"/>
          <w:sz w:val="24"/>
        </w:rPr>
        <w:t xml:space="preserve"> </w:t>
      </w:r>
      <w:r w:rsidR="00D840CC" w:rsidRPr="00D840CC">
        <w:rPr>
          <w:rFonts w:ascii="Times New Roman" w:hAnsi="Times New Roman"/>
          <w:sz w:val="24"/>
        </w:rPr>
        <w:lastRenderedPageBreak/>
        <w:t>promotion</w:t>
      </w:r>
      <w:r w:rsidRPr="00D840CC">
        <w:rPr>
          <w:rFonts w:ascii="Times New Roman" w:hAnsi="Times New Roman"/>
          <w:sz w:val="24"/>
        </w:rPr>
        <w:t xml:space="preserve"> that can use programming and keyword techniques to ensure that a search for products</w:t>
      </w:r>
      <w:r w:rsidR="00D840CC">
        <w:rPr>
          <w:rFonts w:ascii="Times New Roman" w:hAnsi="Times New Roman"/>
          <w:sz w:val="24"/>
        </w:rPr>
        <w:t xml:space="preserve"> </w:t>
      </w:r>
      <w:r w:rsidRPr="00D840CC">
        <w:rPr>
          <w:rFonts w:ascii="Times New Roman" w:hAnsi="Times New Roman"/>
          <w:sz w:val="24"/>
        </w:rPr>
        <w:t>like yours will lead to your company’s website</w:t>
      </w:r>
      <w:r w:rsidRPr="00D840CC">
        <w:rPr>
          <w:rFonts w:ascii="Arial Black" w:hAnsi="Arial Black" w:cs="Calibri"/>
          <w:sz w:val="24"/>
        </w:rPr>
        <w:t>.</w:t>
      </w:r>
    </w:p>
    <w:p w:rsidR="00277494" w:rsidRDefault="00277494" w:rsidP="00D840CC">
      <w:pPr>
        <w:autoSpaceDE w:val="0"/>
        <w:autoSpaceDN w:val="0"/>
        <w:adjustRightInd w:val="0"/>
        <w:spacing w:line="240" w:lineRule="auto"/>
        <w:rPr>
          <w:rFonts w:ascii="Arial Black" w:hAnsi="Arial Black" w:cs="Calibri"/>
          <w:sz w:val="24"/>
        </w:rPr>
      </w:pPr>
    </w:p>
    <w:p w:rsidR="00277494" w:rsidRDefault="00277494" w:rsidP="00D840CC">
      <w:pPr>
        <w:autoSpaceDE w:val="0"/>
        <w:autoSpaceDN w:val="0"/>
        <w:adjustRightInd w:val="0"/>
        <w:spacing w:line="240" w:lineRule="auto"/>
        <w:rPr>
          <w:rFonts w:ascii="Arial Black" w:hAnsi="Arial Black" w:cs="Calibri"/>
          <w:sz w:val="24"/>
        </w:rPr>
      </w:pPr>
    </w:p>
    <w:p w:rsidR="00277494" w:rsidRDefault="00277494" w:rsidP="00D840CC">
      <w:pPr>
        <w:autoSpaceDE w:val="0"/>
        <w:autoSpaceDN w:val="0"/>
        <w:adjustRightInd w:val="0"/>
        <w:spacing w:line="240" w:lineRule="auto"/>
        <w:rPr>
          <w:rFonts w:ascii="Arial Black" w:hAnsi="Arial Black" w:cs="Calibri"/>
          <w:sz w:val="24"/>
        </w:rPr>
      </w:pPr>
    </w:p>
    <w:p w:rsidR="00277494" w:rsidRDefault="00277494" w:rsidP="00D840CC">
      <w:pPr>
        <w:autoSpaceDE w:val="0"/>
        <w:autoSpaceDN w:val="0"/>
        <w:adjustRightInd w:val="0"/>
        <w:spacing w:line="240" w:lineRule="auto"/>
        <w:rPr>
          <w:rFonts w:ascii="Arial Black" w:hAnsi="Arial Black" w:cs="Calibri"/>
          <w:sz w:val="24"/>
        </w:rPr>
      </w:pPr>
    </w:p>
    <w:p w:rsidR="00277494" w:rsidRDefault="00277494" w:rsidP="00D840CC">
      <w:pPr>
        <w:autoSpaceDE w:val="0"/>
        <w:autoSpaceDN w:val="0"/>
        <w:adjustRightInd w:val="0"/>
        <w:spacing w:line="240" w:lineRule="auto"/>
        <w:rPr>
          <w:rFonts w:ascii="Arial Black" w:hAnsi="Arial Black" w:cs="Calibri"/>
          <w:sz w:val="24"/>
        </w:rPr>
      </w:pPr>
      <w:r>
        <w:rPr>
          <w:rFonts w:ascii="Arial Black" w:hAnsi="Arial Black" w:cs="Calibri"/>
          <w:sz w:val="24"/>
        </w:rPr>
        <w:t xml:space="preserve">Thank you </w:t>
      </w:r>
    </w:p>
    <w:p w:rsidR="00277494" w:rsidRPr="00D840CC" w:rsidRDefault="00277494" w:rsidP="00D840CC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</w:rPr>
      </w:pPr>
      <w:r>
        <w:rPr>
          <w:rFonts w:ascii="Arial Black" w:hAnsi="Arial Black" w:cs="Calibri"/>
          <w:sz w:val="24"/>
        </w:rPr>
        <w:t>zinmaraung</w:t>
      </w:r>
    </w:p>
    <w:sectPr w:rsidR="00277494" w:rsidRPr="00D840CC" w:rsidSect="006F5D68">
      <w:type w:val="continuous"/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F0C1F"/>
    <w:multiLevelType w:val="hybridMultilevel"/>
    <w:tmpl w:val="CD608578"/>
    <w:lvl w:ilvl="0" w:tplc="F2A2B6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8F516E"/>
    <w:multiLevelType w:val="hybridMultilevel"/>
    <w:tmpl w:val="CD608578"/>
    <w:lvl w:ilvl="0" w:tplc="F2A2B6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B64303"/>
    <w:multiLevelType w:val="hybridMultilevel"/>
    <w:tmpl w:val="CD608578"/>
    <w:lvl w:ilvl="0" w:tplc="F2A2B6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7F04"/>
  <w:defaultTabStop w:val="720"/>
  <w:noPunctuationKerning/>
  <w:characterSpacingControl w:val="doNotCompress"/>
  <w:compat/>
  <w:rsids>
    <w:rsidRoot w:val="006B2A3D"/>
    <w:rsid w:val="001727F5"/>
    <w:rsid w:val="001A74EF"/>
    <w:rsid w:val="00277494"/>
    <w:rsid w:val="002C4B83"/>
    <w:rsid w:val="00324668"/>
    <w:rsid w:val="003A4BA4"/>
    <w:rsid w:val="003F53C9"/>
    <w:rsid w:val="004160D3"/>
    <w:rsid w:val="00424CDB"/>
    <w:rsid w:val="00456949"/>
    <w:rsid w:val="004C63CA"/>
    <w:rsid w:val="005123DD"/>
    <w:rsid w:val="005A68FC"/>
    <w:rsid w:val="005F59E2"/>
    <w:rsid w:val="00614F9D"/>
    <w:rsid w:val="00643258"/>
    <w:rsid w:val="00693DB3"/>
    <w:rsid w:val="006A3020"/>
    <w:rsid w:val="006B2A3D"/>
    <w:rsid w:val="006F5D68"/>
    <w:rsid w:val="007113B7"/>
    <w:rsid w:val="00723E89"/>
    <w:rsid w:val="007E4AD5"/>
    <w:rsid w:val="007F4CC5"/>
    <w:rsid w:val="00855DB0"/>
    <w:rsid w:val="008B0B8D"/>
    <w:rsid w:val="008F54F3"/>
    <w:rsid w:val="009878B0"/>
    <w:rsid w:val="00992289"/>
    <w:rsid w:val="00A1301A"/>
    <w:rsid w:val="00AB593B"/>
    <w:rsid w:val="00AB5E49"/>
    <w:rsid w:val="00AC1519"/>
    <w:rsid w:val="00AC4672"/>
    <w:rsid w:val="00B07DF4"/>
    <w:rsid w:val="00B20F66"/>
    <w:rsid w:val="00B51EEA"/>
    <w:rsid w:val="00B56806"/>
    <w:rsid w:val="00B96BBC"/>
    <w:rsid w:val="00BB30CE"/>
    <w:rsid w:val="00BF4316"/>
    <w:rsid w:val="00CC06EE"/>
    <w:rsid w:val="00D23537"/>
    <w:rsid w:val="00D840CC"/>
    <w:rsid w:val="00DA4353"/>
    <w:rsid w:val="00E82982"/>
    <w:rsid w:val="00F33A04"/>
    <w:rsid w:val="00F76DA0"/>
    <w:rsid w:val="00F97DD5"/>
    <w:rsid w:val="00FF6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B593B"/>
    <w:pPr>
      <w:spacing w:line="360" w:lineRule="auto"/>
    </w:pPr>
    <w:rPr>
      <w:rFonts w:asciiTheme="minorHAnsi" w:hAnsiTheme="minorHAnsi"/>
      <w:sz w:val="17"/>
      <w:szCs w:val="24"/>
    </w:rPr>
  </w:style>
  <w:style w:type="paragraph" w:styleId="Heading1">
    <w:name w:val="heading 1"/>
    <w:basedOn w:val="Normal"/>
    <w:next w:val="Normal"/>
    <w:qFormat/>
    <w:rsid w:val="00AB593B"/>
    <w:pPr>
      <w:spacing w:after="120" w:line="240" w:lineRule="auto"/>
      <w:outlineLvl w:val="0"/>
    </w:pPr>
    <w:rPr>
      <w:rFonts w:asciiTheme="majorHAnsi" w:hAnsiTheme="majorHAnsi"/>
      <w:sz w:val="96"/>
    </w:rPr>
  </w:style>
  <w:style w:type="paragraph" w:styleId="Heading2">
    <w:name w:val="heading 2"/>
    <w:basedOn w:val="Normal"/>
    <w:next w:val="Normal"/>
    <w:link w:val="Heading2Char"/>
    <w:qFormat/>
    <w:rsid w:val="00AB593B"/>
    <w:pPr>
      <w:outlineLvl w:val="1"/>
    </w:pPr>
    <w:rPr>
      <w:rFonts w:asciiTheme="majorHAnsi" w:hAnsiTheme="majorHAnsi"/>
      <w:i/>
    </w:rPr>
  </w:style>
  <w:style w:type="paragraph" w:styleId="Heading3">
    <w:name w:val="heading 3"/>
    <w:basedOn w:val="Heading2"/>
    <w:next w:val="Normal"/>
    <w:qFormat/>
    <w:rsid w:val="00AB593B"/>
    <w:pPr>
      <w:spacing w:before="240" w:after="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B07DF4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AB593B"/>
    <w:rPr>
      <w:rFonts w:asciiTheme="majorHAnsi" w:hAnsiTheme="majorHAnsi"/>
      <w:i/>
      <w:sz w:val="17"/>
      <w:szCs w:val="24"/>
    </w:rPr>
  </w:style>
  <w:style w:type="table" w:styleId="TableGrid">
    <w:name w:val="Table Grid"/>
    <w:basedOn w:val="TableNormal"/>
    <w:rsid w:val="00AB59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AB593B"/>
    <w:rPr>
      <w:color w:val="808080"/>
    </w:rPr>
  </w:style>
  <w:style w:type="paragraph" w:styleId="ListParagraph">
    <w:name w:val="List Paragraph"/>
    <w:basedOn w:val="Normal"/>
    <w:uiPriority w:val="34"/>
    <w:unhideWhenUsed/>
    <w:qFormat/>
    <w:rsid w:val="00693D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itthu\AppData\Roaming\Microsoft\Templates\PersonalFax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EEA4D8E395E948239B258C365A953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14054A-F1F0-4396-872E-A2094451231F}"/>
      </w:docPartPr>
      <w:docPartBody>
        <w:p w:rsidR="00013EB2" w:rsidRDefault="00FE2576">
          <w:pPr>
            <w:pStyle w:val="EEA4D8E395E948239B258C365A953087"/>
          </w:pPr>
          <w:r>
            <w:t>[Subject]</w:t>
          </w:r>
        </w:p>
      </w:docPartBody>
    </w:docPart>
    <w:docPart>
      <w:docPartPr>
        <w:name w:val="96420383998541F5B87D4863D204A5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74D73B-A522-4A54-80D6-339C126C1FCB}"/>
      </w:docPartPr>
      <w:docPartBody>
        <w:p w:rsidR="00013EB2" w:rsidRDefault="00FE2576">
          <w:pPr>
            <w:pStyle w:val="96420383998541F5B87D4863D204A589"/>
          </w:pPr>
          <w:r>
            <w:t>[Click to select date]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FE2576"/>
    <w:rsid w:val="00013EB2"/>
    <w:rsid w:val="00FE25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E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EA4D8E395E948239B258C365A953087">
    <w:name w:val="EEA4D8E395E948239B258C365A953087"/>
    <w:rsid w:val="00013EB2"/>
  </w:style>
  <w:style w:type="paragraph" w:customStyle="1" w:styleId="96420383998541F5B87D4863D204A589">
    <w:name w:val="96420383998541F5B87D4863D204A589"/>
    <w:rsid w:val="00013EB2"/>
  </w:style>
  <w:style w:type="paragraph" w:customStyle="1" w:styleId="44FFB2615ED34923BBDF0A540B4299DF">
    <w:name w:val="44FFB2615ED34923BBDF0A540B4299DF"/>
    <w:rsid w:val="00013EB2"/>
  </w:style>
  <w:style w:type="paragraph" w:customStyle="1" w:styleId="8AC7AC5466504E71885653C6EAE4F48B">
    <w:name w:val="8AC7AC5466504E71885653C6EAE4F48B"/>
    <w:rsid w:val="00013EB2"/>
  </w:style>
  <w:style w:type="paragraph" w:customStyle="1" w:styleId="A06977EE29EA4D80A07E8ACA87E2E45D">
    <w:name w:val="A06977EE29EA4D80A07E8ACA87E2E45D"/>
    <w:rsid w:val="00013EB2"/>
  </w:style>
  <w:style w:type="paragraph" w:customStyle="1" w:styleId="51365F2BE31C4B3FB18C9A4FCA837C1C">
    <w:name w:val="51365F2BE31C4B3FB18C9A4FCA837C1C"/>
    <w:rsid w:val="00013EB2"/>
  </w:style>
  <w:style w:type="paragraph" w:customStyle="1" w:styleId="3E9E59E75B3F401C917F0C05609057D5">
    <w:name w:val="3E9E59E75B3F401C917F0C05609057D5"/>
    <w:rsid w:val="00013EB2"/>
  </w:style>
  <w:style w:type="paragraph" w:customStyle="1" w:styleId="1A2CA3E20CAF40C8B5F35513DD4E5361">
    <w:name w:val="1A2CA3E20CAF40C8B5F35513DD4E5361"/>
    <w:rsid w:val="00013EB2"/>
  </w:style>
  <w:style w:type="paragraph" w:customStyle="1" w:styleId="294C5866209543D193D6A7834B1949D3">
    <w:name w:val="294C5866209543D193D6A7834B1949D3"/>
    <w:rsid w:val="00013EB2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32D0BD39-2E42-42F7-A2A0-1335DCFE8E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PersonalFax.dotx</Template>
  <TotalTime>32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Fax cover sheet (informal)</vt:lpstr>
    </vt:vector>
  </TitlesOfParts>
  <Company/>
  <LinksUpToDate>false</LinksUpToDate>
  <CharactersWithSpaces>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 cover sheet (informal)</dc:title>
  <dc:creator>chitthu</dc:creator>
  <cp:lastModifiedBy>chitthu</cp:lastModifiedBy>
  <cp:revision>2</cp:revision>
  <cp:lastPrinted>2004-03-31T18:05:00Z</cp:lastPrinted>
  <dcterms:created xsi:type="dcterms:W3CDTF">2017-01-03T13:33:00Z</dcterms:created>
  <dcterms:modified xsi:type="dcterms:W3CDTF">2017-01-03T14:22:00Z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TC010182721033</vt:lpwstr>
  </property>
</Properties>
</file>