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7A9F" w:rsidRDefault="00914E9B" w:rsidP="00914E9B">
      <w:pPr>
        <w:jc w:val="center"/>
        <w:rPr>
          <w:b/>
          <w:sz w:val="24"/>
          <w:u w:val="single"/>
        </w:rPr>
      </w:pPr>
      <w:r>
        <w:rPr>
          <w:b/>
          <w:sz w:val="24"/>
          <w:u w:val="single"/>
        </w:rPr>
        <w:t>The Stages of Team Development</w:t>
      </w:r>
    </w:p>
    <w:p w:rsidR="00914E9B" w:rsidRDefault="00914E9B" w:rsidP="00914E9B">
      <w:pPr>
        <w:jc w:val="center"/>
        <w:rPr>
          <w:b/>
          <w:sz w:val="24"/>
          <w:u w:val="single"/>
        </w:rPr>
      </w:pPr>
      <w:r>
        <w:rPr>
          <w:b/>
          <w:sz w:val="24"/>
          <w:u w:val="single"/>
        </w:rPr>
        <w:t>Charlotte Harrison-Bryant</w:t>
      </w:r>
    </w:p>
    <w:p w:rsidR="00914E9B" w:rsidRDefault="00914E9B" w:rsidP="00914E9B">
      <w:pPr>
        <w:jc w:val="center"/>
        <w:rPr>
          <w:b/>
          <w:sz w:val="24"/>
          <w:u w:val="single"/>
        </w:rPr>
      </w:pPr>
    </w:p>
    <w:p w:rsidR="00914E9B" w:rsidRDefault="00914E9B" w:rsidP="00914E9B">
      <w:pPr>
        <w:rPr>
          <w:b/>
          <w:sz w:val="24"/>
        </w:rPr>
      </w:pPr>
      <w:r>
        <w:rPr>
          <w:b/>
          <w:sz w:val="24"/>
        </w:rPr>
        <w:t xml:space="preserve">Q1. </w:t>
      </w:r>
      <w:r w:rsidR="00BA1E29">
        <w:rPr>
          <w:b/>
          <w:sz w:val="24"/>
        </w:rPr>
        <w:t xml:space="preserve">I) </w:t>
      </w:r>
      <w:proofErr w:type="gramStart"/>
      <w:r>
        <w:rPr>
          <w:b/>
          <w:sz w:val="24"/>
        </w:rPr>
        <w:t>What</w:t>
      </w:r>
      <w:proofErr w:type="gramEnd"/>
      <w:r>
        <w:rPr>
          <w:b/>
          <w:sz w:val="24"/>
        </w:rPr>
        <w:t xml:space="preserve"> is necessary to become a good team player? How does Seth Godin encourage team players?</w:t>
      </w:r>
    </w:p>
    <w:p w:rsidR="00914E9B" w:rsidRDefault="00914E9B" w:rsidP="00914E9B">
      <w:r>
        <w:t>To become a good team player you need key attributes, here are some examples of what is key:</w:t>
      </w:r>
    </w:p>
    <w:p w:rsidR="00914E9B" w:rsidRDefault="00914E9B" w:rsidP="00BA1E29">
      <w:pPr>
        <w:pStyle w:val="ListParagraph"/>
        <w:numPr>
          <w:ilvl w:val="0"/>
          <w:numId w:val="3"/>
        </w:numPr>
      </w:pPr>
      <w:r>
        <w:t>Professional</w:t>
      </w:r>
    </w:p>
    <w:p w:rsidR="00914E9B" w:rsidRDefault="00914E9B" w:rsidP="00BA1E29">
      <w:pPr>
        <w:pStyle w:val="ListParagraph"/>
        <w:numPr>
          <w:ilvl w:val="0"/>
          <w:numId w:val="3"/>
        </w:numPr>
      </w:pPr>
      <w:r>
        <w:t>Good attitude</w:t>
      </w:r>
    </w:p>
    <w:p w:rsidR="00914E9B" w:rsidRDefault="00914E9B" w:rsidP="00BA1E29">
      <w:pPr>
        <w:pStyle w:val="ListParagraph"/>
        <w:numPr>
          <w:ilvl w:val="0"/>
          <w:numId w:val="3"/>
        </w:numPr>
      </w:pPr>
      <w:r>
        <w:t>Listening skills</w:t>
      </w:r>
    </w:p>
    <w:p w:rsidR="00914E9B" w:rsidRDefault="00914E9B" w:rsidP="00BA1E29">
      <w:pPr>
        <w:pStyle w:val="ListParagraph"/>
        <w:numPr>
          <w:ilvl w:val="0"/>
          <w:numId w:val="3"/>
        </w:numPr>
      </w:pPr>
      <w:r>
        <w:t xml:space="preserve">Recognise other strengths </w:t>
      </w:r>
    </w:p>
    <w:p w:rsidR="00914E9B" w:rsidRDefault="00914E9B" w:rsidP="00BA1E29">
      <w:pPr>
        <w:pStyle w:val="ListParagraph"/>
        <w:numPr>
          <w:ilvl w:val="0"/>
          <w:numId w:val="3"/>
        </w:numPr>
      </w:pPr>
      <w:r>
        <w:t>Honest</w:t>
      </w:r>
    </w:p>
    <w:p w:rsidR="00914E9B" w:rsidRDefault="00914E9B" w:rsidP="00BA1E29">
      <w:pPr>
        <w:pStyle w:val="ListParagraph"/>
        <w:numPr>
          <w:ilvl w:val="0"/>
          <w:numId w:val="3"/>
        </w:numPr>
      </w:pPr>
      <w:r>
        <w:t>Loyal and Trustworthy</w:t>
      </w:r>
    </w:p>
    <w:p w:rsidR="00914E9B" w:rsidRDefault="00914E9B" w:rsidP="00914E9B">
      <w:r>
        <w:t xml:space="preserve">Seth Godin encourages everyone to be a leader. I agree with this statement as </w:t>
      </w:r>
      <w:r w:rsidR="00BA1E29">
        <w:t xml:space="preserve">no matter what your role is within your organisation you should show initiative and act on decisions that need making.  </w:t>
      </w:r>
    </w:p>
    <w:p w:rsidR="00BA1E29" w:rsidRDefault="00BA1E29" w:rsidP="00914E9B">
      <w:pPr>
        <w:rPr>
          <w:b/>
        </w:rPr>
      </w:pPr>
      <w:r>
        <w:rPr>
          <w:b/>
        </w:rPr>
        <w:t>Q1. II) Outline some tips for becoming a better listener</w:t>
      </w:r>
    </w:p>
    <w:p w:rsidR="00C645E4" w:rsidRDefault="00C645E4" w:rsidP="00914E9B">
      <w:r>
        <w:t>Listening skills are a key part of working in a team and a very big part of working in a company. You need good listening skills when you’re working with others to ensure you don’t miss ke</w:t>
      </w:r>
      <w:r w:rsidR="00E06484">
        <w:t xml:space="preserve">y information such as deadlines. Especially in meetings listening and asking questions will show that you are listening and will also help the meeting move along and raise key issues. </w:t>
      </w:r>
    </w:p>
    <w:p w:rsidR="00E06484" w:rsidRDefault="00E06484" w:rsidP="00914E9B">
      <w:r>
        <w:t>For example, in my current role I take the minutes at a committee it is very important that I am always listening to capture the correct information and get a true aspect of the meeting, as if I wasn’t listening to members then the minute would not be accurate and this is a key document as on many occasions this is a legal document and used to audit departments.</w:t>
      </w:r>
    </w:p>
    <w:p w:rsidR="00E06484" w:rsidRPr="00C645E4" w:rsidRDefault="00E06484" w:rsidP="00914E9B">
      <w:r>
        <w:t>Becoming a better listener is simple, see below for some key point to becoming a better listener:</w:t>
      </w:r>
    </w:p>
    <w:p w:rsidR="00BA1E29" w:rsidRDefault="00BA1E29" w:rsidP="00BA1E29">
      <w:pPr>
        <w:pStyle w:val="ListParagraph"/>
        <w:numPr>
          <w:ilvl w:val="0"/>
          <w:numId w:val="2"/>
        </w:numPr>
      </w:pPr>
      <w:r>
        <w:t>Eye contact – this will notify the speak that you’re fully engaged and alert</w:t>
      </w:r>
    </w:p>
    <w:p w:rsidR="00BA1E29" w:rsidRDefault="00BA1E29" w:rsidP="00BA1E29">
      <w:pPr>
        <w:pStyle w:val="ListParagraph"/>
        <w:numPr>
          <w:ilvl w:val="0"/>
          <w:numId w:val="2"/>
        </w:numPr>
      </w:pPr>
      <w:r>
        <w:t>Don’t interrupt – allow people to finish their sentences before you reply</w:t>
      </w:r>
    </w:p>
    <w:p w:rsidR="00BA1E29" w:rsidRDefault="00BA1E29" w:rsidP="00BA1E29">
      <w:pPr>
        <w:pStyle w:val="ListParagraph"/>
        <w:numPr>
          <w:ilvl w:val="0"/>
          <w:numId w:val="2"/>
        </w:numPr>
      </w:pPr>
      <w:r>
        <w:t>Notepads – carry a notepad and note down any key points to show that you’re taking in what is being said</w:t>
      </w:r>
    </w:p>
    <w:p w:rsidR="00BA1E29" w:rsidRDefault="00BA1E29" w:rsidP="00BA1E29">
      <w:pPr>
        <w:pStyle w:val="ListParagraph"/>
        <w:numPr>
          <w:ilvl w:val="0"/>
          <w:numId w:val="2"/>
        </w:numPr>
      </w:pPr>
      <w:r>
        <w:t>Questions – Always ask questions, this shows interest and that you’ve been listening.</w:t>
      </w:r>
    </w:p>
    <w:p w:rsidR="00BA1E29" w:rsidRDefault="00BA1E29" w:rsidP="00BA1E29">
      <w:pPr>
        <w:rPr>
          <w:b/>
        </w:rPr>
      </w:pPr>
      <w:r>
        <w:rPr>
          <w:b/>
        </w:rPr>
        <w:t>Q1. III) What is Communication?</w:t>
      </w:r>
    </w:p>
    <w:p w:rsidR="00AF2BE0" w:rsidRDefault="00AF2BE0" w:rsidP="00BA1E29">
      <w:r>
        <w:t xml:space="preserve">Communication is to transfer information from one source to another. It is </w:t>
      </w:r>
      <w:proofErr w:type="gramStart"/>
      <w:r>
        <w:t>key</w:t>
      </w:r>
      <w:proofErr w:type="gramEnd"/>
      <w:r>
        <w:t xml:space="preserve"> to be clear when communicating to ensure that your point/information is being put across fully as when communication is misunderstood it could cause anger and distress. </w:t>
      </w:r>
    </w:p>
    <w:p w:rsidR="00AF2BE0" w:rsidRDefault="00AF2BE0" w:rsidP="00BA1E29"/>
    <w:p w:rsidR="00AF2BE0" w:rsidRDefault="00AF2BE0" w:rsidP="00BA1E29"/>
    <w:p w:rsidR="00164CAC" w:rsidRDefault="00164CAC" w:rsidP="00BA1E29">
      <w:r>
        <w:lastRenderedPageBreak/>
        <w:t>There are many different meanings and ways to communicate. These include:</w:t>
      </w:r>
    </w:p>
    <w:p w:rsidR="00164CAC" w:rsidRDefault="00164CAC" w:rsidP="00EE0D8B">
      <w:pPr>
        <w:pStyle w:val="ListParagraph"/>
        <w:numPr>
          <w:ilvl w:val="0"/>
          <w:numId w:val="6"/>
        </w:numPr>
      </w:pPr>
      <w:r>
        <w:t>Verbal</w:t>
      </w:r>
    </w:p>
    <w:p w:rsidR="00164CAC" w:rsidRDefault="00164CAC" w:rsidP="00EE0D8B">
      <w:pPr>
        <w:pStyle w:val="ListParagraph"/>
        <w:numPr>
          <w:ilvl w:val="0"/>
          <w:numId w:val="6"/>
        </w:numPr>
      </w:pPr>
      <w:r>
        <w:t>Non Verbal</w:t>
      </w:r>
    </w:p>
    <w:p w:rsidR="00164CAC" w:rsidRDefault="00164CAC" w:rsidP="00EE0D8B">
      <w:pPr>
        <w:pStyle w:val="ListParagraph"/>
        <w:numPr>
          <w:ilvl w:val="0"/>
          <w:numId w:val="6"/>
        </w:numPr>
      </w:pPr>
      <w:r>
        <w:t>Written</w:t>
      </w:r>
    </w:p>
    <w:p w:rsidR="00BA1E29" w:rsidRDefault="00BA1E29" w:rsidP="00BA1E29">
      <w:pPr>
        <w:rPr>
          <w:b/>
        </w:rPr>
      </w:pPr>
      <w:r>
        <w:rPr>
          <w:b/>
        </w:rPr>
        <w:t>Q1. IV) Define TORI principles of team building developed by Jack and Lorraine Gibb</w:t>
      </w:r>
    </w:p>
    <w:p w:rsidR="007A3FD3" w:rsidRDefault="007A3FD3" w:rsidP="007A3FD3">
      <w:pPr>
        <w:spacing w:after="0"/>
      </w:pPr>
      <w:r w:rsidRPr="007A3FD3">
        <w:rPr>
          <w:b/>
          <w:color w:val="FF0000"/>
        </w:rPr>
        <w:t>T</w:t>
      </w:r>
      <w:r>
        <w:t>rust – Honesty, confidence and absence of fear</w:t>
      </w:r>
    </w:p>
    <w:p w:rsidR="007A3FD3" w:rsidRDefault="007A3FD3" w:rsidP="007A3FD3">
      <w:pPr>
        <w:spacing w:after="0"/>
      </w:pPr>
      <w:r w:rsidRPr="007A3FD3">
        <w:rPr>
          <w:b/>
          <w:color w:val="FF0000"/>
        </w:rPr>
        <w:t>O</w:t>
      </w:r>
      <w:r>
        <w:t>penness – Free flow of information, ideas and feelings</w:t>
      </w:r>
    </w:p>
    <w:p w:rsidR="007A3FD3" w:rsidRDefault="007A3FD3" w:rsidP="007A3FD3">
      <w:pPr>
        <w:spacing w:after="0"/>
      </w:pPr>
      <w:r w:rsidRPr="007A3FD3">
        <w:rPr>
          <w:b/>
          <w:color w:val="FF0000"/>
        </w:rPr>
        <w:t>R</w:t>
      </w:r>
      <w:r>
        <w:t>ealisation – Self-determination, doing what you want to do</w:t>
      </w:r>
    </w:p>
    <w:p w:rsidR="007A3FD3" w:rsidRDefault="007A3FD3" w:rsidP="007A3FD3">
      <w:pPr>
        <w:spacing w:after="0"/>
      </w:pPr>
      <w:r w:rsidRPr="007A3FD3">
        <w:rPr>
          <w:b/>
          <w:color w:val="FF0000"/>
        </w:rPr>
        <w:t>I</w:t>
      </w:r>
      <w:r>
        <w:t>nterdependence – Shared responsibility and co-leadership</w:t>
      </w:r>
    </w:p>
    <w:p w:rsidR="007A3FD3" w:rsidRDefault="007A3FD3" w:rsidP="007A3FD3">
      <w:pPr>
        <w:spacing w:after="0"/>
      </w:pPr>
    </w:p>
    <w:p w:rsidR="007A3FD3" w:rsidRDefault="007A3FD3" w:rsidP="007A3FD3">
      <w:pPr>
        <w:spacing w:after="0"/>
      </w:pPr>
      <w:r>
        <w:t xml:space="preserve">All of the above principles are </w:t>
      </w:r>
      <w:r w:rsidR="0019474C">
        <w:t xml:space="preserve">related to team building and members would have to have these principles to develop as part of a team. </w:t>
      </w:r>
    </w:p>
    <w:p w:rsidR="007A3FD3" w:rsidRPr="007A3FD3" w:rsidRDefault="007A3FD3" w:rsidP="007A3FD3">
      <w:pPr>
        <w:spacing w:after="0"/>
      </w:pPr>
    </w:p>
    <w:p w:rsidR="00BA1E29" w:rsidRDefault="00BA1E29" w:rsidP="00BA1E29">
      <w:pPr>
        <w:rPr>
          <w:b/>
        </w:rPr>
      </w:pPr>
      <w:r>
        <w:rPr>
          <w:b/>
        </w:rPr>
        <w:t>Q1. V) What are demonstration cues in active listening?</w:t>
      </w:r>
    </w:p>
    <w:p w:rsidR="00EE0D8B" w:rsidRDefault="00EE0D8B" w:rsidP="00BA1E29">
      <w:r>
        <w:t>Demonstration cues will show the speaker you’ve taken in what they have been saying.</w:t>
      </w:r>
    </w:p>
    <w:p w:rsidR="00EE0D8B" w:rsidRDefault="00EE0D8B" w:rsidP="00BA1E29">
      <w:r>
        <w:t>Some examples include:</w:t>
      </w:r>
    </w:p>
    <w:p w:rsidR="00EE0D8B" w:rsidRDefault="00EE0D8B" w:rsidP="00EE0D8B">
      <w:pPr>
        <w:pStyle w:val="ListParagraph"/>
        <w:numPr>
          <w:ilvl w:val="0"/>
          <w:numId w:val="5"/>
        </w:numPr>
      </w:pPr>
      <w:r>
        <w:t>Physical indicators, Eye contact and nodding</w:t>
      </w:r>
    </w:p>
    <w:p w:rsidR="00EE0D8B" w:rsidRDefault="00EE0D8B" w:rsidP="00EE0D8B">
      <w:pPr>
        <w:pStyle w:val="ListParagraph"/>
        <w:numPr>
          <w:ilvl w:val="0"/>
          <w:numId w:val="5"/>
        </w:numPr>
      </w:pPr>
      <w:r>
        <w:t>Verbal cues, saying “Go on, Yes, I understand”</w:t>
      </w:r>
    </w:p>
    <w:p w:rsidR="00EE0D8B" w:rsidRDefault="00EE0D8B" w:rsidP="00EE0D8B">
      <w:pPr>
        <w:pStyle w:val="ListParagraph"/>
        <w:numPr>
          <w:ilvl w:val="0"/>
          <w:numId w:val="5"/>
        </w:numPr>
      </w:pPr>
      <w:r>
        <w:t>Asking questions or summarising what has been said</w:t>
      </w:r>
    </w:p>
    <w:p w:rsidR="00EE0D8B" w:rsidRPr="00EE0D8B" w:rsidRDefault="00EE0D8B" w:rsidP="00EE0D8B">
      <w:r>
        <w:t>It is very important to acknowledge these cues and to carry them out</w:t>
      </w:r>
      <w:r w:rsidR="00BD30E2">
        <w:t>,</w:t>
      </w:r>
      <w:r>
        <w:t xml:space="preserve"> as the speaker </w:t>
      </w:r>
      <w:r w:rsidR="00BD30E2">
        <w:t xml:space="preserve">will be hoping and looking out for these pointers within the audience. </w:t>
      </w:r>
    </w:p>
    <w:p w:rsidR="00BA1E29" w:rsidRDefault="00BA1E29" w:rsidP="00BA1E29">
      <w:pPr>
        <w:rPr>
          <w:b/>
        </w:rPr>
      </w:pPr>
      <w:r>
        <w:rPr>
          <w:b/>
        </w:rPr>
        <w:t>Q2. Discuss the different stages of Team Development</w:t>
      </w:r>
    </w:p>
    <w:p w:rsidR="00EE0D8B" w:rsidRDefault="00EE0D8B" w:rsidP="00BA1E29">
      <w:r>
        <w:rPr>
          <w:color w:val="FF0000"/>
        </w:rPr>
        <w:t xml:space="preserve">FORMING – </w:t>
      </w:r>
      <w:r>
        <w:t>This is the first stage of the group. At this stage the group is coming together, members have adapted a ‘wait and see’ attitude. Members of the group are watching one another and figuring one another out to see the different personalities within the team. Also at this stage the group have no clear objective with regards to moving forwards with work or as a team.</w:t>
      </w:r>
    </w:p>
    <w:p w:rsidR="00EE0D8B" w:rsidRDefault="00EE0D8B" w:rsidP="00BA1E29">
      <w:r w:rsidRPr="00EE0D8B">
        <w:rPr>
          <w:color w:val="FF0000"/>
        </w:rPr>
        <w:t xml:space="preserve">STORMING – </w:t>
      </w:r>
      <w:r>
        <w:t>At the second stage conflict can occur as ideas are beginning to appear amongst members. The leader needs to enforce ground rules at this stage to ensure that conflict doesn’t flourish. At this stage members can be impatient towards one another as personalities are starting to show.</w:t>
      </w:r>
    </w:p>
    <w:p w:rsidR="00EE0D8B" w:rsidRDefault="00EE0D8B" w:rsidP="00BA1E29">
      <w:r w:rsidRPr="00B06DD9">
        <w:rPr>
          <w:color w:val="FF0000"/>
        </w:rPr>
        <w:t xml:space="preserve">NORMING </w:t>
      </w:r>
      <w:r w:rsidR="00B06DD9" w:rsidRPr="00B06DD9">
        <w:rPr>
          <w:color w:val="FF0000"/>
        </w:rPr>
        <w:t>–</w:t>
      </w:r>
      <w:r>
        <w:t xml:space="preserve"> </w:t>
      </w:r>
      <w:r w:rsidR="00B06DD9">
        <w:t>Within the third stage the group members are now realising the benefits of working as a team. Members will become more social with one another which could then mean the group could potentially forget the main focus. Although in this stage it is starting to be positive, many groups do not make it to this stage.</w:t>
      </w:r>
    </w:p>
    <w:p w:rsidR="00B06DD9" w:rsidRDefault="00B06DD9" w:rsidP="00BA1E29">
      <w:r w:rsidRPr="00B06DD9">
        <w:rPr>
          <w:color w:val="FF0000"/>
        </w:rPr>
        <w:t>PERFORMING –</w:t>
      </w:r>
      <w:r>
        <w:t xml:space="preserve"> The fourth stage. The group now understands their roles and responsibilities within their team. Each member will be mature and self-motivated. The leader during this stage will need </w:t>
      </w:r>
      <w:r>
        <w:lastRenderedPageBreak/>
        <w:t xml:space="preserve">to ensure that individuals are heard as there is a possibility that the members may start to group think. </w:t>
      </w:r>
    </w:p>
    <w:p w:rsidR="00B06DD9" w:rsidRPr="00EE0D8B" w:rsidRDefault="00B06DD9" w:rsidP="00BA1E29">
      <w:r w:rsidRPr="00B06DD9">
        <w:rPr>
          <w:color w:val="FF0000"/>
        </w:rPr>
        <w:t>ADJOURNING –</w:t>
      </w:r>
      <w:r>
        <w:t xml:space="preserve"> The final stage! The group is now winding down; the members may set future goals as an individual or as part of a group for similar situations. Groups may split or adjourn, however if new members join the group this can then set them back to a previous stage of team development.</w:t>
      </w:r>
    </w:p>
    <w:p w:rsidR="00BA1E29" w:rsidRDefault="00C645E4" w:rsidP="00BA1E29">
      <w:pPr>
        <w:rPr>
          <w:b/>
        </w:rPr>
      </w:pPr>
      <w:r>
        <w:rPr>
          <w:b/>
        </w:rPr>
        <w:t>Q3. How are listening skills important for team building?</w:t>
      </w:r>
    </w:p>
    <w:p w:rsidR="00C645E4" w:rsidRDefault="00112A5F" w:rsidP="00BA1E29">
      <w:pPr>
        <w:rPr>
          <w:i/>
        </w:rPr>
      </w:pPr>
      <w:r>
        <w:rPr>
          <w:i/>
        </w:rPr>
        <w:t>“God gave us two ears and one mouth so we can listen twice as much as we talk.”</w:t>
      </w:r>
    </w:p>
    <w:p w:rsidR="00112A5F" w:rsidRDefault="00112A5F" w:rsidP="00BA1E29">
      <w:r>
        <w:t>Listening is crucial when you’re a part of a team as you must and should have the ability to listen and ask questions at the appropriate times. When teams are coming together it is very important that e</w:t>
      </w:r>
      <w:r w:rsidR="0067022C">
        <w:t xml:space="preserve">veryone listens to one another’s ideas and contributions as this is a part of working together in a group. If people don’t listen then this will be when conflict can occur which links to stage storming in team development. </w:t>
      </w:r>
    </w:p>
    <w:p w:rsidR="006A09CD" w:rsidRPr="00112A5F" w:rsidRDefault="006A09CD" w:rsidP="00BA1E29">
      <w:r>
        <w:t>Listening will ensure the group moves forward to positive team building.</w:t>
      </w:r>
      <w:bookmarkStart w:id="0" w:name="_GoBack"/>
      <w:bookmarkEnd w:id="0"/>
    </w:p>
    <w:sectPr w:rsidR="006A09CD" w:rsidRPr="00112A5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A67542"/>
    <w:multiLevelType w:val="hybridMultilevel"/>
    <w:tmpl w:val="2C948DEE"/>
    <w:lvl w:ilvl="0" w:tplc="E8221580">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E265E91"/>
    <w:multiLevelType w:val="hybridMultilevel"/>
    <w:tmpl w:val="39F6F6C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F5E60D6"/>
    <w:multiLevelType w:val="hybridMultilevel"/>
    <w:tmpl w:val="60BC84C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4D91890"/>
    <w:multiLevelType w:val="hybridMultilevel"/>
    <w:tmpl w:val="07AE1A5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6CE255EF"/>
    <w:multiLevelType w:val="hybridMultilevel"/>
    <w:tmpl w:val="31AACB1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71E06285"/>
    <w:multiLevelType w:val="hybridMultilevel"/>
    <w:tmpl w:val="4788ACF6"/>
    <w:lvl w:ilvl="0" w:tplc="38EC0AF2">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1"/>
  </w:num>
  <w:num w:numId="4">
    <w:abstractNumId w:val="5"/>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4E9B"/>
    <w:rsid w:val="00112A5F"/>
    <w:rsid w:val="00164CAC"/>
    <w:rsid w:val="0019474C"/>
    <w:rsid w:val="00197A9F"/>
    <w:rsid w:val="0067022C"/>
    <w:rsid w:val="006A09CD"/>
    <w:rsid w:val="007A3FD3"/>
    <w:rsid w:val="00914E9B"/>
    <w:rsid w:val="00AF2BE0"/>
    <w:rsid w:val="00B06DD9"/>
    <w:rsid w:val="00BA1E29"/>
    <w:rsid w:val="00BD30E2"/>
    <w:rsid w:val="00C645E4"/>
    <w:rsid w:val="00E06484"/>
    <w:rsid w:val="00EE0D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14E9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14E9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82C9FE66.dotm</Template>
  <TotalTime>158</TotalTime>
  <Pages>3</Pages>
  <Words>798</Words>
  <Characters>4555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Warrington and Halton Hospitals NHS Foundation Trust</Company>
  <LinksUpToDate>false</LinksUpToDate>
  <CharactersWithSpaces>5343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Harrison-Bryant, Charlotte</dc:creator>
  <cp:lastModifiedBy>Harrison-Bryant, Charlotte</cp:lastModifiedBy>
  <cp:revision>7</cp:revision>
  <dcterms:created xsi:type="dcterms:W3CDTF">2018-01-09T14:32:00Z</dcterms:created>
  <dcterms:modified xsi:type="dcterms:W3CDTF">2018-01-10T10:31:00Z</dcterms:modified>
</cp:coreProperties>
</file>