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221671" w14:textId="77777777" w:rsidR="009A3723" w:rsidRDefault="0087438E">
      <w:pPr>
        <w:jc w:val="center"/>
        <w:rPr>
          <w:sz w:val="40"/>
          <w:szCs w:val="40"/>
        </w:rPr>
      </w:pPr>
      <w:r>
        <w:rPr>
          <w:sz w:val="40"/>
          <w:szCs w:val="40"/>
        </w:rPr>
        <w:t>Construction management level 4</w:t>
      </w:r>
    </w:p>
    <w:p w14:paraId="35221672" w14:textId="77777777" w:rsidR="009A3723" w:rsidRDefault="009A3723"/>
    <w:p w14:paraId="35221673" w14:textId="77777777" w:rsidR="009A3723" w:rsidRDefault="0087438E">
      <w:pPr>
        <w:rPr>
          <w:sz w:val="32"/>
          <w:szCs w:val="32"/>
        </w:rPr>
      </w:pPr>
      <w:r>
        <w:rPr>
          <w:sz w:val="32"/>
          <w:szCs w:val="32"/>
        </w:rPr>
        <w:t>Assessment # 1</w:t>
      </w:r>
    </w:p>
    <w:p w14:paraId="35221674" w14:textId="77777777" w:rsidR="009A3723" w:rsidRDefault="0087438E">
      <w:pPr>
        <w:rPr>
          <w:sz w:val="28"/>
          <w:szCs w:val="28"/>
        </w:rPr>
      </w:pPr>
      <w:r>
        <w:rPr>
          <w:sz w:val="28"/>
          <w:szCs w:val="28"/>
        </w:rPr>
        <w:t>1. Give short answers to the following questions:</w:t>
      </w:r>
    </w:p>
    <w:p w14:paraId="35221675" w14:textId="77777777" w:rsidR="009A3723" w:rsidRDefault="0087438E">
      <w:pPr>
        <w:pStyle w:val="ListParagraph"/>
        <w:numPr>
          <w:ilvl w:val="0"/>
          <w:numId w:val="1"/>
        </w:numPr>
      </w:pPr>
      <w:r>
        <w:t>What makes the construction industry different from other industries?</w:t>
      </w:r>
    </w:p>
    <w:p w14:paraId="35221676" w14:textId="77777777" w:rsidR="009A3723" w:rsidRDefault="0087438E">
      <w:pPr>
        <w:pStyle w:val="ListParagraph"/>
        <w:numPr>
          <w:ilvl w:val="0"/>
          <w:numId w:val="1"/>
        </w:numPr>
      </w:pPr>
      <w:r>
        <w:t xml:space="preserve">The accident </w:t>
      </w:r>
      <w:r>
        <w:t>rate in the construction industry is four times higher than that in any other industry. Why?</w:t>
      </w:r>
    </w:p>
    <w:p w14:paraId="35221677" w14:textId="77777777" w:rsidR="009A3723" w:rsidRDefault="0087438E">
      <w:pPr>
        <w:pStyle w:val="ListParagraph"/>
        <w:numPr>
          <w:ilvl w:val="0"/>
          <w:numId w:val="1"/>
        </w:numPr>
      </w:pPr>
      <w:r>
        <w:t>Outline the main duties and responsibilities of the construction supervisor.</w:t>
      </w:r>
    </w:p>
    <w:p w14:paraId="35221678" w14:textId="77777777" w:rsidR="009A3723" w:rsidRDefault="009A3723"/>
    <w:p w14:paraId="35221679" w14:textId="77777777" w:rsidR="009A3723" w:rsidRDefault="0087438E">
      <w:pPr>
        <w:pStyle w:val="ListParagraph"/>
        <w:numPr>
          <w:ilvl w:val="0"/>
          <w:numId w:val="2"/>
        </w:numPr>
      </w:pPr>
      <w:r>
        <w:t>The sheer size and diversity of the construction industry makes it so different to ot</w:t>
      </w:r>
      <w:r>
        <w:t>her industries. ranging from a small garden wall to the biggest of power stations.</w:t>
      </w:r>
    </w:p>
    <w:p w14:paraId="3522167A" w14:textId="77777777" w:rsidR="009A3723" w:rsidRDefault="0087438E">
      <w:pPr>
        <w:pStyle w:val="ListParagraph"/>
        <w:numPr>
          <w:ilvl w:val="0"/>
          <w:numId w:val="2"/>
        </w:numPr>
      </w:pPr>
      <w:r>
        <w:t xml:space="preserve">Because there is such a lot of different types of trades in the construction industry and due to ever changing conditions and the vast movement of sites it is hard to adopt </w:t>
      </w:r>
      <w:r>
        <w:t>the same safety procedures some of the static manufacturing environments achieve.</w:t>
      </w:r>
    </w:p>
    <w:p w14:paraId="3522167B" w14:textId="77777777" w:rsidR="009A3723" w:rsidRDefault="0087438E">
      <w:pPr>
        <w:pStyle w:val="ListParagraph"/>
        <w:numPr>
          <w:ilvl w:val="0"/>
          <w:numId w:val="2"/>
        </w:numPr>
      </w:pPr>
      <w:r>
        <w:t>The main duties are to help coordinate the work force to get the job finish on time and to a good acceptable standard while keeping the morale and motivation of the workers a</w:t>
      </w:r>
      <w:r>
        <w:t>t a good healthy level. They answer to the mid management and help to implement any changes handed down to them.</w:t>
      </w:r>
    </w:p>
    <w:p w14:paraId="3522167C" w14:textId="77777777" w:rsidR="009A3723" w:rsidRDefault="009A3723">
      <w:pPr>
        <w:pStyle w:val="ListParagraph"/>
        <w:ind w:left="1080"/>
      </w:pPr>
    </w:p>
    <w:p w14:paraId="3522167D" w14:textId="0F6EEF12" w:rsidR="009A3723" w:rsidRDefault="0087438E">
      <w:pPr>
        <w:jc w:val="both"/>
        <w:rPr>
          <w:sz w:val="28"/>
          <w:szCs w:val="28"/>
        </w:rPr>
      </w:pPr>
      <w:r>
        <w:rPr>
          <w:sz w:val="28"/>
          <w:szCs w:val="28"/>
        </w:rPr>
        <w:t>2. Discuss some important features of the construction industry.</w:t>
      </w:r>
    </w:p>
    <w:p w14:paraId="2DD647ED" w14:textId="10922664" w:rsidR="0043333D" w:rsidRDefault="0043333D">
      <w:pPr>
        <w:jc w:val="both"/>
        <w:rPr>
          <w:sz w:val="28"/>
          <w:szCs w:val="28"/>
        </w:rPr>
      </w:pPr>
    </w:p>
    <w:p w14:paraId="51D79541" w14:textId="77777777" w:rsidR="0043333D" w:rsidRDefault="0043333D">
      <w:pPr>
        <w:jc w:val="both"/>
        <w:rPr>
          <w:sz w:val="28"/>
          <w:szCs w:val="28"/>
        </w:rPr>
      </w:pPr>
    </w:p>
    <w:p w14:paraId="3522167E" w14:textId="77777777" w:rsidR="009A3723" w:rsidRDefault="0087438E">
      <w:pPr>
        <w:jc w:val="both"/>
      </w:pPr>
      <w:r>
        <w:t>Management is a very important factor to the construction industry. with a go</w:t>
      </w:r>
      <w:r>
        <w:t>od management team in place you can make sure the site runs hassle free and comes in on budget and on time and finished to a high standard of finish. You can run hugely overtime and over budget and to a very poor standard of finish if the site is not manag</w:t>
      </w:r>
      <w:r>
        <w:t>ed right.</w:t>
      </w:r>
    </w:p>
    <w:p w14:paraId="3522167F" w14:textId="77777777" w:rsidR="009A3723" w:rsidRDefault="0087438E">
      <w:pPr>
        <w:jc w:val="both"/>
      </w:pPr>
      <w:r>
        <w:t>Organisation if key to a properly run site, the owner /engineering group /construction group all have their own separate duties to play but will all come together to overcome any issues that arise during the build, any alterations will be discuss</w:t>
      </w:r>
      <w:r>
        <w:t>ed by all the groups. no single group has overall control of the job.</w:t>
      </w:r>
    </w:p>
    <w:p w14:paraId="35221680" w14:textId="22F51EFF" w:rsidR="009A3723" w:rsidRDefault="0087438E">
      <w:pPr>
        <w:jc w:val="both"/>
      </w:pPr>
      <w:r>
        <w:t xml:space="preserve">Labour quality is just as important as the above. Most sites now a days will employ local labour where possible this helps towards the local community </w:t>
      </w:r>
      <w:r w:rsidR="0043333D">
        <w:t>and</w:t>
      </w:r>
      <w:r>
        <w:t xml:space="preserve"> helps to lower a </w:t>
      </w:r>
      <w:r w:rsidR="0043333D">
        <w:t>company’s</w:t>
      </w:r>
      <w:r>
        <w:t xml:space="preserve"> carbon footprint </w:t>
      </w:r>
    </w:p>
    <w:p w14:paraId="35221681" w14:textId="77777777" w:rsidR="009A3723" w:rsidRDefault="009A3723">
      <w:pPr>
        <w:jc w:val="both"/>
        <w:rPr>
          <w:sz w:val="28"/>
          <w:szCs w:val="28"/>
        </w:rPr>
      </w:pPr>
    </w:p>
    <w:p w14:paraId="66B0E164" w14:textId="77777777" w:rsidR="0043333D" w:rsidRDefault="0043333D">
      <w:pPr>
        <w:jc w:val="both"/>
        <w:rPr>
          <w:sz w:val="28"/>
          <w:szCs w:val="28"/>
        </w:rPr>
      </w:pPr>
    </w:p>
    <w:p w14:paraId="30473860" w14:textId="77777777" w:rsidR="0043333D" w:rsidRDefault="0043333D">
      <w:pPr>
        <w:jc w:val="both"/>
        <w:rPr>
          <w:sz w:val="28"/>
          <w:szCs w:val="28"/>
        </w:rPr>
      </w:pPr>
    </w:p>
    <w:p w14:paraId="35221682" w14:textId="2AC3B017" w:rsidR="009A3723" w:rsidRDefault="0087438E">
      <w:pPr>
        <w:jc w:val="both"/>
        <w:rPr>
          <w:sz w:val="28"/>
          <w:szCs w:val="28"/>
        </w:rPr>
      </w:pPr>
      <w:r>
        <w:rPr>
          <w:sz w:val="28"/>
          <w:szCs w:val="28"/>
        </w:rPr>
        <w:lastRenderedPageBreak/>
        <w:t>3. how has the growth of technology affected the construction industry?</w:t>
      </w:r>
    </w:p>
    <w:p w14:paraId="5B36888B" w14:textId="562132A8" w:rsidR="0043333D" w:rsidRDefault="0043333D">
      <w:pPr>
        <w:jc w:val="both"/>
        <w:rPr>
          <w:sz w:val="28"/>
          <w:szCs w:val="28"/>
        </w:rPr>
      </w:pPr>
    </w:p>
    <w:p w14:paraId="223F1EFE" w14:textId="77777777" w:rsidR="0043333D" w:rsidRDefault="0043333D">
      <w:pPr>
        <w:jc w:val="both"/>
      </w:pPr>
      <w:r>
        <w:t>New technology has helped in many ways by helping to bring down the costs of materials or labour it has also helped in the building of some real complex buildings which a few years ago would have been either financially or almost impossible to build.</w:t>
      </w:r>
    </w:p>
    <w:p w14:paraId="52A14207" w14:textId="53A618EF" w:rsidR="0043333D" w:rsidRPr="0043333D" w:rsidRDefault="0043333D">
      <w:pPr>
        <w:jc w:val="both"/>
      </w:pPr>
      <w:r>
        <w:t>The technology in machinery has drastically improved and has resulted in replacing man power in certain dangerous positions, which results in a dramatic lowering of accidents which is the aim of all sites today.</w:t>
      </w:r>
      <w:bookmarkStart w:id="0" w:name="_GoBack"/>
      <w:bookmarkEnd w:id="0"/>
      <w:r>
        <w:t xml:space="preserve"> </w:t>
      </w:r>
    </w:p>
    <w:p w14:paraId="35221683" w14:textId="77777777" w:rsidR="009A3723" w:rsidRDefault="009A3723">
      <w:pPr>
        <w:pStyle w:val="ListParagraph"/>
        <w:ind w:left="1080"/>
        <w:jc w:val="both"/>
        <w:rPr>
          <w:sz w:val="28"/>
          <w:szCs w:val="28"/>
        </w:rPr>
      </w:pPr>
    </w:p>
    <w:p w14:paraId="35221684" w14:textId="77777777" w:rsidR="009A3723" w:rsidRDefault="009A3723">
      <w:pPr>
        <w:pStyle w:val="ListParagraph"/>
        <w:ind w:left="1080"/>
        <w:jc w:val="both"/>
        <w:rPr>
          <w:sz w:val="28"/>
          <w:szCs w:val="28"/>
        </w:rPr>
      </w:pPr>
    </w:p>
    <w:p w14:paraId="35221685" w14:textId="77777777" w:rsidR="009A3723" w:rsidRDefault="009A3723">
      <w:pPr>
        <w:pStyle w:val="ListParagraph"/>
        <w:ind w:left="1080"/>
        <w:jc w:val="both"/>
        <w:rPr>
          <w:sz w:val="28"/>
          <w:szCs w:val="28"/>
        </w:rPr>
      </w:pPr>
    </w:p>
    <w:p w14:paraId="35221686" w14:textId="77777777" w:rsidR="009A3723" w:rsidRDefault="009A3723">
      <w:pPr>
        <w:pStyle w:val="ListParagraph"/>
        <w:ind w:left="1080"/>
        <w:jc w:val="both"/>
        <w:rPr>
          <w:sz w:val="28"/>
          <w:szCs w:val="28"/>
        </w:rPr>
      </w:pPr>
    </w:p>
    <w:sectPr w:rsidR="009A3723">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221675" w14:textId="77777777" w:rsidR="00000000" w:rsidRDefault="0087438E">
      <w:pPr>
        <w:spacing w:after="0" w:line="240" w:lineRule="auto"/>
      </w:pPr>
      <w:r>
        <w:separator/>
      </w:r>
    </w:p>
  </w:endnote>
  <w:endnote w:type="continuationSeparator" w:id="0">
    <w:p w14:paraId="35221677" w14:textId="77777777" w:rsidR="00000000" w:rsidRDefault="008743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221671" w14:textId="77777777" w:rsidR="00000000" w:rsidRDefault="0087438E">
      <w:pPr>
        <w:spacing w:after="0" w:line="240" w:lineRule="auto"/>
      </w:pPr>
      <w:r>
        <w:rPr>
          <w:color w:val="000000"/>
        </w:rPr>
        <w:separator/>
      </w:r>
    </w:p>
  </w:footnote>
  <w:footnote w:type="continuationSeparator" w:id="0">
    <w:p w14:paraId="35221673" w14:textId="77777777" w:rsidR="00000000" w:rsidRDefault="008743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720C72"/>
    <w:multiLevelType w:val="multilevel"/>
    <w:tmpl w:val="2AB4B416"/>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F3B7FE5"/>
    <w:multiLevelType w:val="multilevel"/>
    <w:tmpl w:val="8DAEACCA"/>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723"/>
    <w:rsid w:val="0043333D"/>
    <w:rsid w:val="0087438E"/>
    <w:rsid w:val="008F67B7"/>
    <w:rsid w:val="009A3723"/>
    <w:rsid w:val="00F448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221671"/>
  <w15:docId w15:val="{BD151BD5-2951-4523-84F3-9896C48D0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GB" w:eastAsia="en-US" w:bidi="ar-SA"/>
      </w:rPr>
    </w:rPrDefault>
    <w:pPrDefault>
      <w:pPr>
        <w:autoSpaceDN w:val="0"/>
        <w:spacing w:after="160" w:line="251" w:lineRule="auto"/>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378</Words>
  <Characters>2155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darren coe</dc:creator>
  <dc:description/>
  <cp:lastModifiedBy>darren coe</cp:lastModifiedBy>
  <cp:revision>2</cp:revision>
  <cp:lastPrinted>2018-08-19T14:59:00Z</cp:lastPrinted>
  <dcterms:created xsi:type="dcterms:W3CDTF">2018-08-19T15:04:00Z</dcterms:created>
  <dcterms:modified xsi:type="dcterms:W3CDTF">2018-08-19T15:04:00Z</dcterms:modified>
</cp:coreProperties>
</file>