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7CA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577C" w:rsidRDefault="0070577C" w:rsidP="00405895">
                            <w:pPr>
                              <w:jc w:val="center"/>
                              <w:rPr>
                                <w:b/>
                                <w:bCs/>
                                <w:color w:val="002060"/>
                                <w:sz w:val="44"/>
                                <w:szCs w:val="40"/>
                              </w:rPr>
                            </w:pPr>
                            <w:r>
                              <w:rPr>
                                <w:sz w:val="24"/>
                              </w:rPr>
                              <w:t xml:space="preserve">   </w:t>
                            </w:r>
                            <w:r>
                              <w:rPr>
                                <w:b/>
                                <w:bCs/>
                                <w:color w:val="002060"/>
                                <w:sz w:val="44"/>
                                <w:szCs w:val="40"/>
                              </w:rPr>
                              <w:t>Assignment Cover Sheet</w:t>
                            </w:r>
                          </w:p>
                          <w:p w:rsidR="0070577C" w:rsidRDefault="0070577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0577C" w:rsidRDefault="0070577C" w:rsidP="00405895">
                      <w:pPr>
                        <w:jc w:val="center"/>
                        <w:rPr>
                          <w:b/>
                          <w:bCs/>
                          <w:color w:val="002060"/>
                          <w:sz w:val="44"/>
                          <w:szCs w:val="40"/>
                        </w:rPr>
                      </w:pPr>
                      <w:r>
                        <w:rPr>
                          <w:sz w:val="24"/>
                        </w:rPr>
                        <w:t xml:space="preserve">   </w:t>
                      </w:r>
                      <w:r>
                        <w:rPr>
                          <w:b/>
                          <w:bCs/>
                          <w:color w:val="002060"/>
                          <w:sz w:val="44"/>
                          <w:szCs w:val="40"/>
                        </w:rPr>
                        <w:t>Assignment Cover Sheet</w:t>
                      </w:r>
                    </w:p>
                    <w:p w:rsidR="0070577C" w:rsidRDefault="0070577C"/>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577C">
            <w:pPr>
              <w:pStyle w:val="Default"/>
              <w:rPr>
                <w:rFonts w:asciiTheme="minorHAnsi" w:hAnsiTheme="minorHAnsi"/>
              </w:rPr>
            </w:pPr>
            <w:r>
              <w:rPr>
                <w:rFonts w:asciiTheme="minorHAnsi" w:hAnsiTheme="minorHAnsi"/>
              </w:rPr>
              <w:t>Gintare Pelaityte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0577C">
            <w:pPr>
              <w:pStyle w:val="Default"/>
              <w:rPr>
                <w:rFonts w:asciiTheme="minorHAnsi" w:hAnsiTheme="minorHAnsi"/>
              </w:rPr>
            </w:pPr>
            <w:r>
              <w:rPr>
                <w:rFonts w:asciiTheme="minorHAnsi" w:hAnsiTheme="minorHAnsi"/>
              </w:rPr>
              <w:t>26417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577C">
            <w:pPr>
              <w:pStyle w:val="Default"/>
              <w:rPr>
                <w:rFonts w:asciiTheme="minorHAnsi" w:hAnsiTheme="minorHAnsi"/>
              </w:rPr>
            </w:pPr>
            <w:r>
              <w:rPr>
                <w:rFonts w:asciiTheme="minorHAnsi" w:hAnsiTheme="minorHAnsi"/>
              </w:rPr>
              <w:t>Certificate in Customer Service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577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0577C" w:rsidRPr="0070577C" w:rsidRDefault="0070577C" w:rsidP="0070577C">
            <w:pPr>
              <w:tabs>
                <w:tab w:val="center" w:pos="4513"/>
                <w:tab w:val="right" w:pos="9026"/>
              </w:tabs>
              <w:rPr>
                <w:rFonts w:ascii="Calibri" w:eastAsia="Calibri" w:hAnsi="Calibri" w:cs="Times New Roman"/>
              </w:rPr>
            </w:pPr>
            <w:r w:rsidRPr="0070577C">
              <w:rPr>
                <w:rFonts w:ascii="Calibri" w:eastAsia="Calibri" w:hAnsi="Calibri" w:cs="Times New Roman"/>
              </w:rPr>
              <w:t>Student: Gintare Pelaityte</w:t>
            </w:r>
          </w:p>
          <w:p w:rsidR="0070577C" w:rsidRPr="0070577C" w:rsidRDefault="0070577C" w:rsidP="0070577C">
            <w:pPr>
              <w:tabs>
                <w:tab w:val="center" w:pos="4513"/>
                <w:tab w:val="right" w:pos="9026"/>
              </w:tabs>
              <w:rPr>
                <w:rFonts w:ascii="Calibri" w:eastAsia="Calibri" w:hAnsi="Calibri" w:cs="Times New Roman"/>
              </w:rPr>
            </w:pPr>
            <w:r w:rsidRPr="0070577C">
              <w:rPr>
                <w:rFonts w:ascii="Calibri" w:eastAsia="Calibri" w:hAnsi="Calibri" w:cs="Times New Roman"/>
              </w:rPr>
              <w:t>Student ID: 26417</w:t>
            </w:r>
          </w:p>
          <w:p w:rsidR="0070577C" w:rsidRPr="0070577C" w:rsidRDefault="0070577C" w:rsidP="0070577C">
            <w:pPr>
              <w:tabs>
                <w:tab w:val="center" w:pos="4513"/>
                <w:tab w:val="right" w:pos="9026"/>
              </w:tabs>
              <w:rPr>
                <w:rFonts w:ascii="Calibri" w:eastAsia="Calibri" w:hAnsi="Calibri" w:cs="Times New Roman"/>
              </w:rPr>
            </w:pPr>
            <w:r w:rsidRPr="0070577C">
              <w:rPr>
                <w:rFonts w:ascii="Calibri" w:eastAsia="Calibri" w:hAnsi="Calibri" w:cs="Times New Roman"/>
              </w:rPr>
              <w:t>Course: Certificate in Customer Service level 3</w:t>
            </w:r>
          </w:p>
          <w:p w:rsidR="0070577C" w:rsidRPr="0070577C" w:rsidRDefault="0070577C" w:rsidP="0070577C">
            <w:pPr>
              <w:tabs>
                <w:tab w:val="center" w:pos="4513"/>
                <w:tab w:val="right" w:pos="9026"/>
              </w:tabs>
              <w:rPr>
                <w:rFonts w:ascii="Calibri" w:eastAsia="Calibri" w:hAnsi="Calibri" w:cs="Times New Roman"/>
              </w:rPr>
            </w:pPr>
            <w:r w:rsidRPr="0070577C">
              <w:rPr>
                <w:rFonts w:ascii="Calibri" w:eastAsia="Calibri" w:hAnsi="Calibri" w:cs="Times New Roman"/>
              </w:rPr>
              <w:t>Assignment 1</w:t>
            </w:r>
          </w:p>
          <w:p w:rsidR="0070577C" w:rsidRPr="0070577C" w:rsidRDefault="0070577C" w:rsidP="0070577C">
            <w:pPr>
              <w:tabs>
                <w:tab w:val="center" w:pos="4513"/>
                <w:tab w:val="right" w:pos="9026"/>
              </w:tabs>
              <w:rPr>
                <w:rFonts w:ascii="Calibri" w:eastAsia="Calibri" w:hAnsi="Calibri" w:cs="Times New Roman"/>
              </w:rPr>
            </w:pPr>
          </w:p>
          <w:p w:rsidR="00CC2FB3" w:rsidRDefault="00CC2FB3" w:rsidP="00A851DA">
            <w:pPr>
              <w:rPr>
                <w:b/>
              </w:rPr>
            </w:pPr>
          </w:p>
          <w:p w:rsidR="0070577C" w:rsidRPr="0070577C" w:rsidRDefault="0070577C" w:rsidP="001B7CAB">
            <w:pPr>
              <w:numPr>
                <w:ilvl w:val="0"/>
                <w:numId w:val="2"/>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Discuss the importance of customer services in an organisation.</w:t>
            </w:r>
          </w:p>
          <w:p w:rsidR="0070577C" w:rsidRDefault="0070577C" w:rsidP="001B7CAB">
            <w:pPr>
              <w:pStyle w:val="Header"/>
              <w:spacing w:line="360" w:lineRule="auto"/>
              <w:jc w:val="both"/>
              <w:rPr>
                <w:rFonts w:ascii="Arial" w:eastAsia="Calibri" w:hAnsi="Arial" w:cs="Arial"/>
                <w:sz w:val="24"/>
                <w:szCs w:val="24"/>
              </w:rPr>
            </w:pPr>
            <w:r w:rsidRPr="0070577C">
              <w:rPr>
                <w:rFonts w:ascii="Arial" w:eastAsia="Calibri" w:hAnsi="Arial" w:cs="Arial"/>
                <w:sz w:val="24"/>
                <w:szCs w:val="24"/>
              </w:rPr>
              <w:t xml:space="preserve">Organisation need to have customer service in order to find out if the product or service they provide meets their customers` expectations. If the customer service is poor and the company is not very responsive – the customers might feel neglected and provide bad reviews about the product or service. Some of them also might look for competitors’ offers and leave the company. If the company is not involved, then they will not know whether the product or service they provide is meeting their customer`s needs and expectations. The company will not know if they need to improve the service and might struggle in the competitive market. As an example I can use the internet company site mytrip.com. This company is a third party and work with hotels where you can book them hassle free. As a one-off customer myself, I booked a hotel from there and everything was fine until the day I had to go to a hotel I booked. I found out on the day, that the hotel is not working anymore which left myself miserable and in need to look for a new hotel quickly. When I tried </w:t>
            </w:r>
          </w:p>
          <w:p w:rsidR="0070577C" w:rsidRPr="0070577C" w:rsidRDefault="0070577C" w:rsidP="001B7CAB">
            <w:pPr>
              <w:pStyle w:val="Header"/>
              <w:jc w:val="both"/>
              <w:rPr>
                <w:rFonts w:ascii="Calibri" w:eastAsia="Calibri" w:hAnsi="Calibri" w:cs="Times New Roman"/>
              </w:rPr>
            </w:pPr>
            <w:r w:rsidRPr="0070577C">
              <w:rPr>
                <w:rFonts w:ascii="Calibri" w:eastAsia="Calibri" w:hAnsi="Calibri" w:cs="Times New Roman"/>
              </w:rPr>
              <w:lastRenderedPageBreak/>
              <w:t>Student: Gintare Pelaityte</w:t>
            </w:r>
          </w:p>
          <w:p w:rsidR="0070577C" w:rsidRPr="0070577C" w:rsidRDefault="0070577C" w:rsidP="001B7CAB">
            <w:pPr>
              <w:tabs>
                <w:tab w:val="center" w:pos="4513"/>
                <w:tab w:val="right" w:pos="9026"/>
              </w:tabs>
              <w:jc w:val="both"/>
              <w:rPr>
                <w:rFonts w:ascii="Calibri" w:eastAsia="Calibri" w:hAnsi="Calibri" w:cs="Times New Roman"/>
              </w:rPr>
            </w:pPr>
            <w:r w:rsidRPr="0070577C">
              <w:rPr>
                <w:rFonts w:ascii="Calibri" w:eastAsia="Calibri" w:hAnsi="Calibri" w:cs="Times New Roman"/>
              </w:rPr>
              <w:t>Student ID: 26417</w:t>
            </w:r>
          </w:p>
          <w:p w:rsidR="0070577C" w:rsidRPr="0070577C" w:rsidRDefault="0070577C" w:rsidP="001B7CAB">
            <w:pPr>
              <w:tabs>
                <w:tab w:val="center" w:pos="4513"/>
                <w:tab w:val="right" w:pos="9026"/>
              </w:tabs>
              <w:jc w:val="both"/>
              <w:rPr>
                <w:rFonts w:ascii="Calibri" w:eastAsia="Calibri" w:hAnsi="Calibri" w:cs="Times New Roman"/>
              </w:rPr>
            </w:pPr>
            <w:r w:rsidRPr="0070577C">
              <w:rPr>
                <w:rFonts w:ascii="Calibri" w:eastAsia="Calibri" w:hAnsi="Calibri" w:cs="Times New Roman"/>
              </w:rPr>
              <w:t>Course: Certificate in Customer Service level 3</w:t>
            </w:r>
          </w:p>
          <w:p w:rsidR="0070577C" w:rsidRPr="0070577C" w:rsidRDefault="0070577C" w:rsidP="001B7CAB">
            <w:pPr>
              <w:tabs>
                <w:tab w:val="center" w:pos="4513"/>
                <w:tab w:val="right" w:pos="9026"/>
              </w:tabs>
              <w:jc w:val="both"/>
              <w:rPr>
                <w:rFonts w:ascii="Calibri" w:eastAsia="Calibri" w:hAnsi="Calibri" w:cs="Times New Roman"/>
              </w:rPr>
            </w:pPr>
            <w:r w:rsidRPr="0070577C">
              <w:rPr>
                <w:rFonts w:ascii="Calibri" w:eastAsia="Calibri" w:hAnsi="Calibri" w:cs="Times New Roman"/>
              </w:rPr>
              <w:t>Assignment 1</w:t>
            </w:r>
          </w:p>
          <w:p w:rsidR="0070577C" w:rsidRPr="0070577C" w:rsidRDefault="0070577C" w:rsidP="001B7CAB">
            <w:pPr>
              <w:tabs>
                <w:tab w:val="center" w:pos="4513"/>
                <w:tab w:val="right" w:pos="9026"/>
              </w:tabs>
              <w:jc w:val="both"/>
              <w:rPr>
                <w:rFonts w:ascii="Calibri" w:eastAsia="Calibri" w:hAnsi="Calibri" w:cs="Times New Roman"/>
              </w:rPr>
            </w:pP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 xml:space="preserve">to contact the company, the company never replied to numerous e-mails or phone calls I made. This made myself upset due to the fact, that the company does not care about their customers and did warn other people that this can happen to them if they use the company. I am sure that this incident reduced the number of sales they make and it shows, if the company is not involved – the customers will leave, which then will affect the company in various ways including sales, reputation and the position in the competitive market. </w:t>
            </w: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Aftercare is one of the functions customer service provides. This include checking orders, arranging delivery in a timely manner and following up which shows the valuable customer that the company cares about him. Quality customer service will retain customers and turn them into loyal ones. Having a loyal customer will boost company`s sales, reviews and attract new customers. Everyone likes to stay with an organisation which values them and tend to recommend it to others. As an example, I would like to use `Vertbaudet` clothing online shop which is in my opinion great example in aftercare. On one of the review websites</w:t>
            </w:r>
            <w:r w:rsidRPr="0070577C">
              <w:rPr>
                <w:rFonts w:ascii="Arial" w:eastAsia="Calibri" w:hAnsi="Arial" w:cs="Arial"/>
                <w:sz w:val="24"/>
                <w:szCs w:val="24"/>
                <w:vertAlign w:val="superscript"/>
              </w:rPr>
              <w:t>1</w:t>
            </w:r>
            <w:r w:rsidRPr="0070577C">
              <w:rPr>
                <w:rFonts w:ascii="Arial" w:eastAsia="Calibri" w:hAnsi="Arial" w:cs="Arial"/>
                <w:sz w:val="24"/>
                <w:szCs w:val="24"/>
              </w:rPr>
              <w:t xml:space="preserve"> you can see, that the customers give reviews about the service they received. Whilst not only good feedback is on the website, under every single one there is a reply from the company`s customer care team personalised to the reviewer. This shows that the business care and value customer, and any feedback from them improve the service in the company.</w:t>
            </w: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 xml:space="preserve">Feedback from the customer about the service will allow organisation to grow. The customers are often asked to provide a feedback at the end of the call. If the customer will provide this – the company is able to use this for training purposes which then will lead a better customer service experience for both the employee and the customer. Also, by getting the necessary feedback, the business might find out about the customer needs that might be changing as well. There are different ways the company can find this out – email, phone, surveys, and research. The feedback given is very important in order to get the loyalty of the customers and improve the business functions provided. </w:t>
            </w:r>
          </w:p>
          <w:p w:rsidR="0070577C" w:rsidRPr="0070577C" w:rsidRDefault="0070577C" w:rsidP="001B7CAB">
            <w:pPr>
              <w:numPr>
                <w:ilvl w:val="0"/>
                <w:numId w:val="2"/>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What is customer retention? How does it benefit a business?</w:t>
            </w:r>
          </w:p>
          <w:p w:rsidR="0070577C" w:rsidRDefault="0070577C" w:rsidP="001B7CAB">
            <w:pPr>
              <w:pStyle w:val="Header"/>
              <w:jc w:val="both"/>
            </w:pPr>
            <w:r>
              <w:lastRenderedPageBreak/>
              <w:t>Student: Gintare Pelaityte</w:t>
            </w:r>
          </w:p>
          <w:p w:rsidR="0070577C" w:rsidRDefault="0070577C" w:rsidP="001B7CAB">
            <w:pPr>
              <w:pStyle w:val="Header"/>
              <w:jc w:val="both"/>
            </w:pPr>
            <w:r>
              <w:t>Student ID: 26417</w:t>
            </w:r>
          </w:p>
          <w:p w:rsidR="0070577C" w:rsidRDefault="0070577C" w:rsidP="001B7CAB">
            <w:pPr>
              <w:pStyle w:val="Header"/>
              <w:jc w:val="both"/>
            </w:pPr>
            <w:r>
              <w:t>Course: Certificate in Customer Service level 3</w:t>
            </w:r>
          </w:p>
          <w:p w:rsidR="0070577C" w:rsidRDefault="0070577C" w:rsidP="001B7CAB">
            <w:pPr>
              <w:pStyle w:val="Header"/>
              <w:jc w:val="both"/>
            </w:pPr>
            <w:r>
              <w:t>Assignment 1</w:t>
            </w:r>
          </w:p>
          <w:p w:rsidR="0070577C" w:rsidRDefault="0070577C" w:rsidP="001B7CAB">
            <w:pPr>
              <w:pStyle w:val="Header"/>
              <w:jc w:val="both"/>
            </w:pP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 xml:space="preserve">Customer retention is keeping the existing customers within the company. This can be done by making sure that the company is up to date with the client`s needs and keeps them satisfied. Customers may change their needs in accordance to the competitive market and will then expect the same level of service from the company that he is in. In order to keep the customer, business will need to make sure they adjust the services accordingly, once they feel that the service does not satisfy the customer or is outdated. Customer retention does also include the attraction of the new clients, which is also done by changing the product or service in order to be different from the competitive ones. </w:t>
            </w: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The first benefit the business will have from the customer retention will be boost of sales. If the company adjusts in order to meet their existing customers` needs and expectations – the customers will be happy and they not only will stay with the company, but may willingly try other products or services the company offers. The reward the business will have from them will also be recommendation which will attract new customers also.</w:t>
            </w: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 xml:space="preserve">The costs of marketing are much greater if the company just wants to attract new customers and not care for the existing ones. This is due to the fact, that new customers will not know anything about the company, so the business will need to introduce itself along with the product in a different manner than the other competitors do. On the other hand, if the company will focus on the existing customers as well as the new ones, the customers might turn to loyal ones which then ensure the stability of revenue and sales. </w:t>
            </w: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In order for the company to retain the customers, it can create schemes, discounts valid for existing customers or freebies now and then which will make clients happy.</w:t>
            </w:r>
          </w:p>
          <w:p w:rsidR="0070577C" w:rsidRDefault="0070577C" w:rsidP="001B7CAB">
            <w:pPr>
              <w:pStyle w:val="Header"/>
              <w:spacing w:line="360" w:lineRule="auto"/>
              <w:jc w:val="both"/>
              <w:rPr>
                <w:rFonts w:ascii="Arial" w:eastAsia="Calibri" w:hAnsi="Arial" w:cs="Arial"/>
                <w:sz w:val="24"/>
                <w:szCs w:val="24"/>
              </w:rPr>
            </w:pPr>
            <w:r w:rsidRPr="0070577C">
              <w:rPr>
                <w:rFonts w:ascii="Arial" w:eastAsia="Calibri" w:hAnsi="Arial" w:cs="Arial"/>
                <w:sz w:val="24"/>
                <w:szCs w:val="24"/>
              </w:rPr>
              <w:t xml:space="preserve">All in all, retaining customers will be cheaper for the company rather than getting new ones. This is because new potential customers do not know about the company and will look for the best deal possible in the competitive market. This will cost company a lot of money in order to advertise, research the market and make deals looking attractive for the potential customers whilst if the business will take care of their existing customers – the costs will be down and the customers will feel valued </w:t>
            </w:r>
          </w:p>
          <w:p w:rsidR="0070577C" w:rsidRPr="0070577C" w:rsidRDefault="0070577C" w:rsidP="001B7CAB">
            <w:pPr>
              <w:pStyle w:val="Header"/>
              <w:jc w:val="both"/>
              <w:rPr>
                <w:rFonts w:ascii="Calibri" w:eastAsia="Calibri" w:hAnsi="Calibri" w:cs="Times New Roman"/>
              </w:rPr>
            </w:pPr>
            <w:r w:rsidRPr="0070577C">
              <w:rPr>
                <w:rFonts w:ascii="Calibri" w:eastAsia="Calibri" w:hAnsi="Calibri" w:cs="Times New Roman"/>
              </w:rPr>
              <w:lastRenderedPageBreak/>
              <w:t>Student: Gintare Pelaityte</w:t>
            </w:r>
          </w:p>
          <w:p w:rsidR="0070577C" w:rsidRPr="0070577C" w:rsidRDefault="0070577C" w:rsidP="001B7CAB">
            <w:pPr>
              <w:tabs>
                <w:tab w:val="center" w:pos="4513"/>
                <w:tab w:val="right" w:pos="9026"/>
              </w:tabs>
              <w:jc w:val="both"/>
              <w:rPr>
                <w:rFonts w:ascii="Calibri" w:eastAsia="Calibri" w:hAnsi="Calibri" w:cs="Times New Roman"/>
              </w:rPr>
            </w:pPr>
            <w:r w:rsidRPr="0070577C">
              <w:rPr>
                <w:rFonts w:ascii="Calibri" w:eastAsia="Calibri" w:hAnsi="Calibri" w:cs="Times New Roman"/>
              </w:rPr>
              <w:t>Student ID: 26417</w:t>
            </w:r>
          </w:p>
          <w:p w:rsidR="0070577C" w:rsidRPr="0070577C" w:rsidRDefault="0070577C" w:rsidP="001B7CAB">
            <w:pPr>
              <w:tabs>
                <w:tab w:val="center" w:pos="4513"/>
                <w:tab w:val="right" w:pos="9026"/>
              </w:tabs>
              <w:jc w:val="both"/>
              <w:rPr>
                <w:rFonts w:ascii="Calibri" w:eastAsia="Calibri" w:hAnsi="Calibri" w:cs="Times New Roman"/>
              </w:rPr>
            </w:pPr>
            <w:r w:rsidRPr="0070577C">
              <w:rPr>
                <w:rFonts w:ascii="Calibri" w:eastAsia="Calibri" w:hAnsi="Calibri" w:cs="Times New Roman"/>
              </w:rPr>
              <w:t>Course: Certificate in Customer Service level 3</w:t>
            </w:r>
          </w:p>
          <w:p w:rsidR="0070577C" w:rsidRPr="0070577C" w:rsidRDefault="0070577C" w:rsidP="001B7CAB">
            <w:pPr>
              <w:tabs>
                <w:tab w:val="center" w:pos="4513"/>
                <w:tab w:val="right" w:pos="9026"/>
              </w:tabs>
              <w:jc w:val="both"/>
              <w:rPr>
                <w:rFonts w:ascii="Calibri" w:eastAsia="Calibri" w:hAnsi="Calibri" w:cs="Times New Roman"/>
              </w:rPr>
            </w:pPr>
            <w:r w:rsidRPr="0070577C">
              <w:rPr>
                <w:rFonts w:ascii="Calibri" w:eastAsia="Calibri" w:hAnsi="Calibri" w:cs="Times New Roman"/>
              </w:rPr>
              <w:t>Assignment 1</w:t>
            </w:r>
          </w:p>
          <w:p w:rsidR="0070577C" w:rsidRPr="0070577C" w:rsidRDefault="0070577C" w:rsidP="001B7CAB">
            <w:pPr>
              <w:tabs>
                <w:tab w:val="center" w:pos="4513"/>
                <w:tab w:val="right" w:pos="9026"/>
              </w:tabs>
              <w:jc w:val="both"/>
              <w:rPr>
                <w:rFonts w:ascii="Calibri" w:eastAsia="Calibri" w:hAnsi="Calibri" w:cs="Times New Roman"/>
              </w:rPr>
            </w:pP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more therefore will not leave the company looking for the better deal and will not mind to pay a little extra for the service if it meets their needs and expectations.</w:t>
            </w:r>
          </w:p>
          <w:p w:rsidR="0070577C" w:rsidRPr="0070577C" w:rsidRDefault="0070577C" w:rsidP="001B7CAB">
            <w:pPr>
              <w:numPr>
                <w:ilvl w:val="0"/>
                <w:numId w:val="2"/>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Define the following terms;</w:t>
            </w:r>
          </w:p>
          <w:p w:rsidR="0070577C" w:rsidRPr="0070577C" w:rsidRDefault="0070577C" w:rsidP="001B7CAB">
            <w:pPr>
              <w:numPr>
                <w:ilvl w:val="0"/>
                <w:numId w:val="3"/>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Internal Customers</w:t>
            </w: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Internal customers are the employees within the company. Normally the employees have reviews or feedbacks to give to the organisation in order for the company to track how well they are doing internally. This allows them to focus on employees – see if they are happy or unhappy about something and take actions in order to improve. This is very important to do due to the fact, that if organisation`s staff will be happy – the greater and better impact will be upon the customer service they provide. Also, by focusing on employees, they will recommend the company to their family and friends that potentially might become internal or external customers of the company. If the company focuses on the employees – the better communication is between departments. This is vital in order to provide best experience for the external customer.</w:t>
            </w:r>
          </w:p>
          <w:p w:rsidR="0070577C" w:rsidRPr="0070577C" w:rsidRDefault="0070577C" w:rsidP="001B7CAB">
            <w:pPr>
              <w:numPr>
                <w:ilvl w:val="0"/>
                <w:numId w:val="3"/>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External Customers</w:t>
            </w:r>
          </w:p>
          <w:p w:rsid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External customers are the people the company does business with. This term mainly defines the customers which the company sells to or provides services to. This is very different from the internal customers and the organisation needs to put a lot of effort in order to win them over from other competitive brands selling similar products or providing similar services. If the company does not have external customers – then it does not have the revenue and is not classed as a business.</w:t>
            </w:r>
          </w:p>
          <w:p w:rsidR="0070577C" w:rsidRDefault="0070577C" w:rsidP="001B7CAB">
            <w:pPr>
              <w:spacing w:line="360" w:lineRule="auto"/>
              <w:jc w:val="both"/>
              <w:rPr>
                <w:rFonts w:ascii="Arial" w:eastAsia="Calibri" w:hAnsi="Arial" w:cs="Arial"/>
                <w:sz w:val="24"/>
                <w:szCs w:val="24"/>
              </w:rPr>
            </w:pPr>
          </w:p>
          <w:p w:rsidR="0070577C" w:rsidRDefault="0070577C" w:rsidP="001B7CAB">
            <w:pPr>
              <w:spacing w:line="360" w:lineRule="auto"/>
              <w:jc w:val="both"/>
              <w:rPr>
                <w:rFonts w:ascii="Arial" w:eastAsia="Calibri" w:hAnsi="Arial" w:cs="Arial"/>
                <w:sz w:val="24"/>
                <w:szCs w:val="24"/>
              </w:rPr>
            </w:pPr>
          </w:p>
          <w:p w:rsidR="0070577C" w:rsidRDefault="0070577C" w:rsidP="001B7CAB">
            <w:pPr>
              <w:spacing w:line="360" w:lineRule="auto"/>
              <w:jc w:val="both"/>
              <w:rPr>
                <w:rFonts w:ascii="Arial" w:eastAsia="Calibri" w:hAnsi="Arial" w:cs="Arial"/>
                <w:sz w:val="24"/>
                <w:szCs w:val="24"/>
              </w:rPr>
            </w:pPr>
          </w:p>
          <w:p w:rsidR="0070577C" w:rsidRDefault="0070577C" w:rsidP="001B7CAB">
            <w:pPr>
              <w:spacing w:line="360" w:lineRule="auto"/>
              <w:jc w:val="both"/>
              <w:rPr>
                <w:rFonts w:ascii="Arial" w:eastAsia="Calibri" w:hAnsi="Arial" w:cs="Arial"/>
                <w:sz w:val="24"/>
                <w:szCs w:val="24"/>
              </w:rPr>
            </w:pPr>
          </w:p>
          <w:p w:rsidR="0070577C" w:rsidRDefault="0070577C" w:rsidP="001B7CAB">
            <w:pPr>
              <w:spacing w:line="360" w:lineRule="auto"/>
              <w:jc w:val="both"/>
              <w:rPr>
                <w:rFonts w:ascii="Arial" w:eastAsia="Calibri" w:hAnsi="Arial" w:cs="Arial"/>
                <w:sz w:val="24"/>
                <w:szCs w:val="24"/>
              </w:rPr>
            </w:pPr>
          </w:p>
          <w:p w:rsidR="0070577C" w:rsidRDefault="0070577C" w:rsidP="001B7CAB">
            <w:pPr>
              <w:spacing w:line="360" w:lineRule="auto"/>
              <w:jc w:val="both"/>
              <w:rPr>
                <w:rFonts w:ascii="Arial" w:eastAsia="Calibri" w:hAnsi="Arial" w:cs="Arial"/>
                <w:sz w:val="24"/>
                <w:szCs w:val="24"/>
              </w:rPr>
            </w:pPr>
          </w:p>
          <w:p w:rsidR="0070577C" w:rsidRDefault="0070577C" w:rsidP="001B7CAB">
            <w:pPr>
              <w:spacing w:line="360" w:lineRule="auto"/>
              <w:jc w:val="both"/>
              <w:rPr>
                <w:rFonts w:ascii="Arial" w:eastAsia="Calibri" w:hAnsi="Arial" w:cs="Arial"/>
                <w:sz w:val="24"/>
                <w:szCs w:val="24"/>
              </w:rPr>
            </w:pPr>
          </w:p>
          <w:p w:rsidR="0070577C" w:rsidRDefault="0070577C" w:rsidP="001B7CAB">
            <w:pPr>
              <w:spacing w:line="360" w:lineRule="auto"/>
              <w:jc w:val="both"/>
              <w:rPr>
                <w:rFonts w:ascii="Arial" w:eastAsia="Calibri" w:hAnsi="Arial" w:cs="Arial"/>
                <w:sz w:val="24"/>
                <w:szCs w:val="24"/>
              </w:rPr>
            </w:pPr>
          </w:p>
          <w:p w:rsidR="0070577C" w:rsidRPr="0070577C" w:rsidRDefault="0070577C" w:rsidP="001B7CAB">
            <w:pPr>
              <w:tabs>
                <w:tab w:val="center" w:pos="4513"/>
                <w:tab w:val="right" w:pos="9026"/>
              </w:tabs>
              <w:jc w:val="both"/>
              <w:rPr>
                <w:rFonts w:ascii="Calibri" w:eastAsia="Calibri" w:hAnsi="Calibri" w:cs="Times New Roman"/>
              </w:rPr>
            </w:pPr>
            <w:r w:rsidRPr="0070577C">
              <w:rPr>
                <w:rFonts w:ascii="Calibri" w:eastAsia="Calibri" w:hAnsi="Calibri" w:cs="Times New Roman"/>
              </w:rPr>
              <w:lastRenderedPageBreak/>
              <w:t>Student: Gintare Pelaityte</w:t>
            </w:r>
          </w:p>
          <w:p w:rsidR="0070577C" w:rsidRPr="0070577C" w:rsidRDefault="0070577C" w:rsidP="001B7CAB">
            <w:pPr>
              <w:tabs>
                <w:tab w:val="center" w:pos="4513"/>
                <w:tab w:val="right" w:pos="9026"/>
              </w:tabs>
              <w:jc w:val="both"/>
              <w:rPr>
                <w:rFonts w:ascii="Calibri" w:eastAsia="Calibri" w:hAnsi="Calibri" w:cs="Times New Roman"/>
              </w:rPr>
            </w:pPr>
            <w:r w:rsidRPr="0070577C">
              <w:rPr>
                <w:rFonts w:ascii="Calibri" w:eastAsia="Calibri" w:hAnsi="Calibri" w:cs="Times New Roman"/>
              </w:rPr>
              <w:t>Student ID: 26417</w:t>
            </w:r>
          </w:p>
          <w:p w:rsidR="0070577C" w:rsidRPr="0070577C" w:rsidRDefault="0070577C" w:rsidP="001B7CAB">
            <w:pPr>
              <w:tabs>
                <w:tab w:val="center" w:pos="4513"/>
                <w:tab w:val="right" w:pos="9026"/>
              </w:tabs>
              <w:jc w:val="both"/>
              <w:rPr>
                <w:rFonts w:ascii="Calibri" w:eastAsia="Calibri" w:hAnsi="Calibri" w:cs="Times New Roman"/>
              </w:rPr>
            </w:pPr>
            <w:r w:rsidRPr="0070577C">
              <w:rPr>
                <w:rFonts w:ascii="Calibri" w:eastAsia="Calibri" w:hAnsi="Calibri" w:cs="Times New Roman"/>
              </w:rPr>
              <w:t>Course: Certificate in Customer Service level 3</w:t>
            </w:r>
          </w:p>
          <w:p w:rsidR="0070577C" w:rsidRPr="0070577C" w:rsidRDefault="0070577C" w:rsidP="001B7CAB">
            <w:pPr>
              <w:tabs>
                <w:tab w:val="center" w:pos="4513"/>
                <w:tab w:val="right" w:pos="9026"/>
              </w:tabs>
              <w:jc w:val="both"/>
              <w:rPr>
                <w:rFonts w:ascii="Calibri" w:eastAsia="Calibri" w:hAnsi="Calibri" w:cs="Times New Roman"/>
              </w:rPr>
            </w:pPr>
            <w:r w:rsidRPr="0070577C">
              <w:rPr>
                <w:rFonts w:ascii="Calibri" w:eastAsia="Calibri" w:hAnsi="Calibri" w:cs="Times New Roman"/>
              </w:rPr>
              <w:t>Assignment 1</w:t>
            </w: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___________________________________________________________________</w:t>
            </w: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Questionnaire</w:t>
            </w:r>
          </w:p>
          <w:p w:rsidR="0070577C" w:rsidRPr="0070577C" w:rsidRDefault="0070577C" w:rsidP="001B7CAB">
            <w:pPr>
              <w:numPr>
                <w:ilvl w:val="0"/>
                <w:numId w:val="4"/>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Did you find it easy to book a hotel room?</w:t>
            </w:r>
          </w:p>
          <w:p w:rsidR="0070577C" w:rsidRPr="0070577C" w:rsidRDefault="0070577C" w:rsidP="001B7CAB">
            <w:pPr>
              <w:numPr>
                <w:ilvl w:val="0"/>
                <w:numId w:val="4"/>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Did it take long for you to be seen?</w:t>
            </w:r>
          </w:p>
          <w:p w:rsidR="0070577C" w:rsidRPr="0070577C" w:rsidRDefault="0070577C" w:rsidP="001B7CAB">
            <w:pPr>
              <w:numPr>
                <w:ilvl w:val="0"/>
                <w:numId w:val="4"/>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How was the host(s) of the hotel?</w:t>
            </w:r>
          </w:p>
          <w:p w:rsidR="0070577C" w:rsidRPr="0070577C" w:rsidRDefault="0070577C" w:rsidP="001B7CAB">
            <w:pPr>
              <w:numPr>
                <w:ilvl w:val="0"/>
                <w:numId w:val="4"/>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Was the hotel/room clean?</w:t>
            </w:r>
          </w:p>
          <w:p w:rsidR="0070577C" w:rsidRPr="0070577C" w:rsidRDefault="0070577C" w:rsidP="001B7CAB">
            <w:pPr>
              <w:numPr>
                <w:ilvl w:val="0"/>
                <w:numId w:val="4"/>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How did you sleep?</w:t>
            </w:r>
          </w:p>
          <w:p w:rsidR="0070577C" w:rsidRPr="0070577C" w:rsidRDefault="0070577C" w:rsidP="001B7CAB">
            <w:pPr>
              <w:numPr>
                <w:ilvl w:val="0"/>
                <w:numId w:val="4"/>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How was breakfast?</w:t>
            </w:r>
          </w:p>
          <w:p w:rsidR="0070577C" w:rsidRPr="0070577C" w:rsidRDefault="0070577C" w:rsidP="001B7CAB">
            <w:pPr>
              <w:numPr>
                <w:ilvl w:val="0"/>
                <w:numId w:val="4"/>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Did you feel welcome in our hotel? If not, please comment below:</w:t>
            </w:r>
          </w:p>
          <w:p w:rsidR="0070577C" w:rsidRPr="0070577C" w:rsidRDefault="0070577C" w:rsidP="001B7CAB">
            <w:pPr>
              <w:numPr>
                <w:ilvl w:val="0"/>
                <w:numId w:val="4"/>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How would you rate our facilities provided?</w:t>
            </w:r>
          </w:p>
          <w:p w:rsidR="0070577C" w:rsidRPr="0070577C" w:rsidRDefault="0070577C" w:rsidP="001B7CAB">
            <w:pPr>
              <w:numPr>
                <w:ilvl w:val="0"/>
                <w:numId w:val="4"/>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Would you come here again?</w:t>
            </w:r>
          </w:p>
          <w:p w:rsidR="0070577C" w:rsidRPr="0070577C" w:rsidRDefault="0070577C" w:rsidP="001B7CAB">
            <w:pPr>
              <w:numPr>
                <w:ilvl w:val="0"/>
                <w:numId w:val="4"/>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Would you recommend our hotel?</w:t>
            </w:r>
          </w:p>
          <w:p w:rsidR="0070577C" w:rsidRPr="0070577C" w:rsidRDefault="0070577C" w:rsidP="001B7CAB">
            <w:pPr>
              <w:numPr>
                <w:ilvl w:val="0"/>
                <w:numId w:val="4"/>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Any additional comments?</w:t>
            </w: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We appreciate your time that you spent answering the questionnaire. Your opinion is very important to us. Please return it to the reception desk in order to get 10% off your next visit.</w:t>
            </w:r>
          </w:p>
          <w:p w:rsidR="0070577C" w:rsidRPr="0070577C" w:rsidRDefault="0070577C" w:rsidP="001B7CAB">
            <w:pPr>
              <w:pBdr>
                <w:bottom w:val="single" w:sz="12" w:space="1" w:color="auto"/>
              </w:pBdr>
              <w:spacing w:line="360" w:lineRule="auto"/>
              <w:jc w:val="both"/>
              <w:rPr>
                <w:rFonts w:ascii="Arial" w:eastAsia="Calibri" w:hAnsi="Arial" w:cs="Arial"/>
                <w:sz w:val="24"/>
                <w:szCs w:val="24"/>
              </w:rPr>
            </w:pPr>
            <w:r w:rsidRPr="0070577C">
              <w:rPr>
                <w:rFonts w:ascii="Arial" w:eastAsia="Calibri" w:hAnsi="Arial" w:cs="Arial"/>
                <w:sz w:val="24"/>
                <w:szCs w:val="24"/>
              </w:rPr>
              <w:t>The Swan Hotel</w:t>
            </w: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I have done the questionnaire simple and short as the customers do not like to answer long questionnaires. I think, by these closed and open questions, I will find out about all areas in the hotel. As a thank you for completing the survey, I am giving away 10% discount for the next visit as I want to retain customers.</w:t>
            </w:r>
          </w:p>
          <w:p w:rsidR="0070577C" w:rsidRPr="0070577C" w:rsidRDefault="0070577C" w:rsidP="001B7CAB">
            <w:pPr>
              <w:spacing w:line="360" w:lineRule="auto"/>
              <w:jc w:val="both"/>
              <w:rPr>
                <w:rFonts w:ascii="Arial" w:eastAsia="Calibri" w:hAnsi="Arial" w:cs="Arial"/>
                <w:sz w:val="24"/>
                <w:szCs w:val="24"/>
              </w:rPr>
            </w:pP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Case Study</w:t>
            </w:r>
          </w:p>
          <w:p w:rsidR="0070577C" w:rsidRPr="0070577C" w:rsidRDefault="0070577C" w:rsidP="001B7CAB">
            <w:pPr>
              <w:numPr>
                <w:ilvl w:val="0"/>
                <w:numId w:val="5"/>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Why the company has lost its existing customers?</w:t>
            </w:r>
          </w:p>
          <w:p w:rsidR="0070577C" w:rsidRDefault="0070577C" w:rsidP="001B7CAB">
            <w:pPr>
              <w:pStyle w:val="Header"/>
              <w:spacing w:line="360" w:lineRule="auto"/>
              <w:jc w:val="both"/>
              <w:rPr>
                <w:rFonts w:ascii="Arial" w:eastAsia="Calibri" w:hAnsi="Arial" w:cs="Arial"/>
                <w:sz w:val="24"/>
                <w:szCs w:val="24"/>
              </w:rPr>
            </w:pPr>
            <w:r w:rsidRPr="0070577C">
              <w:rPr>
                <w:rFonts w:ascii="Arial" w:eastAsia="Calibri" w:hAnsi="Arial" w:cs="Arial"/>
                <w:sz w:val="24"/>
                <w:szCs w:val="24"/>
              </w:rPr>
              <w:t>As the case study suggests, the company lost 5% of the existing customers. This is because the company focus more on the marketing and attraction of the new customers and did not focus on the existing ones. The company in order to increase budget for marketing had to cut the loyalty card discounts for the existing customers. They did not feel valued as a result and also the new deals was for the new customers only, so they checked the market and went elsewhere with more</w:t>
            </w:r>
          </w:p>
          <w:p w:rsidR="0070577C" w:rsidRDefault="0070577C" w:rsidP="001B7CAB">
            <w:pPr>
              <w:pStyle w:val="Header"/>
              <w:jc w:val="both"/>
              <w:rPr>
                <w:rFonts w:ascii="Arial" w:eastAsia="Calibri" w:hAnsi="Arial" w:cs="Arial"/>
                <w:sz w:val="24"/>
                <w:szCs w:val="24"/>
              </w:rPr>
            </w:pPr>
          </w:p>
          <w:p w:rsidR="0070577C" w:rsidRPr="0070577C" w:rsidRDefault="0070577C" w:rsidP="001B7CAB">
            <w:pPr>
              <w:pStyle w:val="Header"/>
              <w:jc w:val="both"/>
              <w:rPr>
                <w:rFonts w:ascii="Calibri" w:eastAsia="Calibri" w:hAnsi="Calibri" w:cs="Times New Roman"/>
              </w:rPr>
            </w:pPr>
            <w:r w:rsidRPr="0070577C">
              <w:rPr>
                <w:rFonts w:ascii="Calibri" w:eastAsia="Calibri" w:hAnsi="Calibri" w:cs="Times New Roman"/>
              </w:rPr>
              <w:lastRenderedPageBreak/>
              <w:t>Student: Gintare Pelaityte</w:t>
            </w:r>
          </w:p>
          <w:p w:rsidR="0070577C" w:rsidRPr="0070577C" w:rsidRDefault="0070577C" w:rsidP="001B7CAB">
            <w:pPr>
              <w:tabs>
                <w:tab w:val="center" w:pos="4513"/>
                <w:tab w:val="right" w:pos="9026"/>
              </w:tabs>
              <w:jc w:val="both"/>
              <w:rPr>
                <w:rFonts w:ascii="Calibri" w:eastAsia="Calibri" w:hAnsi="Calibri" w:cs="Times New Roman"/>
              </w:rPr>
            </w:pPr>
            <w:r w:rsidRPr="0070577C">
              <w:rPr>
                <w:rFonts w:ascii="Calibri" w:eastAsia="Calibri" w:hAnsi="Calibri" w:cs="Times New Roman"/>
              </w:rPr>
              <w:t>Student ID: 26417</w:t>
            </w:r>
          </w:p>
          <w:p w:rsidR="0070577C" w:rsidRPr="0070577C" w:rsidRDefault="0070577C" w:rsidP="001B7CAB">
            <w:pPr>
              <w:tabs>
                <w:tab w:val="center" w:pos="4513"/>
                <w:tab w:val="right" w:pos="9026"/>
              </w:tabs>
              <w:jc w:val="both"/>
              <w:rPr>
                <w:rFonts w:ascii="Calibri" w:eastAsia="Calibri" w:hAnsi="Calibri" w:cs="Times New Roman"/>
              </w:rPr>
            </w:pPr>
            <w:r w:rsidRPr="0070577C">
              <w:rPr>
                <w:rFonts w:ascii="Calibri" w:eastAsia="Calibri" w:hAnsi="Calibri" w:cs="Times New Roman"/>
              </w:rPr>
              <w:t>Course: Certificate in Customer Service level 3</w:t>
            </w:r>
          </w:p>
          <w:p w:rsidR="0070577C" w:rsidRPr="0070577C" w:rsidRDefault="0070577C" w:rsidP="001B7CAB">
            <w:pPr>
              <w:tabs>
                <w:tab w:val="center" w:pos="4513"/>
                <w:tab w:val="right" w:pos="9026"/>
              </w:tabs>
              <w:jc w:val="both"/>
              <w:rPr>
                <w:rFonts w:ascii="Calibri" w:eastAsia="Calibri" w:hAnsi="Calibri" w:cs="Times New Roman"/>
              </w:rPr>
            </w:pPr>
            <w:r w:rsidRPr="0070577C">
              <w:rPr>
                <w:rFonts w:ascii="Calibri" w:eastAsia="Calibri" w:hAnsi="Calibri" w:cs="Times New Roman"/>
              </w:rPr>
              <w:t>Assignment 1</w:t>
            </w:r>
          </w:p>
          <w:p w:rsidR="0070577C" w:rsidRPr="0070577C" w:rsidRDefault="0070577C" w:rsidP="001B7CAB">
            <w:pPr>
              <w:tabs>
                <w:tab w:val="center" w:pos="4513"/>
                <w:tab w:val="right" w:pos="9026"/>
              </w:tabs>
              <w:jc w:val="both"/>
              <w:rPr>
                <w:rFonts w:ascii="Calibri" w:eastAsia="Calibri" w:hAnsi="Calibri" w:cs="Times New Roman"/>
              </w:rPr>
            </w:pP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attra</w:t>
            </w:r>
            <w:bookmarkStart w:id="0" w:name="_GoBack"/>
            <w:bookmarkEnd w:id="0"/>
            <w:r w:rsidRPr="0070577C">
              <w:rPr>
                <w:rFonts w:ascii="Arial" w:eastAsia="Calibri" w:hAnsi="Arial" w:cs="Arial"/>
                <w:sz w:val="24"/>
                <w:szCs w:val="24"/>
              </w:rPr>
              <w:t xml:space="preserve">ctive deals and possibly better care for existing customers as well as the new ones. This reminds me of the company “Gousto” that delivers recipes together with the ingredients in order for them to prepare food at home. They do offer 50% off of the first 2 boxes for the new customers, although nothing for the existing ones. This shows that the company does not focus on the retention of existing customers but only on getting new ones. </w:t>
            </w:r>
          </w:p>
          <w:p w:rsidR="0070577C" w:rsidRPr="0070577C" w:rsidRDefault="0070577C" w:rsidP="001B7CAB">
            <w:pPr>
              <w:numPr>
                <w:ilvl w:val="0"/>
                <w:numId w:val="5"/>
              </w:numPr>
              <w:spacing w:line="360" w:lineRule="auto"/>
              <w:contextualSpacing/>
              <w:jc w:val="both"/>
              <w:rPr>
                <w:rFonts w:ascii="Arial" w:eastAsia="Calibri" w:hAnsi="Arial" w:cs="Arial"/>
                <w:sz w:val="24"/>
                <w:szCs w:val="24"/>
              </w:rPr>
            </w:pPr>
            <w:r w:rsidRPr="0070577C">
              <w:rPr>
                <w:rFonts w:ascii="Arial" w:eastAsia="Calibri" w:hAnsi="Arial" w:cs="Arial"/>
                <w:sz w:val="24"/>
                <w:szCs w:val="24"/>
              </w:rPr>
              <w:t>Why the company has lost its profit instead of attracting 0.5 million new customers?</w:t>
            </w: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 xml:space="preserve">The company did attract 0.5 million new customers so you would think that the profits should go up. Also, only 5% of existing customers left the company comparing with the 20% overall customer growth by attracting new customers. The reason why the company was down in profit is quite straightforward – the increases of marketing resources lead to lower revenue. Rogers also employed the new marketing director – which might increase the expenditures. In my opinion – new staff requires training, and training do cost company a fair amount of money. </w:t>
            </w:r>
          </w:p>
          <w:p w:rsidR="0070577C" w:rsidRPr="0070577C" w:rsidRDefault="0070577C" w:rsidP="001B7CAB">
            <w:pPr>
              <w:spacing w:line="360" w:lineRule="auto"/>
              <w:jc w:val="both"/>
              <w:rPr>
                <w:rFonts w:ascii="Arial" w:eastAsia="Calibri" w:hAnsi="Arial" w:cs="Arial"/>
                <w:sz w:val="24"/>
                <w:szCs w:val="24"/>
              </w:rPr>
            </w:pPr>
            <w:r w:rsidRPr="0070577C">
              <w:rPr>
                <w:rFonts w:ascii="Arial" w:eastAsia="Calibri" w:hAnsi="Arial" w:cs="Arial"/>
                <w:sz w:val="24"/>
                <w:szCs w:val="24"/>
              </w:rPr>
              <w:t>The other reason for the loss of profit can be that the loyal or existing customers paid bigger premiums. The new customers are looking for the better deal, so in order to attract them, the company had to lower their prices to them whilst increase the premiums to the existing customers. This all combined together, the 5% of the existing customers that left was bringing more profit than the 20% new customers, hence the sales fall.</w:t>
            </w:r>
          </w:p>
          <w:p w:rsidR="0070577C" w:rsidRDefault="0070577C" w:rsidP="001B7CAB">
            <w:pPr>
              <w:ind w:left="720"/>
              <w:contextualSpacing/>
              <w:jc w:val="both"/>
              <w:rPr>
                <w:rFonts w:ascii="Arial" w:eastAsia="Calibri" w:hAnsi="Arial" w:cs="Arial"/>
                <w:sz w:val="24"/>
                <w:szCs w:val="24"/>
              </w:rPr>
            </w:pPr>
          </w:p>
          <w:p w:rsidR="0070577C" w:rsidRDefault="0070577C" w:rsidP="001B7CAB">
            <w:pPr>
              <w:ind w:left="720"/>
              <w:contextualSpacing/>
              <w:jc w:val="both"/>
              <w:rPr>
                <w:rFonts w:ascii="Arial" w:eastAsia="Calibri" w:hAnsi="Arial" w:cs="Arial"/>
                <w:sz w:val="24"/>
                <w:szCs w:val="24"/>
              </w:rPr>
            </w:pPr>
          </w:p>
          <w:p w:rsidR="0070577C" w:rsidRDefault="0070577C" w:rsidP="001B7CAB">
            <w:pPr>
              <w:ind w:left="720"/>
              <w:contextualSpacing/>
              <w:jc w:val="both"/>
              <w:rPr>
                <w:rFonts w:ascii="Arial" w:eastAsia="Calibri" w:hAnsi="Arial" w:cs="Arial"/>
                <w:sz w:val="24"/>
                <w:szCs w:val="24"/>
              </w:rPr>
            </w:pPr>
          </w:p>
          <w:p w:rsidR="001B7CAB" w:rsidRDefault="001B7CAB" w:rsidP="001B7CAB">
            <w:pPr>
              <w:ind w:left="720"/>
              <w:contextualSpacing/>
              <w:jc w:val="both"/>
              <w:rPr>
                <w:rFonts w:ascii="Arial" w:eastAsia="Calibri" w:hAnsi="Arial" w:cs="Arial"/>
                <w:sz w:val="24"/>
                <w:szCs w:val="24"/>
              </w:rPr>
            </w:pPr>
          </w:p>
          <w:p w:rsidR="001B7CAB" w:rsidRDefault="001B7CAB" w:rsidP="001B7CAB">
            <w:pPr>
              <w:ind w:left="720"/>
              <w:contextualSpacing/>
              <w:jc w:val="both"/>
              <w:rPr>
                <w:rFonts w:ascii="Arial" w:eastAsia="Calibri" w:hAnsi="Arial" w:cs="Arial"/>
                <w:sz w:val="24"/>
                <w:szCs w:val="24"/>
              </w:rPr>
            </w:pPr>
          </w:p>
          <w:p w:rsidR="001B7CAB" w:rsidRDefault="001B7CAB" w:rsidP="001B7CAB">
            <w:pPr>
              <w:ind w:left="720"/>
              <w:contextualSpacing/>
              <w:jc w:val="both"/>
              <w:rPr>
                <w:rFonts w:ascii="Arial" w:eastAsia="Calibri" w:hAnsi="Arial" w:cs="Arial"/>
                <w:sz w:val="24"/>
                <w:szCs w:val="24"/>
              </w:rPr>
            </w:pPr>
          </w:p>
          <w:p w:rsidR="001B7CAB" w:rsidRDefault="001B7CAB" w:rsidP="001B7CAB">
            <w:pPr>
              <w:ind w:left="720"/>
              <w:contextualSpacing/>
              <w:jc w:val="both"/>
              <w:rPr>
                <w:rFonts w:ascii="Arial" w:eastAsia="Calibri" w:hAnsi="Arial" w:cs="Arial"/>
                <w:sz w:val="24"/>
                <w:szCs w:val="24"/>
              </w:rPr>
            </w:pPr>
          </w:p>
          <w:p w:rsidR="001B7CAB" w:rsidRDefault="001B7CAB" w:rsidP="001B7CAB">
            <w:pPr>
              <w:ind w:left="720"/>
              <w:contextualSpacing/>
              <w:jc w:val="both"/>
              <w:rPr>
                <w:rFonts w:ascii="Arial" w:eastAsia="Calibri" w:hAnsi="Arial" w:cs="Arial"/>
                <w:sz w:val="24"/>
                <w:szCs w:val="24"/>
              </w:rPr>
            </w:pPr>
          </w:p>
          <w:p w:rsidR="001B7CAB" w:rsidRDefault="001B7CAB" w:rsidP="001B7CAB">
            <w:pPr>
              <w:ind w:left="720"/>
              <w:contextualSpacing/>
              <w:jc w:val="both"/>
              <w:rPr>
                <w:rFonts w:ascii="Arial" w:eastAsia="Calibri" w:hAnsi="Arial" w:cs="Arial"/>
                <w:sz w:val="24"/>
                <w:szCs w:val="24"/>
              </w:rPr>
            </w:pPr>
          </w:p>
          <w:p w:rsidR="001B7CAB" w:rsidRDefault="001B7CAB" w:rsidP="0070577C">
            <w:pPr>
              <w:ind w:left="720"/>
              <w:contextualSpacing/>
              <w:jc w:val="center"/>
              <w:rPr>
                <w:rFonts w:ascii="Arial" w:eastAsia="Calibri" w:hAnsi="Arial" w:cs="Arial"/>
                <w:sz w:val="24"/>
                <w:szCs w:val="24"/>
              </w:rPr>
            </w:pPr>
          </w:p>
          <w:p w:rsidR="001B7CAB" w:rsidRDefault="001B7CAB" w:rsidP="0070577C">
            <w:pPr>
              <w:ind w:left="720"/>
              <w:contextualSpacing/>
              <w:jc w:val="center"/>
              <w:rPr>
                <w:rFonts w:ascii="Arial" w:eastAsia="Calibri" w:hAnsi="Arial" w:cs="Arial"/>
                <w:sz w:val="24"/>
                <w:szCs w:val="24"/>
              </w:rPr>
            </w:pPr>
          </w:p>
          <w:p w:rsidR="001B7CAB" w:rsidRDefault="001B7CAB" w:rsidP="0070577C">
            <w:pPr>
              <w:ind w:left="720"/>
              <w:contextualSpacing/>
              <w:jc w:val="center"/>
              <w:rPr>
                <w:rFonts w:ascii="Arial" w:eastAsia="Calibri" w:hAnsi="Arial" w:cs="Arial"/>
                <w:sz w:val="24"/>
                <w:szCs w:val="24"/>
              </w:rPr>
            </w:pPr>
          </w:p>
          <w:p w:rsidR="001B7CAB" w:rsidRDefault="001B7CAB" w:rsidP="0070577C">
            <w:pPr>
              <w:ind w:left="720"/>
              <w:contextualSpacing/>
              <w:jc w:val="center"/>
              <w:rPr>
                <w:rFonts w:ascii="Arial" w:eastAsia="Calibri" w:hAnsi="Arial" w:cs="Arial"/>
                <w:sz w:val="24"/>
                <w:szCs w:val="24"/>
              </w:rPr>
            </w:pPr>
          </w:p>
          <w:p w:rsidR="001B7CAB" w:rsidRDefault="001B7CAB" w:rsidP="0070577C">
            <w:pPr>
              <w:ind w:left="720"/>
              <w:contextualSpacing/>
              <w:jc w:val="center"/>
              <w:rPr>
                <w:rFonts w:ascii="Arial" w:eastAsia="Calibri" w:hAnsi="Arial" w:cs="Arial"/>
                <w:sz w:val="24"/>
                <w:szCs w:val="24"/>
              </w:rPr>
            </w:pPr>
          </w:p>
          <w:p w:rsidR="0070577C" w:rsidRDefault="0070577C" w:rsidP="0070577C">
            <w:pPr>
              <w:ind w:left="720"/>
              <w:contextualSpacing/>
              <w:jc w:val="center"/>
              <w:rPr>
                <w:rFonts w:ascii="Arial" w:eastAsia="Calibri" w:hAnsi="Arial" w:cs="Arial"/>
                <w:sz w:val="24"/>
                <w:szCs w:val="24"/>
              </w:rPr>
            </w:pPr>
          </w:p>
          <w:p w:rsidR="0070577C" w:rsidRPr="0070577C" w:rsidRDefault="0070577C" w:rsidP="0070577C">
            <w:pPr>
              <w:ind w:left="720"/>
              <w:contextualSpacing/>
              <w:jc w:val="center"/>
              <w:rPr>
                <w:rFonts w:ascii="Arial" w:eastAsia="Calibri" w:hAnsi="Arial" w:cs="Arial"/>
                <w:sz w:val="24"/>
                <w:szCs w:val="24"/>
              </w:rPr>
            </w:pPr>
            <w:r w:rsidRPr="0070577C">
              <w:rPr>
                <w:rFonts w:ascii="Arial" w:eastAsia="Calibri" w:hAnsi="Arial" w:cs="Arial"/>
                <w:sz w:val="24"/>
                <w:szCs w:val="24"/>
              </w:rPr>
              <w:t>References</w:t>
            </w:r>
          </w:p>
          <w:p w:rsidR="0070577C" w:rsidRPr="0070577C" w:rsidRDefault="0070577C" w:rsidP="0070577C">
            <w:pPr>
              <w:rPr>
                <w:rFonts w:ascii="Arial" w:eastAsia="Calibri" w:hAnsi="Arial" w:cs="Arial"/>
                <w:sz w:val="24"/>
                <w:szCs w:val="24"/>
              </w:rPr>
            </w:pPr>
          </w:p>
          <w:p w:rsidR="0070577C" w:rsidRPr="0070577C" w:rsidRDefault="0070577C" w:rsidP="0070577C">
            <w:pPr>
              <w:numPr>
                <w:ilvl w:val="0"/>
                <w:numId w:val="6"/>
              </w:numPr>
              <w:contextualSpacing/>
              <w:rPr>
                <w:rFonts w:ascii="Arial" w:eastAsia="Calibri" w:hAnsi="Arial" w:cs="Arial"/>
                <w:sz w:val="24"/>
                <w:szCs w:val="24"/>
              </w:rPr>
            </w:pPr>
            <w:hyperlink r:id="rId10" w:history="1">
              <w:r w:rsidRPr="0070577C">
                <w:rPr>
                  <w:rFonts w:ascii="Arial" w:eastAsia="Calibri" w:hAnsi="Arial" w:cs="Arial"/>
                  <w:color w:val="0000FF"/>
                  <w:sz w:val="24"/>
                  <w:szCs w:val="24"/>
                  <w:u w:val="single"/>
                </w:rPr>
                <w:t>https://uk.trustpilot.com/review/www.vertbaudet.co.uk</w:t>
              </w:r>
            </w:hyperlink>
            <w:r w:rsidRPr="0070577C">
              <w:rPr>
                <w:rFonts w:ascii="Arial" w:eastAsia="Calibri" w:hAnsi="Arial" w:cs="Arial"/>
                <w:sz w:val="24"/>
                <w:szCs w:val="24"/>
              </w:rPr>
              <w:t xml:space="preserve"> (opened 02/11/2018 at 16:00)</w:t>
            </w:r>
          </w:p>
          <w:p w:rsidR="0070577C" w:rsidRPr="0070577C" w:rsidRDefault="0070577C" w:rsidP="0070577C">
            <w:pPr>
              <w:numPr>
                <w:ilvl w:val="0"/>
                <w:numId w:val="6"/>
              </w:numPr>
              <w:contextualSpacing/>
              <w:rPr>
                <w:rFonts w:ascii="Arial" w:eastAsia="Calibri" w:hAnsi="Arial" w:cs="Arial"/>
                <w:sz w:val="24"/>
                <w:szCs w:val="24"/>
              </w:rPr>
            </w:pPr>
            <w:r w:rsidRPr="0070577C">
              <w:rPr>
                <w:rFonts w:ascii="Arial" w:eastAsia="Calibri" w:hAnsi="Arial" w:cs="Arial"/>
                <w:sz w:val="24"/>
                <w:szCs w:val="24"/>
              </w:rPr>
              <w:t>Course materials.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0577C" w:rsidP="00A851DA">
            <w:pPr>
              <w:rPr>
                <w:rFonts w:cs="Bliss-Regular"/>
                <w:color w:val="000000"/>
              </w:rPr>
            </w:pPr>
            <w:r>
              <w:rPr>
                <w:rFonts w:cs="Bliss-Regular"/>
                <w:color w:val="000000"/>
              </w:rPr>
              <w:t>G PELAITYTE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0577C" w:rsidP="00A851DA">
            <w:pPr>
              <w:rPr>
                <w:rFonts w:cs="Bliss-Regular"/>
                <w:color w:val="000000"/>
              </w:rPr>
            </w:pPr>
            <w:r>
              <w:rPr>
                <w:rFonts w:cs="Bliss-Regular"/>
                <w:color w:val="000000"/>
              </w:rPr>
              <w:t>06/11/2018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77C" w:rsidRDefault="0070577C" w:rsidP="00CB4D0A">
      <w:pPr>
        <w:spacing w:after="0" w:line="240" w:lineRule="auto"/>
      </w:pPr>
      <w:r>
        <w:separator/>
      </w:r>
    </w:p>
  </w:endnote>
  <w:endnote w:type="continuationSeparator" w:id="0">
    <w:p w:rsidR="0070577C" w:rsidRDefault="0070577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506985"/>
      <w:docPartObj>
        <w:docPartGallery w:val="Page Numbers (Bottom of Page)"/>
        <w:docPartUnique/>
      </w:docPartObj>
    </w:sdtPr>
    <w:sdtEndPr>
      <w:rPr>
        <w:noProof/>
      </w:rPr>
    </w:sdtEndPr>
    <w:sdtContent>
      <w:p w:rsidR="001B7CAB" w:rsidRDefault="001B7CA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1B7CAB" w:rsidRDefault="001B7C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77C" w:rsidRDefault="0070577C" w:rsidP="00CB4D0A">
      <w:pPr>
        <w:spacing w:after="0" w:line="240" w:lineRule="auto"/>
      </w:pPr>
      <w:r>
        <w:separator/>
      </w:r>
    </w:p>
  </w:footnote>
  <w:footnote w:type="continuationSeparator" w:id="0">
    <w:p w:rsidR="0070577C" w:rsidRDefault="0070577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E186E"/>
    <w:multiLevelType w:val="hybridMultilevel"/>
    <w:tmpl w:val="D07A6E2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41CA14A1"/>
    <w:multiLevelType w:val="hybridMultilevel"/>
    <w:tmpl w:val="95AC72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478868AE"/>
    <w:multiLevelType w:val="hybridMultilevel"/>
    <w:tmpl w:val="F1668F9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560F86"/>
    <w:multiLevelType w:val="hybridMultilevel"/>
    <w:tmpl w:val="93C8ECF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6611569B"/>
    <w:multiLevelType w:val="hybridMultilevel"/>
    <w:tmpl w:val="7BE6824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B7CAB"/>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577C"/>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908432">
      <w:bodyDiv w:val="1"/>
      <w:marLeft w:val="0"/>
      <w:marRight w:val="0"/>
      <w:marTop w:val="0"/>
      <w:marBottom w:val="0"/>
      <w:divBdr>
        <w:top w:val="none" w:sz="0" w:space="0" w:color="auto"/>
        <w:left w:val="none" w:sz="0" w:space="0" w:color="auto"/>
        <w:bottom w:val="none" w:sz="0" w:space="0" w:color="auto"/>
        <w:right w:val="none" w:sz="0" w:space="0" w:color="auto"/>
      </w:divBdr>
    </w:div>
    <w:div w:id="578558074">
      <w:bodyDiv w:val="1"/>
      <w:marLeft w:val="0"/>
      <w:marRight w:val="0"/>
      <w:marTop w:val="0"/>
      <w:marBottom w:val="0"/>
      <w:divBdr>
        <w:top w:val="none" w:sz="0" w:space="0" w:color="auto"/>
        <w:left w:val="none" w:sz="0" w:space="0" w:color="auto"/>
        <w:bottom w:val="none" w:sz="0" w:space="0" w:color="auto"/>
        <w:right w:val="none" w:sz="0" w:space="0" w:color="auto"/>
      </w:divBdr>
    </w:div>
    <w:div w:id="579871880">
      <w:bodyDiv w:val="1"/>
      <w:marLeft w:val="0"/>
      <w:marRight w:val="0"/>
      <w:marTop w:val="0"/>
      <w:marBottom w:val="0"/>
      <w:divBdr>
        <w:top w:val="none" w:sz="0" w:space="0" w:color="auto"/>
        <w:left w:val="none" w:sz="0" w:space="0" w:color="auto"/>
        <w:bottom w:val="none" w:sz="0" w:space="0" w:color="auto"/>
        <w:right w:val="none" w:sz="0" w:space="0" w:color="auto"/>
      </w:divBdr>
    </w:div>
    <w:div w:id="755320285">
      <w:bodyDiv w:val="1"/>
      <w:marLeft w:val="0"/>
      <w:marRight w:val="0"/>
      <w:marTop w:val="0"/>
      <w:marBottom w:val="0"/>
      <w:divBdr>
        <w:top w:val="none" w:sz="0" w:space="0" w:color="auto"/>
        <w:left w:val="none" w:sz="0" w:space="0" w:color="auto"/>
        <w:bottom w:val="none" w:sz="0" w:space="0" w:color="auto"/>
        <w:right w:val="none" w:sz="0" w:space="0" w:color="auto"/>
      </w:divBdr>
    </w:div>
    <w:div w:id="758915664">
      <w:bodyDiv w:val="1"/>
      <w:marLeft w:val="0"/>
      <w:marRight w:val="0"/>
      <w:marTop w:val="0"/>
      <w:marBottom w:val="0"/>
      <w:divBdr>
        <w:top w:val="none" w:sz="0" w:space="0" w:color="auto"/>
        <w:left w:val="none" w:sz="0" w:space="0" w:color="auto"/>
        <w:bottom w:val="none" w:sz="0" w:space="0" w:color="auto"/>
        <w:right w:val="none" w:sz="0" w:space="0" w:color="auto"/>
      </w:divBdr>
    </w:div>
    <w:div w:id="1178933414">
      <w:bodyDiv w:val="1"/>
      <w:marLeft w:val="0"/>
      <w:marRight w:val="0"/>
      <w:marTop w:val="0"/>
      <w:marBottom w:val="0"/>
      <w:divBdr>
        <w:top w:val="none" w:sz="0" w:space="0" w:color="auto"/>
        <w:left w:val="none" w:sz="0" w:space="0" w:color="auto"/>
        <w:bottom w:val="none" w:sz="0" w:space="0" w:color="auto"/>
        <w:right w:val="none" w:sz="0" w:space="0" w:color="auto"/>
      </w:divBdr>
    </w:div>
    <w:div w:id="15639034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uk.trustpilot.com/review/www.vertbaudet.co.uk"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19944-B355-4EA6-96C2-D350CBC57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2B52FF8A</Template>
  <TotalTime>20</TotalTime>
  <Pages>8</Pages>
  <Words>1775</Words>
  <Characters>10123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Pelaityte, Gintare</cp:lastModifiedBy>
  <cp:revision>1</cp:revision>
  <dcterms:created xsi:type="dcterms:W3CDTF">2015-01-26T12:24:00Z</dcterms:created>
  <dcterms:modified xsi:type="dcterms:W3CDTF">2018-11-06T04:27:00Z</dcterms:modified>
</cp:coreProperties>
</file>