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F1C65" w14:textId="77777777" w:rsidR="003C00F5" w:rsidRDefault="00E4691E">
      <w:pPr>
        <w:pStyle w:val="Heading1"/>
      </w:pPr>
      <w:r>
        <w:t>Assessment #8</w:t>
      </w:r>
    </w:p>
    <w:p w14:paraId="6C978E1F" w14:textId="0488E29B" w:rsidR="00822273" w:rsidRDefault="00F22C5F" w:rsidP="00DB36F7">
      <w:pPr>
        <w:pStyle w:val="ListBullet"/>
        <w:numPr>
          <w:ilvl w:val="0"/>
          <w:numId w:val="0"/>
        </w:numPr>
        <w:ind w:left="1080"/>
      </w:pPr>
      <w:r>
        <w:t>1.</w:t>
      </w:r>
    </w:p>
    <w:p w14:paraId="2C169EA2" w14:textId="77777777" w:rsidR="00DB36F7" w:rsidRDefault="00DB36F7" w:rsidP="00DB36F7">
      <w:pPr>
        <w:pStyle w:val="ListBullet"/>
        <w:numPr>
          <w:ilvl w:val="0"/>
          <w:numId w:val="0"/>
        </w:numPr>
        <w:ind w:left="1080"/>
      </w:pPr>
    </w:p>
    <w:p w14:paraId="038133D9" w14:textId="3EC34259" w:rsidR="003C00F5" w:rsidRDefault="00F22C5F" w:rsidP="00822273">
      <w:pPr>
        <w:pStyle w:val="ListBullet"/>
        <w:numPr>
          <w:ilvl w:val="0"/>
          <w:numId w:val="0"/>
        </w:numPr>
      </w:pPr>
      <w:r>
        <w:t xml:space="preserve">i.            </w:t>
      </w:r>
      <w:r w:rsidR="00FC3E6E">
        <w:t xml:space="preserve">The main skills for Project Human Resource </w:t>
      </w:r>
      <w:r w:rsidR="00A3412D">
        <w:t>Management are :</w:t>
      </w:r>
    </w:p>
    <w:p w14:paraId="23BF2BFE" w14:textId="4E323E82" w:rsidR="00A3412D" w:rsidRDefault="00A3412D" w:rsidP="00A3412D">
      <w:pPr>
        <w:pStyle w:val="ListBullet"/>
        <w:numPr>
          <w:ilvl w:val="0"/>
          <w:numId w:val="0"/>
        </w:numPr>
        <w:ind w:left="1080"/>
      </w:pPr>
      <w:r>
        <w:t>1.Leading</w:t>
      </w:r>
    </w:p>
    <w:p w14:paraId="7894E8B3" w14:textId="1E7237B0" w:rsidR="00A3412D" w:rsidRDefault="00690CB9" w:rsidP="00A3412D">
      <w:pPr>
        <w:pStyle w:val="ListBullet"/>
        <w:numPr>
          <w:ilvl w:val="0"/>
          <w:numId w:val="0"/>
        </w:numPr>
        <w:ind w:left="1080"/>
      </w:pPr>
      <w:r>
        <w:t>2.Negotiating</w:t>
      </w:r>
    </w:p>
    <w:p w14:paraId="1ECF0F77" w14:textId="0F8A16CC" w:rsidR="00690CB9" w:rsidRDefault="00690CB9" w:rsidP="00A3412D">
      <w:pPr>
        <w:pStyle w:val="ListBullet"/>
        <w:numPr>
          <w:ilvl w:val="0"/>
          <w:numId w:val="0"/>
        </w:numPr>
        <w:ind w:left="1080"/>
      </w:pPr>
      <w:r>
        <w:t xml:space="preserve">3.Problem solving </w:t>
      </w:r>
    </w:p>
    <w:p w14:paraId="3F995B43" w14:textId="1BDCD7E0" w:rsidR="00690CB9" w:rsidRDefault="006F0A4E" w:rsidP="00A3412D">
      <w:pPr>
        <w:pStyle w:val="ListBullet"/>
        <w:numPr>
          <w:ilvl w:val="0"/>
          <w:numId w:val="0"/>
        </w:numPr>
        <w:ind w:left="1080"/>
      </w:pPr>
      <w:r>
        <w:t>4.Communication</w:t>
      </w:r>
    </w:p>
    <w:p w14:paraId="183F6B06" w14:textId="014F2B33" w:rsidR="003F785D" w:rsidRDefault="006F0A4E" w:rsidP="003F785D">
      <w:pPr>
        <w:pStyle w:val="ListBullet"/>
        <w:numPr>
          <w:ilvl w:val="0"/>
          <w:numId w:val="0"/>
        </w:numPr>
        <w:ind w:left="1080"/>
      </w:pPr>
      <w:r>
        <w:t>5.Influencin</w:t>
      </w:r>
      <w:r w:rsidR="003F785D">
        <w:t xml:space="preserve"> </w:t>
      </w:r>
    </w:p>
    <w:p w14:paraId="5539022B" w14:textId="64478C3B" w:rsidR="003F785D" w:rsidRDefault="003F785D" w:rsidP="003F785D">
      <w:pPr>
        <w:pStyle w:val="ListBullet"/>
        <w:numPr>
          <w:ilvl w:val="0"/>
          <w:numId w:val="0"/>
        </w:numPr>
        <w:ind w:left="432" w:hanging="432"/>
      </w:pPr>
      <w:r>
        <w:t xml:space="preserve">ii.             </w:t>
      </w:r>
      <w:r w:rsidR="00C73891">
        <w:t xml:space="preserve">The </w:t>
      </w:r>
      <w:r w:rsidR="00570F19">
        <w:t>Project Human Resource knowledge area contains the following</w:t>
      </w:r>
      <w:r w:rsidR="00DE1DE3">
        <w:t xml:space="preserve"> processes:</w:t>
      </w:r>
    </w:p>
    <w:p w14:paraId="27DB9212" w14:textId="604D493E" w:rsidR="00DE1DE3" w:rsidRDefault="00DE1DE3" w:rsidP="003F785D">
      <w:pPr>
        <w:pStyle w:val="ListBullet"/>
        <w:numPr>
          <w:ilvl w:val="0"/>
          <w:numId w:val="0"/>
        </w:numPr>
        <w:ind w:left="432" w:hanging="432"/>
      </w:pPr>
      <w:r>
        <w:t xml:space="preserve">                 </w:t>
      </w:r>
      <w:r w:rsidR="00515C44">
        <w:t>1.Organizational Planning- belongs to Planning</w:t>
      </w:r>
    </w:p>
    <w:p w14:paraId="0FFFCADC" w14:textId="1C9B9731" w:rsidR="00515C44" w:rsidRDefault="00515C44" w:rsidP="003F785D">
      <w:pPr>
        <w:pStyle w:val="ListBullet"/>
        <w:numPr>
          <w:ilvl w:val="0"/>
          <w:numId w:val="0"/>
        </w:numPr>
        <w:ind w:left="432" w:hanging="432"/>
      </w:pPr>
      <w:r>
        <w:t xml:space="preserve">                 </w:t>
      </w:r>
      <w:r w:rsidR="00CB73B8">
        <w:t>2.Staff Acquisition- belongs to Planning</w:t>
      </w:r>
    </w:p>
    <w:p w14:paraId="1803F6B0" w14:textId="5DA12CBC" w:rsidR="00CB73B8" w:rsidRDefault="00CB73B8" w:rsidP="003F785D">
      <w:pPr>
        <w:pStyle w:val="ListBullet"/>
        <w:numPr>
          <w:ilvl w:val="0"/>
          <w:numId w:val="0"/>
        </w:numPr>
        <w:ind w:left="432" w:hanging="432"/>
      </w:pPr>
      <w:r>
        <w:t xml:space="preserve">                 </w:t>
      </w:r>
      <w:r w:rsidR="002F0A71">
        <w:t>3.Team development- belongs to Executing</w:t>
      </w:r>
    </w:p>
    <w:p w14:paraId="0B3E06C9" w14:textId="4CC20746" w:rsidR="002F0A71" w:rsidRDefault="008E6722" w:rsidP="003F785D">
      <w:pPr>
        <w:pStyle w:val="ListBullet"/>
        <w:numPr>
          <w:ilvl w:val="0"/>
          <w:numId w:val="0"/>
        </w:numPr>
        <w:ind w:left="432" w:hanging="432"/>
      </w:pPr>
      <w:r>
        <w:t xml:space="preserve">iii.             </w:t>
      </w:r>
      <w:r w:rsidR="0037125D">
        <w:t xml:space="preserve">Project interfaces are the people and groups with whom the project manager </w:t>
      </w:r>
      <w:r w:rsidR="001C0873">
        <w:t xml:space="preserve">and the project team will work to complete the project. </w:t>
      </w:r>
      <w:r w:rsidR="00FA416D">
        <w:t>There are three types if interfaces:</w:t>
      </w:r>
    </w:p>
    <w:p w14:paraId="010AA867" w14:textId="559454EB" w:rsidR="007F22A5" w:rsidRDefault="00FA416D" w:rsidP="007F22A5">
      <w:pPr>
        <w:pStyle w:val="ListBullet"/>
        <w:numPr>
          <w:ilvl w:val="0"/>
          <w:numId w:val="0"/>
        </w:numPr>
        <w:ind w:left="432" w:hanging="432"/>
      </w:pPr>
      <w:r>
        <w:t xml:space="preserve">                 </w:t>
      </w:r>
      <w:r w:rsidR="007F22A5">
        <w:t xml:space="preserve">1.Organizational interfaces </w:t>
      </w:r>
    </w:p>
    <w:p w14:paraId="368A924A" w14:textId="5FB14BE1" w:rsidR="001E3EF4" w:rsidRDefault="001E3EF4" w:rsidP="007F22A5">
      <w:pPr>
        <w:pStyle w:val="ListBullet"/>
        <w:numPr>
          <w:ilvl w:val="0"/>
          <w:numId w:val="0"/>
        </w:numPr>
        <w:ind w:left="432" w:hanging="432"/>
      </w:pPr>
      <w:r>
        <w:t xml:space="preserve">                 2.Technical interfaces</w:t>
      </w:r>
    </w:p>
    <w:p w14:paraId="2FB8EF00" w14:textId="33FC2669" w:rsidR="001E3EF4" w:rsidRDefault="001E3EF4" w:rsidP="007F22A5">
      <w:pPr>
        <w:pStyle w:val="ListBullet"/>
        <w:numPr>
          <w:ilvl w:val="0"/>
          <w:numId w:val="0"/>
        </w:numPr>
        <w:ind w:left="432" w:hanging="432"/>
      </w:pPr>
      <w:r>
        <w:t xml:space="preserve">                 3.Interpersonal interfaces</w:t>
      </w:r>
    </w:p>
    <w:p w14:paraId="6B5A4988" w14:textId="1413C6EC" w:rsidR="001E3EF4" w:rsidRDefault="003F3790" w:rsidP="003F3790">
      <w:pPr>
        <w:pStyle w:val="ListBullet"/>
        <w:numPr>
          <w:ilvl w:val="0"/>
          <w:numId w:val="0"/>
        </w:numPr>
      </w:pPr>
      <w:r>
        <w:t>iv.             In terms of human resource constraints</w:t>
      </w:r>
      <w:r w:rsidR="008978DD">
        <w:t xml:space="preserve">, the project manager will deal with any factors that limit </w:t>
      </w:r>
      <w:r w:rsidR="008123C0">
        <w:t>options for project completion.</w:t>
      </w:r>
      <w:r w:rsidR="005F5069">
        <w:t xml:space="preserve"> This is where creativity </w:t>
      </w:r>
      <w:r w:rsidR="008A198F">
        <w:t xml:space="preserve">comes into play. The project manager must find a way to </w:t>
      </w:r>
      <w:r w:rsidR="008A3C65">
        <w:t xml:space="preserve">creatively acquire, schedule, or train the </w:t>
      </w:r>
      <w:r w:rsidR="00557213">
        <w:t xml:space="preserve">required resources to complete the project. Common </w:t>
      </w:r>
      <w:r w:rsidR="00914FB6">
        <w:t>constraints include the following :</w:t>
      </w:r>
    </w:p>
    <w:p w14:paraId="55C2FEAE" w14:textId="1DA43EFC" w:rsidR="00914FB6" w:rsidRDefault="00914FB6" w:rsidP="00914FB6">
      <w:pPr>
        <w:pStyle w:val="ListBullet"/>
        <w:numPr>
          <w:ilvl w:val="0"/>
          <w:numId w:val="6"/>
        </w:numPr>
      </w:pPr>
      <w:r>
        <w:t>Organizational structure</w:t>
      </w:r>
    </w:p>
    <w:p w14:paraId="4111111B" w14:textId="4A5C6DBA" w:rsidR="00914FB6" w:rsidRDefault="009D7B1D" w:rsidP="00914FB6">
      <w:pPr>
        <w:pStyle w:val="ListBullet"/>
        <w:numPr>
          <w:ilvl w:val="0"/>
          <w:numId w:val="6"/>
        </w:numPr>
      </w:pPr>
      <w:r>
        <w:t>Collective bargaining agreements</w:t>
      </w:r>
    </w:p>
    <w:p w14:paraId="56EA53E8" w14:textId="3A09AD83" w:rsidR="009D7B1D" w:rsidRDefault="00463A02" w:rsidP="00914FB6">
      <w:pPr>
        <w:pStyle w:val="ListBullet"/>
        <w:numPr>
          <w:ilvl w:val="0"/>
          <w:numId w:val="6"/>
        </w:numPr>
      </w:pPr>
      <w:r>
        <w:lastRenderedPageBreak/>
        <w:t>Procurement</w:t>
      </w:r>
    </w:p>
    <w:p w14:paraId="20525DE0" w14:textId="40129BB0" w:rsidR="00463A02" w:rsidRDefault="00463A02" w:rsidP="00914FB6">
      <w:pPr>
        <w:pStyle w:val="ListBullet"/>
        <w:numPr>
          <w:ilvl w:val="0"/>
          <w:numId w:val="6"/>
        </w:numPr>
      </w:pPr>
      <w:r>
        <w:t>Project management preferences</w:t>
      </w:r>
    </w:p>
    <w:p w14:paraId="24EB84CF" w14:textId="176CCADA" w:rsidR="00463A02" w:rsidRDefault="00114C34" w:rsidP="00914FB6">
      <w:pPr>
        <w:pStyle w:val="ListBullet"/>
        <w:numPr>
          <w:ilvl w:val="0"/>
          <w:numId w:val="6"/>
        </w:numPr>
      </w:pPr>
      <w:r>
        <w:t>Staffing</w:t>
      </w:r>
    </w:p>
    <w:p w14:paraId="43AEC278" w14:textId="5C77A8A7" w:rsidR="00114C34" w:rsidRDefault="00114C34" w:rsidP="00114C34">
      <w:pPr>
        <w:pStyle w:val="ListBullet"/>
        <w:numPr>
          <w:ilvl w:val="0"/>
          <w:numId w:val="0"/>
        </w:numPr>
        <w:ind w:left="432" w:hanging="432"/>
      </w:pPr>
      <w:r>
        <w:t xml:space="preserve">v.               </w:t>
      </w:r>
      <w:r w:rsidR="000871F5">
        <w:t xml:space="preserve">According to </w:t>
      </w:r>
      <w:r w:rsidR="00015F8A">
        <w:t xml:space="preserve">Maslow, people work to take care of a hierarchy </w:t>
      </w:r>
      <w:r w:rsidR="00B16C01">
        <w:t xml:space="preserve">of needs. Self actualization is the pinnacle of their </w:t>
      </w:r>
      <w:r w:rsidR="004E0791">
        <w:t>needs. People want to contribute, prove their work, and use their skills and ability.</w:t>
      </w:r>
    </w:p>
    <w:p w14:paraId="758DECC6" w14:textId="16DBA1E8" w:rsidR="005A51C3" w:rsidRDefault="005A51C3" w:rsidP="00114C34">
      <w:pPr>
        <w:pStyle w:val="ListBullet"/>
        <w:numPr>
          <w:ilvl w:val="0"/>
          <w:numId w:val="0"/>
        </w:numPr>
        <w:ind w:left="432" w:hanging="432"/>
      </w:pPr>
      <w:r>
        <w:t>Maslow’s five layers</w:t>
      </w:r>
      <w:r w:rsidR="0097315E">
        <w:t xml:space="preserve"> of needs </w:t>
      </w:r>
      <w:r w:rsidR="00AD0AA9">
        <w:t>are</w:t>
      </w:r>
    </w:p>
    <w:p w14:paraId="667E97F3" w14:textId="6D656EEA" w:rsidR="0097315E" w:rsidRDefault="0097315E" w:rsidP="0097315E">
      <w:pPr>
        <w:pStyle w:val="ListBullet"/>
        <w:numPr>
          <w:ilvl w:val="0"/>
          <w:numId w:val="7"/>
        </w:numPr>
      </w:pPr>
      <w:r>
        <w:t>Physiological</w:t>
      </w:r>
    </w:p>
    <w:p w14:paraId="675D0350" w14:textId="07321730" w:rsidR="0097315E" w:rsidRDefault="00436831" w:rsidP="0097315E">
      <w:pPr>
        <w:pStyle w:val="ListBullet"/>
        <w:numPr>
          <w:ilvl w:val="0"/>
          <w:numId w:val="7"/>
        </w:numPr>
      </w:pPr>
      <w:r>
        <w:t xml:space="preserve">Social </w:t>
      </w:r>
    </w:p>
    <w:p w14:paraId="27B043D0" w14:textId="21954D8E" w:rsidR="00436831" w:rsidRDefault="00436831" w:rsidP="0097315E">
      <w:pPr>
        <w:pStyle w:val="ListBullet"/>
        <w:numPr>
          <w:ilvl w:val="0"/>
          <w:numId w:val="7"/>
        </w:numPr>
      </w:pPr>
      <w:r>
        <w:t>Esteem</w:t>
      </w:r>
    </w:p>
    <w:p w14:paraId="77CCF57B" w14:textId="2D2534C6" w:rsidR="00436831" w:rsidRDefault="00436831" w:rsidP="0097315E">
      <w:pPr>
        <w:pStyle w:val="ListBullet"/>
        <w:numPr>
          <w:ilvl w:val="0"/>
          <w:numId w:val="7"/>
        </w:numPr>
      </w:pPr>
      <w:r>
        <w:t>Safety</w:t>
      </w:r>
    </w:p>
    <w:p w14:paraId="1BB2B3EF" w14:textId="43B73EE0" w:rsidR="00C3454F" w:rsidRDefault="00436831" w:rsidP="00C3454F">
      <w:pPr>
        <w:pStyle w:val="ListBullet"/>
        <w:numPr>
          <w:ilvl w:val="0"/>
          <w:numId w:val="7"/>
        </w:numPr>
      </w:pPr>
      <w:r>
        <w:t>Self actualization</w:t>
      </w:r>
    </w:p>
    <w:p w14:paraId="0A4F4104" w14:textId="31A393E6" w:rsidR="00CA5CC8" w:rsidRDefault="00C3454F" w:rsidP="00CA5CC8">
      <w:pPr>
        <w:pStyle w:val="ListBullet"/>
        <w:numPr>
          <w:ilvl w:val="0"/>
          <w:numId w:val="0"/>
        </w:numPr>
        <w:ind w:left="432" w:hanging="432"/>
      </w:pPr>
      <w:r>
        <w:t xml:space="preserve">vi.            </w:t>
      </w:r>
      <w:r w:rsidR="00CA5CC8">
        <w:t xml:space="preserve">In most projects there will be instances when the project team, managements, and other stakeholders </w:t>
      </w:r>
      <w:r w:rsidR="005E11BB">
        <w:t xml:space="preserve">disagree on the decisions, proposed solutions, and </w:t>
      </w:r>
      <w:r w:rsidR="00212089">
        <w:t xml:space="preserve">progress within the project. Here are seven possible </w:t>
      </w:r>
      <w:r w:rsidR="009A65AD">
        <w:t>causes</w:t>
      </w:r>
      <w:r w:rsidR="00212089">
        <w:t xml:space="preserve"> of conflict</w:t>
      </w:r>
      <w:r w:rsidR="009A65AD">
        <w:t>:</w:t>
      </w:r>
    </w:p>
    <w:p w14:paraId="6B6DBD56" w14:textId="799C2B4F" w:rsidR="009A65AD" w:rsidRDefault="009A65AD" w:rsidP="009A65AD">
      <w:pPr>
        <w:pStyle w:val="ListBullet"/>
        <w:numPr>
          <w:ilvl w:val="0"/>
          <w:numId w:val="8"/>
        </w:numPr>
      </w:pPr>
      <w:r>
        <w:t>Schedules</w:t>
      </w:r>
    </w:p>
    <w:p w14:paraId="77365D06" w14:textId="5D7C7245" w:rsidR="009A65AD" w:rsidRDefault="009A65AD" w:rsidP="009A65AD">
      <w:pPr>
        <w:pStyle w:val="ListBullet"/>
        <w:numPr>
          <w:ilvl w:val="0"/>
          <w:numId w:val="8"/>
        </w:numPr>
      </w:pPr>
      <w:r>
        <w:t>Priorities</w:t>
      </w:r>
    </w:p>
    <w:p w14:paraId="0A389F68" w14:textId="07042E67" w:rsidR="009A65AD" w:rsidRDefault="009A65AD" w:rsidP="009A65AD">
      <w:pPr>
        <w:pStyle w:val="ListBullet"/>
        <w:numPr>
          <w:ilvl w:val="0"/>
          <w:numId w:val="8"/>
        </w:numPr>
      </w:pPr>
      <w:r>
        <w:t>Resources</w:t>
      </w:r>
    </w:p>
    <w:p w14:paraId="4674D047" w14:textId="1605B7EE" w:rsidR="009A65AD" w:rsidRDefault="009A65AD" w:rsidP="009A65AD">
      <w:pPr>
        <w:pStyle w:val="ListBullet"/>
        <w:numPr>
          <w:ilvl w:val="0"/>
          <w:numId w:val="8"/>
        </w:numPr>
      </w:pPr>
      <w:r>
        <w:t>Technic</w:t>
      </w:r>
      <w:r w:rsidR="000221AE">
        <w:t>al beliefs</w:t>
      </w:r>
    </w:p>
    <w:p w14:paraId="746DD5C9" w14:textId="61D1BB1D" w:rsidR="000221AE" w:rsidRDefault="000221AE" w:rsidP="009A65AD">
      <w:pPr>
        <w:pStyle w:val="ListBullet"/>
        <w:numPr>
          <w:ilvl w:val="0"/>
          <w:numId w:val="8"/>
        </w:numPr>
      </w:pPr>
      <w:r>
        <w:t xml:space="preserve">Administrative policies and </w:t>
      </w:r>
      <w:r w:rsidR="00795A0D">
        <w:t>procedures</w:t>
      </w:r>
    </w:p>
    <w:p w14:paraId="46042A84" w14:textId="596FFF11" w:rsidR="00795A0D" w:rsidRDefault="00795A0D" w:rsidP="009A65AD">
      <w:pPr>
        <w:pStyle w:val="ListBullet"/>
        <w:numPr>
          <w:ilvl w:val="0"/>
          <w:numId w:val="8"/>
        </w:numPr>
      </w:pPr>
      <w:r>
        <w:t>Project costs</w:t>
      </w:r>
    </w:p>
    <w:p w14:paraId="38991C1F" w14:textId="364E0722" w:rsidR="00795A0D" w:rsidRDefault="00795A0D" w:rsidP="009A65AD">
      <w:pPr>
        <w:pStyle w:val="ListBullet"/>
        <w:numPr>
          <w:ilvl w:val="0"/>
          <w:numId w:val="8"/>
        </w:numPr>
      </w:pPr>
      <w:r>
        <w:t>Personalities</w:t>
      </w:r>
    </w:p>
    <w:p w14:paraId="6A7480EF" w14:textId="355FC432" w:rsidR="00795A0D" w:rsidRDefault="00482B7B" w:rsidP="00795A0D">
      <w:pPr>
        <w:pStyle w:val="ListBullet"/>
        <w:numPr>
          <w:ilvl w:val="0"/>
          <w:numId w:val="0"/>
        </w:numPr>
        <w:ind w:left="1152"/>
      </w:pPr>
      <w:r>
        <w:t xml:space="preserve">Lets not forget </w:t>
      </w:r>
      <w:r w:rsidR="00C35C66">
        <w:t>that conflicts can be between team members.</w:t>
      </w:r>
    </w:p>
    <w:p w14:paraId="35F68CC1" w14:textId="5A4A354E" w:rsidR="00C35C66" w:rsidRDefault="008A1174" w:rsidP="008A1174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t>From the experience I can tell</w:t>
      </w:r>
      <w:r w:rsidR="001A702F">
        <w:rPr>
          <w:lang w:val="en-US"/>
        </w:rPr>
        <w:t xml:space="preserve"> than conflict easily can start from two team members who jobs are the same but one is doing the job but the other is not doing it.</w:t>
      </w:r>
      <w:r w:rsidR="007A0B6C">
        <w:rPr>
          <w:lang w:val="en-US"/>
        </w:rPr>
        <w:t xml:space="preserve"> It like </w:t>
      </w:r>
      <w:r w:rsidR="00600252">
        <w:rPr>
          <w:lang w:val="en-US"/>
        </w:rPr>
        <w:t>McGregor's</w:t>
      </w:r>
      <w:r w:rsidR="007A0B6C">
        <w:rPr>
          <w:lang w:val="en-US"/>
        </w:rPr>
        <w:t xml:space="preserve"> theory of</w:t>
      </w:r>
      <w:r w:rsidR="00600252">
        <w:rPr>
          <w:lang w:val="en-US"/>
        </w:rPr>
        <w:t xml:space="preserve"> x and y</w:t>
      </w:r>
    </w:p>
    <w:p w14:paraId="6BEBC63A" w14:textId="69446613" w:rsidR="00600252" w:rsidRDefault="00D62F2B" w:rsidP="00600252">
      <w:pPr>
        <w:pStyle w:val="ListBullet"/>
        <w:numPr>
          <w:ilvl w:val="0"/>
          <w:numId w:val="9"/>
        </w:numPr>
        <w:rPr>
          <w:lang w:val="en-US"/>
        </w:rPr>
      </w:pPr>
      <w:r>
        <w:rPr>
          <w:lang w:val="en-US"/>
        </w:rPr>
        <w:t>X is bad. These people need to be watched all the time,</w:t>
      </w:r>
      <w:r w:rsidR="001B4E32">
        <w:rPr>
          <w:lang w:val="en-US"/>
        </w:rPr>
        <w:t xml:space="preserve"> micromanaged and distrusted. X people avoid work and responsibilities</w:t>
      </w:r>
      <w:r w:rsidR="00544F49">
        <w:rPr>
          <w:lang w:val="en-US"/>
        </w:rPr>
        <w:t>, and have no ability to achieve.</w:t>
      </w:r>
    </w:p>
    <w:p w14:paraId="0401C858" w14:textId="179CC440" w:rsidR="008F0EE6" w:rsidRDefault="00544F49" w:rsidP="008F0EE6">
      <w:pPr>
        <w:pStyle w:val="ListBullet"/>
        <w:numPr>
          <w:ilvl w:val="0"/>
          <w:numId w:val="9"/>
        </w:numPr>
        <w:rPr>
          <w:lang w:val="en-US"/>
        </w:rPr>
      </w:pPr>
      <w:r>
        <w:rPr>
          <w:lang w:val="en-US"/>
        </w:rPr>
        <w:lastRenderedPageBreak/>
        <w:t xml:space="preserve">Y is good. These people are self led and motivated, and they can accomplish new </w:t>
      </w:r>
      <w:r w:rsidR="008F0EE6">
        <w:rPr>
          <w:lang w:val="en-US"/>
        </w:rPr>
        <w:t>tasks</w:t>
      </w:r>
      <w:r>
        <w:rPr>
          <w:lang w:val="en-US"/>
        </w:rPr>
        <w:t xml:space="preserve"> proactively</w:t>
      </w:r>
      <w:r w:rsidR="008F0EE6">
        <w:rPr>
          <w:lang w:val="en-US"/>
        </w:rPr>
        <w:t>.</w:t>
      </w:r>
    </w:p>
    <w:p w14:paraId="2E202BFE" w14:textId="36CF3256" w:rsidR="006C047A" w:rsidRPr="00001639" w:rsidRDefault="008F0EE6" w:rsidP="00001639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 xml:space="preserve">vii.           </w:t>
      </w:r>
      <w:r w:rsidR="001808E7">
        <w:rPr>
          <w:lang w:val="en-US"/>
        </w:rPr>
        <w:t xml:space="preserve">Evert project needs people to complete the work. Staffing requirements are the </w:t>
      </w:r>
      <w:r w:rsidR="007C778C">
        <w:rPr>
          <w:lang w:val="en-US"/>
        </w:rPr>
        <w:t xml:space="preserve">identified roles needed on a project to complete the assigned work. </w:t>
      </w:r>
      <w:r w:rsidR="00D1231D">
        <w:rPr>
          <w:lang w:val="en-US"/>
        </w:rPr>
        <w:t xml:space="preserve">The identified staff would be taken </w:t>
      </w:r>
      <w:r w:rsidR="009C2218">
        <w:rPr>
          <w:lang w:val="en-US"/>
        </w:rPr>
        <w:t>from resource pool. Any skills gaps would be need to be addressed through</w:t>
      </w:r>
      <w:r w:rsidR="00FA617D">
        <w:rPr>
          <w:lang w:val="en-US"/>
        </w:rPr>
        <w:t xml:space="preserve"> staff acquisition, additional training or procurement.</w:t>
      </w:r>
      <w:r w:rsidR="007C778C">
        <w:rPr>
          <w:lang w:val="en-US"/>
        </w:rPr>
        <w:t xml:space="preserve"> </w:t>
      </w:r>
    </w:p>
    <w:p w14:paraId="116171E7" w14:textId="77777777" w:rsidR="0099330D" w:rsidRDefault="00882BEC" w:rsidP="00B45482">
      <w:pPr>
        <w:pStyle w:val="ListBullet"/>
        <w:numPr>
          <w:ilvl w:val="0"/>
          <w:numId w:val="0"/>
        </w:numPr>
        <w:ind w:left="432" w:hanging="432"/>
      </w:pPr>
      <w:r>
        <w:t xml:space="preserve">viii.          </w:t>
      </w:r>
      <w:r w:rsidR="003705C1">
        <w:t xml:space="preserve">Reward and recognition </w:t>
      </w:r>
      <w:r w:rsidR="00E55FE8">
        <w:t>system</w:t>
      </w:r>
      <w:r w:rsidR="003705C1">
        <w:t xml:space="preserve"> </w:t>
      </w:r>
      <w:r w:rsidR="00E55FE8">
        <w:t>encourages, emphasizes</w:t>
      </w:r>
      <w:r w:rsidR="00276CB9">
        <w:t xml:space="preserve"> and promotes good performance and </w:t>
      </w:r>
      <w:r w:rsidR="00FF1324">
        <w:t xml:space="preserve">behaviour by the project team. </w:t>
      </w:r>
      <w:r w:rsidR="00DA525E">
        <w:t xml:space="preserve"> The reward and recognition </w:t>
      </w:r>
      <w:r w:rsidR="00DC4AB6">
        <w:t>system</w:t>
      </w:r>
      <w:r w:rsidR="00DA525E">
        <w:t xml:space="preserve"> </w:t>
      </w:r>
      <w:r w:rsidR="00DC4AB6">
        <w:t xml:space="preserve">should be a formal, achievable </w:t>
      </w:r>
      <w:r w:rsidR="00CD11C3">
        <w:t xml:space="preserve">approach for the project team to perform and be rewarded for </w:t>
      </w:r>
      <w:r w:rsidR="0083428D">
        <w:t>their</w:t>
      </w:r>
      <w:r w:rsidR="00CD11C3">
        <w:t xml:space="preserve"> </w:t>
      </w:r>
      <w:r w:rsidR="0083428D">
        <w:t xml:space="preserve">outstanding performance. </w:t>
      </w:r>
      <w:r w:rsidR="001A5005">
        <w:t>The project team should be rewarded for good job not bad.</w:t>
      </w:r>
    </w:p>
    <w:p w14:paraId="659A61DD" w14:textId="45F5BBA2" w:rsidR="0099330D" w:rsidRDefault="0099330D" w:rsidP="004542F2">
      <w:pPr>
        <w:pStyle w:val="ListBullet"/>
        <w:numPr>
          <w:ilvl w:val="0"/>
          <w:numId w:val="0"/>
        </w:numPr>
        <w:ind w:left="432" w:hanging="432"/>
      </w:pPr>
    </w:p>
    <w:p w14:paraId="7F2C15AE" w14:textId="1ACE70CF" w:rsidR="004542F2" w:rsidRDefault="004542F2" w:rsidP="004542F2">
      <w:pPr>
        <w:pStyle w:val="ListBullet"/>
        <w:numPr>
          <w:ilvl w:val="0"/>
          <w:numId w:val="0"/>
        </w:numPr>
        <w:ind w:left="432" w:hanging="432"/>
      </w:pPr>
      <w:r>
        <w:t>2.</w:t>
      </w:r>
    </w:p>
    <w:p w14:paraId="7CCA7A48" w14:textId="77777777" w:rsidR="004542F2" w:rsidRDefault="004542F2" w:rsidP="004542F2">
      <w:pPr>
        <w:pStyle w:val="ListBullet"/>
        <w:numPr>
          <w:ilvl w:val="0"/>
          <w:numId w:val="0"/>
        </w:numPr>
        <w:ind w:left="432" w:hanging="432"/>
      </w:pPr>
    </w:p>
    <w:p w14:paraId="345839A2" w14:textId="7470210B" w:rsidR="00B45482" w:rsidRDefault="001A5005" w:rsidP="00822273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t xml:space="preserve"> </w:t>
      </w:r>
      <w:r w:rsidR="00882BEC">
        <w:t xml:space="preserve">  </w:t>
      </w:r>
    </w:p>
    <w:p w14:paraId="35D4B221" w14:textId="159490E5" w:rsidR="007E6F28" w:rsidRDefault="007E6F28" w:rsidP="008F0EE6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 xml:space="preserve">              </w:t>
      </w:r>
      <w:r w:rsidR="001A4761">
        <w:rPr>
          <w:lang w:val="en-US"/>
        </w:rPr>
        <w:t xml:space="preserve">Herzberg's theory </w:t>
      </w:r>
      <w:r w:rsidR="00FD4738">
        <w:rPr>
          <w:lang w:val="en-US"/>
        </w:rPr>
        <w:t>of Motivation is:</w:t>
      </w:r>
    </w:p>
    <w:p w14:paraId="7F8766A5" w14:textId="359620F7" w:rsidR="00FD4738" w:rsidRDefault="007A3839" w:rsidP="008F0EE6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>According</w:t>
      </w:r>
      <w:r w:rsidR="00FD4738">
        <w:rPr>
          <w:lang w:val="en-US"/>
        </w:rPr>
        <w:t xml:space="preserve"> </w:t>
      </w:r>
      <w:r w:rsidR="00CA3AC0">
        <w:rPr>
          <w:lang w:val="en-US"/>
        </w:rPr>
        <w:t>to F</w:t>
      </w:r>
      <w:r>
        <w:rPr>
          <w:lang w:val="en-US"/>
        </w:rPr>
        <w:t xml:space="preserve">.Herzberg, a </w:t>
      </w:r>
      <w:r w:rsidR="00CA3AC0">
        <w:rPr>
          <w:lang w:val="en-US"/>
        </w:rPr>
        <w:t>psychologist</w:t>
      </w:r>
      <w:r>
        <w:rPr>
          <w:lang w:val="en-US"/>
        </w:rPr>
        <w:t xml:space="preserve"> and </w:t>
      </w:r>
      <w:r w:rsidR="00495936">
        <w:rPr>
          <w:lang w:val="en-US"/>
        </w:rPr>
        <w:t xml:space="preserve">authority on the motivation of work, there are two catalysts for </w:t>
      </w:r>
      <w:r w:rsidR="00A60C87">
        <w:rPr>
          <w:lang w:val="en-US"/>
        </w:rPr>
        <w:t>success with people:</w:t>
      </w:r>
    </w:p>
    <w:p w14:paraId="5B7B7FD1" w14:textId="3053F870" w:rsidR="00A60C87" w:rsidRDefault="00A60C87" w:rsidP="00A60C87">
      <w:pPr>
        <w:pStyle w:val="ListBullet"/>
        <w:numPr>
          <w:ilvl w:val="0"/>
          <w:numId w:val="12"/>
        </w:numPr>
        <w:rPr>
          <w:lang w:val="en-US"/>
        </w:rPr>
      </w:pPr>
      <w:r>
        <w:rPr>
          <w:lang w:val="en-US"/>
        </w:rPr>
        <w:t xml:space="preserve">Motivating agents </w:t>
      </w:r>
      <w:r w:rsidR="00E67B6A">
        <w:rPr>
          <w:lang w:val="en-US"/>
        </w:rPr>
        <w:t xml:space="preserve">are the elements that motivate people to </w:t>
      </w:r>
      <w:r w:rsidR="00821896">
        <w:rPr>
          <w:lang w:val="en-US"/>
        </w:rPr>
        <w:t>excel. They include responsibility, recognition, the chance to excel, education</w:t>
      </w:r>
      <w:r w:rsidR="00341887">
        <w:rPr>
          <w:lang w:val="en-US"/>
        </w:rPr>
        <w:t>, appropriation of work and other opportunities</w:t>
      </w:r>
      <w:r w:rsidR="002715C8">
        <w:rPr>
          <w:lang w:val="en-US"/>
        </w:rPr>
        <w:t>.</w:t>
      </w:r>
    </w:p>
    <w:p w14:paraId="6E77A37A" w14:textId="3750FF6B" w:rsidR="006C5D55" w:rsidRDefault="002715C8" w:rsidP="006C5D55">
      <w:pPr>
        <w:pStyle w:val="ListBullet"/>
        <w:numPr>
          <w:ilvl w:val="0"/>
          <w:numId w:val="0"/>
        </w:numPr>
        <w:ind w:left="720"/>
        <w:rPr>
          <w:lang w:val="en-US"/>
        </w:rPr>
      </w:pPr>
      <w:r>
        <w:rPr>
          <w:lang w:val="en-US"/>
        </w:rPr>
        <w:t xml:space="preserve">Hygiene agents are elements expected </w:t>
      </w:r>
      <w:r w:rsidR="003030BE">
        <w:rPr>
          <w:lang w:val="en-US"/>
        </w:rPr>
        <w:t xml:space="preserve">by </w:t>
      </w:r>
      <w:r w:rsidR="00960434">
        <w:rPr>
          <w:lang w:val="en-US"/>
        </w:rPr>
        <w:t>all</w:t>
      </w:r>
      <w:r w:rsidR="003030BE">
        <w:rPr>
          <w:lang w:val="en-US"/>
        </w:rPr>
        <w:t xml:space="preserve"> workers: clean and safe working conditions a sense of belonging, </w:t>
      </w:r>
      <w:r w:rsidR="007370CC">
        <w:rPr>
          <w:lang w:val="en-US"/>
        </w:rPr>
        <w:t xml:space="preserve">job security a paycheck, civil working </w:t>
      </w:r>
      <w:r w:rsidR="00960434">
        <w:rPr>
          <w:lang w:val="en-US"/>
        </w:rPr>
        <w:t>relationships, and other basic attributes associated</w:t>
      </w:r>
      <w:r w:rsidR="002F5DA2">
        <w:rPr>
          <w:lang w:val="en-US"/>
        </w:rPr>
        <w:t xml:space="preserve"> with </w:t>
      </w:r>
      <w:r w:rsidR="00CF1AA2">
        <w:rPr>
          <w:lang w:val="en-US"/>
        </w:rPr>
        <w:t>employment</w:t>
      </w:r>
      <w:r w:rsidR="006C5D55">
        <w:rPr>
          <w:lang w:val="en-US"/>
        </w:rPr>
        <w:t>.</w:t>
      </w:r>
    </w:p>
    <w:p w14:paraId="7D544634" w14:textId="381799C5" w:rsidR="006C5D55" w:rsidRDefault="00B25902" w:rsidP="006C5D55">
      <w:pPr>
        <w:pStyle w:val="ListBullet"/>
        <w:numPr>
          <w:ilvl w:val="0"/>
          <w:numId w:val="0"/>
        </w:numPr>
        <w:ind w:left="720"/>
        <w:rPr>
          <w:lang w:val="en-US"/>
        </w:rPr>
      </w:pPr>
      <w:r>
        <w:rPr>
          <w:lang w:val="en-US"/>
        </w:rPr>
        <w:t xml:space="preserve">And these are </w:t>
      </w:r>
      <w:r w:rsidR="00CF1AA2">
        <w:rPr>
          <w:lang w:val="en-US"/>
        </w:rPr>
        <w:t xml:space="preserve">the few things </w:t>
      </w:r>
      <w:r w:rsidR="00E76EED">
        <w:rPr>
          <w:lang w:val="en-US"/>
        </w:rPr>
        <w:t xml:space="preserve">what project managers are looking for when </w:t>
      </w:r>
      <w:r w:rsidR="000D4882">
        <w:rPr>
          <w:lang w:val="en-US"/>
        </w:rPr>
        <w:t>they need to recruit new staff fir the project.</w:t>
      </w:r>
    </w:p>
    <w:p w14:paraId="7C72F081" w14:textId="5A6ED5C1" w:rsidR="00E3417E" w:rsidRDefault="00E3417E" w:rsidP="00E3417E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>3.</w:t>
      </w:r>
    </w:p>
    <w:p w14:paraId="690B3D0E" w14:textId="77777777" w:rsidR="00C90419" w:rsidRDefault="00C90419" w:rsidP="00E3417E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</w:p>
    <w:p w14:paraId="70350476" w14:textId="38D86CA2" w:rsidR="00E3417E" w:rsidRDefault="00E3417E" w:rsidP="00E3417E">
      <w:pPr>
        <w:pStyle w:val="ListBullet"/>
        <w:numPr>
          <w:ilvl w:val="0"/>
          <w:numId w:val="0"/>
        </w:numPr>
        <w:ind w:left="432" w:hanging="432"/>
      </w:pPr>
      <w:r>
        <w:rPr>
          <w:lang w:val="en-US"/>
        </w:rPr>
        <w:lastRenderedPageBreak/>
        <w:t xml:space="preserve">          </w:t>
      </w:r>
      <w:r w:rsidR="001B507D">
        <w:t xml:space="preserve">How project team members will be brought into the project and </w:t>
      </w:r>
      <w:r w:rsidR="002010EF">
        <w:t>excused frim it is detailed by the staffing management plan</w:t>
      </w:r>
      <w:r w:rsidR="00723A24">
        <w:t xml:space="preserve">. This subsidiary plan documents </w:t>
      </w:r>
      <w:r w:rsidR="003F6DC8">
        <w:t>the process the project manager is expected to complete to bring new project team members on board based on the conditions of the project.</w:t>
      </w:r>
    </w:p>
    <w:p w14:paraId="61CC5F16" w14:textId="03A60153" w:rsidR="00877510" w:rsidRDefault="00877510" w:rsidP="00E3417E">
      <w:pPr>
        <w:pStyle w:val="ListBullet"/>
        <w:numPr>
          <w:ilvl w:val="0"/>
          <w:numId w:val="0"/>
        </w:numPr>
        <w:ind w:left="432" w:hanging="432"/>
      </w:pPr>
      <w:r>
        <w:t xml:space="preserve">The stuffing management plan </w:t>
      </w:r>
      <w:r w:rsidR="000B63C1">
        <w:t>should</w:t>
      </w:r>
      <w:r>
        <w:t>:</w:t>
      </w:r>
    </w:p>
    <w:p w14:paraId="14A3D10D" w14:textId="4626F647" w:rsidR="00877510" w:rsidRDefault="009D1A01" w:rsidP="009D1A01">
      <w:pPr>
        <w:pStyle w:val="ListBullet"/>
        <w:numPr>
          <w:ilvl w:val="0"/>
          <w:numId w:val="13"/>
        </w:numPr>
        <w:rPr>
          <w:lang w:val="en-US"/>
        </w:rPr>
      </w:pPr>
      <w:r>
        <w:rPr>
          <w:lang w:val="en-US"/>
        </w:rPr>
        <w:t xml:space="preserve">Detail how project team members are brought into and released </w:t>
      </w:r>
      <w:r w:rsidR="00486FB5">
        <w:rPr>
          <w:lang w:val="en-US"/>
        </w:rPr>
        <w:t>from the project</w:t>
      </w:r>
    </w:p>
    <w:p w14:paraId="5FC2CBAC" w14:textId="3D033105" w:rsidR="00486FB5" w:rsidRDefault="00486FB5" w:rsidP="009D1A01">
      <w:pPr>
        <w:pStyle w:val="ListBullet"/>
        <w:numPr>
          <w:ilvl w:val="0"/>
          <w:numId w:val="13"/>
        </w:numPr>
        <w:rPr>
          <w:lang w:val="en-US"/>
        </w:rPr>
      </w:pPr>
      <w:r>
        <w:rPr>
          <w:lang w:val="en-US"/>
        </w:rPr>
        <w:t>Use employees as needed</w:t>
      </w:r>
    </w:p>
    <w:p w14:paraId="3E7C6E73" w14:textId="146BEE67" w:rsidR="00486FB5" w:rsidRDefault="00486FB5" w:rsidP="009D1A01">
      <w:pPr>
        <w:pStyle w:val="ListBullet"/>
        <w:numPr>
          <w:ilvl w:val="0"/>
          <w:numId w:val="13"/>
        </w:numPr>
        <w:rPr>
          <w:lang w:val="en-US"/>
        </w:rPr>
      </w:pPr>
      <w:r>
        <w:rPr>
          <w:lang w:val="en-US"/>
        </w:rPr>
        <w:t xml:space="preserve">Remove or reduce worries about employment by communicating the expected </w:t>
      </w:r>
      <w:r w:rsidR="000B63C1">
        <w:rPr>
          <w:lang w:val="en-US"/>
        </w:rPr>
        <w:t>need for resources</w:t>
      </w:r>
    </w:p>
    <w:p w14:paraId="0BA5AE7A" w14:textId="025A3540" w:rsidR="000B63C1" w:rsidRDefault="000B63C1" w:rsidP="009D1A01">
      <w:pPr>
        <w:pStyle w:val="ListBullet"/>
        <w:numPr>
          <w:ilvl w:val="0"/>
          <w:numId w:val="13"/>
        </w:numPr>
        <w:rPr>
          <w:lang w:val="en-US"/>
        </w:rPr>
      </w:pPr>
      <w:r>
        <w:rPr>
          <w:lang w:val="en-US"/>
        </w:rPr>
        <w:t>Account for employees time on the project</w:t>
      </w:r>
    </w:p>
    <w:p w14:paraId="59B99BD6" w14:textId="5AEDD7E1" w:rsidR="000B63C1" w:rsidRDefault="00B51AAF" w:rsidP="000B63C1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>4.</w:t>
      </w:r>
    </w:p>
    <w:p w14:paraId="717FAE13" w14:textId="128BBB24" w:rsidR="00B51AAF" w:rsidRDefault="00B51AAF" w:rsidP="000B63C1">
      <w:pPr>
        <w:pStyle w:val="ListBullet"/>
        <w:numPr>
          <w:ilvl w:val="0"/>
          <w:numId w:val="0"/>
        </w:numPr>
        <w:ind w:left="432" w:hanging="432"/>
        <w:rPr>
          <w:lang w:val="en-US"/>
        </w:rPr>
      </w:pPr>
      <w:r>
        <w:rPr>
          <w:lang w:val="en-US"/>
        </w:rPr>
        <w:t xml:space="preserve">         </w:t>
      </w:r>
      <w:r w:rsidR="005D2D51">
        <w:rPr>
          <w:lang w:val="en-US"/>
        </w:rPr>
        <w:t>Hence</w:t>
      </w:r>
      <w:r w:rsidR="00F266A9">
        <w:rPr>
          <w:lang w:val="en-US"/>
        </w:rPr>
        <w:t xml:space="preserve">, how might a project manager deal with all the </w:t>
      </w:r>
      <w:r w:rsidR="00E20DBD">
        <w:rPr>
          <w:lang w:val="en-US"/>
        </w:rPr>
        <w:t>potent</w:t>
      </w:r>
      <w:r w:rsidR="00F266A9">
        <w:rPr>
          <w:lang w:val="en-US"/>
        </w:rPr>
        <w:t xml:space="preserve">ial for strife in a project? There are five different approaches to </w:t>
      </w:r>
      <w:r w:rsidR="00E20DBD">
        <w:rPr>
          <w:lang w:val="en-US"/>
        </w:rPr>
        <w:t>conflict</w:t>
      </w:r>
      <w:r w:rsidR="00F266A9">
        <w:rPr>
          <w:lang w:val="en-US"/>
        </w:rPr>
        <w:t xml:space="preserve"> </w:t>
      </w:r>
      <w:r w:rsidR="00E20DBD">
        <w:rPr>
          <w:lang w:val="en-US"/>
        </w:rPr>
        <w:t>resolution:</w:t>
      </w:r>
    </w:p>
    <w:p w14:paraId="159719FD" w14:textId="26294BAB" w:rsidR="00F94FE0" w:rsidRDefault="00F94FE0" w:rsidP="00F94FE0">
      <w:pPr>
        <w:pStyle w:val="ListBullet"/>
        <w:numPr>
          <w:ilvl w:val="0"/>
          <w:numId w:val="14"/>
        </w:numPr>
        <w:rPr>
          <w:lang w:val="en-US"/>
        </w:rPr>
      </w:pPr>
      <w:r>
        <w:rPr>
          <w:lang w:val="en-US"/>
        </w:rPr>
        <w:t xml:space="preserve">Problem solving- this approach </w:t>
      </w:r>
      <w:r w:rsidR="003C0B6F">
        <w:rPr>
          <w:lang w:val="en-US"/>
        </w:rPr>
        <w:t xml:space="preserve">is the preferred method of conflict resolution </w:t>
      </w:r>
      <w:r w:rsidR="00034593">
        <w:rPr>
          <w:lang w:val="en-US"/>
        </w:rPr>
        <w:t>which</w:t>
      </w:r>
      <w:r w:rsidR="003C0B6F">
        <w:rPr>
          <w:lang w:val="en-US"/>
        </w:rPr>
        <w:t xml:space="preserve"> confronts the </w:t>
      </w:r>
      <w:r w:rsidR="00034593">
        <w:rPr>
          <w:lang w:val="en-US"/>
        </w:rPr>
        <w:t>problem head on.</w:t>
      </w:r>
    </w:p>
    <w:p w14:paraId="0B68611C" w14:textId="77777777" w:rsidR="006872CD" w:rsidRDefault="00034593" w:rsidP="00F94FE0">
      <w:pPr>
        <w:pStyle w:val="ListBullet"/>
        <w:numPr>
          <w:ilvl w:val="0"/>
          <w:numId w:val="14"/>
        </w:numPr>
        <w:rPr>
          <w:lang w:val="en-US"/>
        </w:rPr>
      </w:pPr>
      <w:r>
        <w:rPr>
          <w:lang w:val="en-US"/>
        </w:rPr>
        <w:t>Compromising</w:t>
      </w:r>
      <w:r w:rsidR="00AB0F8D">
        <w:rPr>
          <w:lang w:val="en-US"/>
        </w:rPr>
        <w:t xml:space="preserve">. This approach requires both parties </w:t>
      </w:r>
      <w:r w:rsidR="005722F8">
        <w:rPr>
          <w:lang w:val="en-US"/>
        </w:rPr>
        <w:t xml:space="preserve">to concede something. The final decision is a blend of </w:t>
      </w:r>
      <w:r w:rsidR="006872CD">
        <w:rPr>
          <w:lang w:val="en-US"/>
        </w:rPr>
        <w:t>both sides in argument.</w:t>
      </w:r>
    </w:p>
    <w:p w14:paraId="3CAE3C7E" w14:textId="77777777" w:rsidR="00A5583C" w:rsidRDefault="006872CD" w:rsidP="00F94FE0">
      <w:pPr>
        <w:pStyle w:val="ListBullet"/>
        <w:numPr>
          <w:ilvl w:val="0"/>
          <w:numId w:val="14"/>
        </w:numPr>
        <w:rPr>
          <w:lang w:val="en-US"/>
        </w:rPr>
      </w:pPr>
      <w:r>
        <w:rPr>
          <w:lang w:val="en-US"/>
        </w:rPr>
        <w:t xml:space="preserve">Forcing. The person </w:t>
      </w:r>
      <w:r w:rsidR="00A5583C">
        <w:rPr>
          <w:lang w:val="en-US"/>
        </w:rPr>
        <w:t>with the power makes the decision. The decision made may not be the best for the project but it is fast.</w:t>
      </w:r>
    </w:p>
    <w:p w14:paraId="1920BD84" w14:textId="682AD73B" w:rsidR="00034593" w:rsidRDefault="00182147" w:rsidP="00F94FE0">
      <w:pPr>
        <w:pStyle w:val="ListBullet"/>
        <w:numPr>
          <w:ilvl w:val="0"/>
          <w:numId w:val="14"/>
        </w:numPr>
        <w:rPr>
          <w:lang w:val="en-US"/>
        </w:rPr>
      </w:pPr>
      <w:r>
        <w:rPr>
          <w:lang w:val="en-US"/>
        </w:rPr>
        <w:t xml:space="preserve">Smoothing. Smoothing out the conflict my minimizing </w:t>
      </w:r>
      <w:r w:rsidR="00082E1C">
        <w:rPr>
          <w:lang w:val="en-US"/>
        </w:rPr>
        <w:t xml:space="preserve">the perceived size of the problem. It is a temporary </w:t>
      </w:r>
      <w:r w:rsidR="00B7728A">
        <w:rPr>
          <w:lang w:val="en-US"/>
        </w:rPr>
        <w:t>solution</w:t>
      </w:r>
      <w:r w:rsidR="00082E1C">
        <w:rPr>
          <w:lang w:val="en-US"/>
        </w:rPr>
        <w:t xml:space="preserve"> but can calm team relations and </w:t>
      </w:r>
      <w:r w:rsidR="00CC1DC5">
        <w:rPr>
          <w:lang w:val="en-US"/>
        </w:rPr>
        <w:t xml:space="preserve"> </w:t>
      </w:r>
      <w:r w:rsidR="00AB0F8D">
        <w:rPr>
          <w:lang w:val="en-US"/>
        </w:rPr>
        <w:t xml:space="preserve"> </w:t>
      </w:r>
      <w:r w:rsidR="00B7728A">
        <w:rPr>
          <w:lang w:val="en-US"/>
        </w:rPr>
        <w:t>boisterous discussion.</w:t>
      </w:r>
    </w:p>
    <w:p w14:paraId="4E8FD809" w14:textId="65FFD14E" w:rsidR="00E65BEA" w:rsidRPr="00723A24" w:rsidRDefault="00E65BEA" w:rsidP="00F94FE0">
      <w:pPr>
        <w:pStyle w:val="ListBullet"/>
        <w:numPr>
          <w:ilvl w:val="0"/>
          <w:numId w:val="14"/>
        </w:numPr>
        <w:rPr>
          <w:lang w:val="en-US"/>
        </w:rPr>
      </w:pPr>
      <w:r>
        <w:rPr>
          <w:lang w:val="en-US"/>
        </w:rPr>
        <w:t xml:space="preserve">Withdrawal- this is the worst conflict resolution </w:t>
      </w:r>
      <w:r w:rsidR="00595404">
        <w:rPr>
          <w:lang w:val="en-US"/>
        </w:rPr>
        <w:t xml:space="preserve">approach since one side of the argument walks away frim the problem, usually in disgust. </w:t>
      </w:r>
      <w:r w:rsidR="001D7AC0">
        <w:rPr>
          <w:lang w:val="en-US"/>
        </w:rPr>
        <w:t xml:space="preserve">The conflict is not resolved and it is </w:t>
      </w:r>
      <w:r w:rsidR="007E69B6">
        <w:rPr>
          <w:lang w:val="en-US"/>
        </w:rPr>
        <w:t>considered</w:t>
      </w:r>
      <w:r w:rsidR="001D7AC0">
        <w:rPr>
          <w:lang w:val="en-US"/>
        </w:rPr>
        <w:t xml:space="preserve"> a </w:t>
      </w:r>
      <w:r w:rsidR="007E69B6">
        <w:rPr>
          <w:lang w:val="en-US"/>
        </w:rPr>
        <w:t>yield lose solution.</w:t>
      </w:r>
    </w:p>
    <w:sectPr w:rsidR="00E65BEA" w:rsidRPr="00723A24">
      <w:footerReference w:type="default" r:id="rId7"/>
      <w:pgSz w:w="11907" w:h="1683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2E477" w14:textId="77777777" w:rsidR="00CD0C96" w:rsidRDefault="00CD0C96">
      <w:r>
        <w:separator/>
      </w:r>
    </w:p>
    <w:p w14:paraId="39E3846B" w14:textId="77777777" w:rsidR="00CD0C96" w:rsidRDefault="00CD0C96"/>
  </w:endnote>
  <w:endnote w:type="continuationSeparator" w:id="0">
    <w:p w14:paraId="269C320A" w14:textId="77777777" w:rsidR="00CD0C96" w:rsidRDefault="00CD0C96">
      <w:r>
        <w:continuationSeparator/>
      </w:r>
    </w:p>
    <w:p w14:paraId="51387E9A" w14:textId="77777777" w:rsidR="00CD0C96" w:rsidRDefault="00CD0C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D14C5" w14:textId="77777777" w:rsidR="003C00F5" w:rsidRDefault="00CD0C9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A373A" w14:textId="77777777" w:rsidR="00CD0C96" w:rsidRDefault="00CD0C96">
      <w:r>
        <w:separator/>
      </w:r>
    </w:p>
    <w:p w14:paraId="74356610" w14:textId="77777777" w:rsidR="00CD0C96" w:rsidRDefault="00CD0C96"/>
  </w:footnote>
  <w:footnote w:type="continuationSeparator" w:id="0">
    <w:p w14:paraId="7AA90148" w14:textId="77777777" w:rsidR="00CD0C96" w:rsidRDefault="00CD0C96">
      <w:r>
        <w:continuationSeparator/>
      </w:r>
    </w:p>
    <w:p w14:paraId="40A33346" w14:textId="77777777" w:rsidR="00CD0C96" w:rsidRDefault="00CD0C9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C67061"/>
    <w:multiLevelType w:val="hybridMultilevel"/>
    <w:tmpl w:val="F19440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12A0A"/>
    <w:multiLevelType w:val="hybridMultilevel"/>
    <w:tmpl w:val="0130E8A2"/>
    <w:lvl w:ilvl="0" w:tplc="FFFFFFFF">
      <w:start w:val="1"/>
      <w:numFmt w:val="decimal"/>
      <w:lvlText w:val="%1."/>
      <w:lvlJc w:val="left"/>
      <w:pPr>
        <w:ind w:left="158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01" w:hanging="360"/>
      </w:pPr>
    </w:lvl>
    <w:lvl w:ilvl="2" w:tplc="0809001B" w:tentative="1">
      <w:start w:val="1"/>
      <w:numFmt w:val="lowerRoman"/>
      <w:lvlText w:val="%3."/>
      <w:lvlJc w:val="right"/>
      <w:pPr>
        <w:ind w:left="3021" w:hanging="180"/>
      </w:pPr>
    </w:lvl>
    <w:lvl w:ilvl="3" w:tplc="0809000F" w:tentative="1">
      <w:start w:val="1"/>
      <w:numFmt w:val="decimal"/>
      <w:lvlText w:val="%4."/>
      <w:lvlJc w:val="left"/>
      <w:pPr>
        <w:ind w:left="3741" w:hanging="360"/>
      </w:pPr>
    </w:lvl>
    <w:lvl w:ilvl="4" w:tplc="08090019" w:tentative="1">
      <w:start w:val="1"/>
      <w:numFmt w:val="lowerLetter"/>
      <w:lvlText w:val="%5."/>
      <w:lvlJc w:val="left"/>
      <w:pPr>
        <w:ind w:left="4461" w:hanging="360"/>
      </w:pPr>
    </w:lvl>
    <w:lvl w:ilvl="5" w:tplc="0809001B" w:tentative="1">
      <w:start w:val="1"/>
      <w:numFmt w:val="lowerRoman"/>
      <w:lvlText w:val="%6."/>
      <w:lvlJc w:val="right"/>
      <w:pPr>
        <w:ind w:left="5181" w:hanging="180"/>
      </w:pPr>
    </w:lvl>
    <w:lvl w:ilvl="6" w:tplc="0809000F" w:tentative="1">
      <w:start w:val="1"/>
      <w:numFmt w:val="decimal"/>
      <w:lvlText w:val="%7."/>
      <w:lvlJc w:val="left"/>
      <w:pPr>
        <w:ind w:left="5901" w:hanging="360"/>
      </w:pPr>
    </w:lvl>
    <w:lvl w:ilvl="7" w:tplc="08090019" w:tentative="1">
      <w:start w:val="1"/>
      <w:numFmt w:val="lowerLetter"/>
      <w:lvlText w:val="%8."/>
      <w:lvlJc w:val="left"/>
      <w:pPr>
        <w:ind w:left="6621" w:hanging="360"/>
      </w:pPr>
    </w:lvl>
    <w:lvl w:ilvl="8" w:tplc="0809001B" w:tentative="1">
      <w:start w:val="1"/>
      <w:numFmt w:val="lowerRoman"/>
      <w:lvlText w:val="%9."/>
      <w:lvlJc w:val="right"/>
      <w:pPr>
        <w:ind w:left="7341" w:hanging="180"/>
      </w:pPr>
    </w:lvl>
  </w:abstractNum>
  <w:abstractNum w:abstractNumId="4" w15:restartNumberingAfterBreak="0">
    <w:nsid w:val="11EE0385"/>
    <w:multiLevelType w:val="hybridMultilevel"/>
    <w:tmpl w:val="5938555A"/>
    <w:lvl w:ilvl="0" w:tplc="FFFFFFF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 w15:restartNumberingAfterBreak="0">
    <w:nsid w:val="1459467C"/>
    <w:multiLevelType w:val="hybridMultilevel"/>
    <w:tmpl w:val="85CA0040"/>
    <w:lvl w:ilvl="0" w:tplc="FFFFFFFF">
      <w:start w:val="1"/>
      <w:numFmt w:val="decimal"/>
      <w:lvlText w:val="%1."/>
      <w:lvlJc w:val="left"/>
      <w:pPr>
        <w:ind w:left="14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5" w:hanging="360"/>
      </w:pPr>
    </w:lvl>
    <w:lvl w:ilvl="2" w:tplc="0809001B" w:tentative="1">
      <w:start w:val="1"/>
      <w:numFmt w:val="lowerRoman"/>
      <w:lvlText w:val="%3."/>
      <w:lvlJc w:val="right"/>
      <w:pPr>
        <w:ind w:left="2885" w:hanging="180"/>
      </w:pPr>
    </w:lvl>
    <w:lvl w:ilvl="3" w:tplc="0809000F" w:tentative="1">
      <w:start w:val="1"/>
      <w:numFmt w:val="decimal"/>
      <w:lvlText w:val="%4."/>
      <w:lvlJc w:val="left"/>
      <w:pPr>
        <w:ind w:left="3605" w:hanging="360"/>
      </w:pPr>
    </w:lvl>
    <w:lvl w:ilvl="4" w:tplc="08090019" w:tentative="1">
      <w:start w:val="1"/>
      <w:numFmt w:val="lowerLetter"/>
      <w:lvlText w:val="%5."/>
      <w:lvlJc w:val="left"/>
      <w:pPr>
        <w:ind w:left="4325" w:hanging="360"/>
      </w:pPr>
    </w:lvl>
    <w:lvl w:ilvl="5" w:tplc="0809001B" w:tentative="1">
      <w:start w:val="1"/>
      <w:numFmt w:val="lowerRoman"/>
      <w:lvlText w:val="%6."/>
      <w:lvlJc w:val="right"/>
      <w:pPr>
        <w:ind w:left="5045" w:hanging="180"/>
      </w:pPr>
    </w:lvl>
    <w:lvl w:ilvl="6" w:tplc="0809000F" w:tentative="1">
      <w:start w:val="1"/>
      <w:numFmt w:val="decimal"/>
      <w:lvlText w:val="%7."/>
      <w:lvlJc w:val="left"/>
      <w:pPr>
        <w:ind w:left="5765" w:hanging="360"/>
      </w:pPr>
    </w:lvl>
    <w:lvl w:ilvl="7" w:tplc="08090019" w:tentative="1">
      <w:start w:val="1"/>
      <w:numFmt w:val="lowerLetter"/>
      <w:lvlText w:val="%8."/>
      <w:lvlJc w:val="left"/>
      <w:pPr>
        <w:ind w:left="6485" w:hanging="360"/>
      </w:pPr>
    </w:lvl>
    <w:lvl w:ilvl="8" w:tplc="08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6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D7230"/>
    <w:multiLevelType w:val="hybridMultilevel"/>
    <w:tmpl w:val="DB4CB2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D0DF5"/>
    <w:multiLevelType w:val="hybridMultilevel"/>
    <w:tmpl w:val="43185D14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41EDE"/>
    <w:multiLevelType w:val="hybridMultilevel"/>
    <w:tmpl w:val="C11CDB8C"/>
    <w:lvl w:ilvl="0" w:tplc="FFFFFFF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2" w:hanging="360"/>
      </w:pPr>
    </w:lvl>
    <w:lvl w:ilvl="2" w:tplc="0809001B" w:tentative="1">
      <w:start w:val="1"/>
      <w:numFmt w:val="lowerRoman"/>
      <w:lvlText w:val="%3."/>
      <w:lvlJc w:val="right"/>
      <w:pPr>
        <w:ind w:left="2952" w:hanging="180"/>
      </w:pPr>
    </w:lvl>
    <w:lvl w:ilvl="3" w:tplc="0809000F" w:tentative="1">
      <w:start w:val="1"/>
      <w:numFmt w:val="decimal"/>
      <w:lvlText w:val="%4."/>
      <w:lvlJc w:val="left"/>
      <w:pPr>
        <w:ind w:left="3672" w:hanging="360"/>
      </w:pPr>
    </w:lvl>
    <w:lvl w:ilvl="4" w:tplc="08090019" w:tentative="1">
      <w:start w:val="1"/>
      <w:numFmt w:val="lowerLetter"/>
      <w:lvlText w:val="%5."/>
      <w:lvlJc w:val="left"/>
      <w:pPr>
        <w:ind w:left="4392" w:hanging="360"/>
      </w:pPr>
    </w:lvl>
    <w:lvl w:ilvl="5" w:tplc="0809001B" w:tentative="1">
      <w:start w:val="1"/>
      <w:numFmt w:val="lowerRoman"/>
      <w:lvlText w:val="%6."/>
      <w:lvlJc w:val="right"/>
      <w:pPr>
        <w:ind w:left="5112" w:hanging="180"/>
      </w:pPr>
    </w:lvl>
    <w:lvl w:ilvl="6" w:tplc="0809000F" w:tentative="1">
      <w:start w:val="1"/>
      <w:numFmt w:val="decimal"/>
      <w:lvlText w:val="%7."/>
      <w:lvlJc w:val="left"/>
      <w:pPr>
        <w:ind w:left="5832" w:hanging="360"/>
      </w:pPr>
    </w:lvl>
    <w:lvl w:ilvl="7" w:tplc="08090019" w:tentative="1">
      <w:start w:val="1"/>
      <w:numFmt w:val="lowerLetter"/>
      <w:lvlText w:val="%8."/>
      <w:lvlJc w:val="left"/>
      <w:pPr>
        <w:ind w:left="6552" w:hanging="360"/>
      </w:pPr>
    </w:lvl>
    <w:lvl w:ilvl="8" w:tplc="08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0" w15:restartNumberingAfterBreak="0">
    <w:nsid w:val="4B1479F4"/>
    <w:multiLevelType w:val="hybridMultilevel"/>
    <w:tmpl w:val="D2DE1C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25B21"/>
    <w:multiLevelType w:val="hybridMultilevel"/>
    <w:tmpl w:val="AAA04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CC2A98"/>
    <w:multiLevelType w:val="hybridMultilevel"/>
    <w:tmpl w:val="9ACA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13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0"/>
  </w:num>
  <w:num w:numId="10">
    <w:abstractNumId w:val="5"/>
  </w:num>
  <w:num w:numId="11">
    <w:abstractNumId w:val="2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2"/>
  <w:attachedTemplate r:id="rId1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91E"/>
    <w:rsid w:val="00001639"/>
    <w:rsid w:val="00015F8A"/>
    <w:rsid w:val="000221AE"/>
    <w:rsid w:val="00034593"/>
    <w:rsid w:val="00082E1C"/>
    <w:rsid w:val="000871F5"/>
    <w:rsid w:val="000B63C1"/>
    <w:rsid w:val="000D4882"/>
    <w:rsid w:val="00114C34"/>
    <w:rsid w:val="001808E7"/>
    <w:rsid w:val="00182147"/>
    <w:rsid w:val="001A4761"/>
    <w:rsid w:val="001A5005"/>
    <w:rsid w:val="001A702F"/>
    <w:rsid w:val="001B4E32"/>
    <w:rsid w:val="001B507D"/>
    <w:rsid w:val="001C0873"/>
    <w:rsid w:val="001D7AC0"/>
    <w:rsid w:val="001E3EF4"/>
    <w:rsid w:val="002010EF"/>
    <w:rsid w:val="00212089"/>
    <w:rsid w:val="00252CCE"/>
    <w:rsid w:val="002715C8"/>
    <w:rsid w:val="00276CB9"/>
    <w:rsid w:val="002F0A71"/>
    <w:rsid w:val="002F5DA2"/>
    <w:rsid w:val="003030BE"/>
    <w:rsid w:val="00341887"/>
    <w:rsid w:val="003705C1"/>
    <w:rsid w:val="0037125D"/>
    <w:rsid w:val="003C00F5"/>
    <w:rsid w:val="003C0B6F"/>
    <w:rsid w:val="003F307F"/>
    <w:rsid w:val="003F3790"/>
    <w:rsid w:val="003F6DC8"/>
    <w:rsid w:val="003F785D"/>
    <w:rsid w:val="00436831"/>
    <w:rsid w:val="004542F2"/>
    <w:rsid w:val="00463A02"/>
    <w:rsid w:val="00482B7B"/>
    <w:rsid w:val="00486FB5"/>
    <w:rsid w:val="00495936"/>
    <w:rsid w:val="00496ECC"/>
    <w:rsid w:val="004E0791"/>
    <w:rsid w:val="00515C44"/>
    <w:rsid w:val="00544F49"/>
    <w:rsid w:val="00557213"/>
    <w:rsid w:val="00570F19"/>
    <w:rsid w:val="005722F8"/>
    <w:rsid w:val="00595404"/>
    <w:rsid w:val="005A51C3"/>
    <w:rsid w:val="005D2D51"/>
    <w:rsid w:val="005E11BB"/>
    <w:rsid w:val="005F5069"/>
    <w:rsid w:val="00600252"/>
    <w:rsid w:val="0064485A"/>
    <w:rsid w:val="006872CD"/>
    <w:rsid w:val="00690CB9"/>
    <w:rsid w:val="006B28FD"/>
    <w:rsid w:val="006C047A"/>
    <w:rsid w:val="006C5D55"/>
    <w:rsid w:val="006F0A4E"/>
    <w:rsid w:val="00723A24"/>
    <w:rsid w:val="007370CC"/>
    <w:rsid w:val="00795A0D"/>
    <w:rsid w:val="007A0B6C"/>
    <w:rsid w:val="007A3839"/>
    <w:rsid w:val="007C778C"/>
    <w:rsid w:val="007E69B6"/>
    <w:rsid w:val="007E6F28"/>
    <w:rsid w:val="007F22A5"/>
    <w:rsid w:val="008123C0"/>
    <w:rsid w:val="00821896"/>
    <w:rsid w:val="00822273"/>
    <w:rsid w:val="0083428D"/>
    <w:rsid w:val="00877510"/>
    <w:rsid w:val="00882BEC"/>
    <w:rsid w:val="008978DD"/>
    <w:rsid w:val="008A1174"/>
    <w:rsid w:val="008A198F"/>
    <w:rsid w:val="008A3C65"/>
    <w:rsid w:val="008E6722"/>
    <w:rsid w:val="008F0EE6"/>
    <w:rsid w:val="00914FB6"/>
    <w:rsid w:val="00960434"/>
    <w:rsid w:val="0097315E"/>
    <w:rsid w:val="0099330D"/>
    <w:rsid w:val="009A65AD"/>
    <w:rsid w:val="009C2218"/>
    <w:rsid w:val="009D1A01"/>
    <w:rsid w:val="009D7B1D"/>
    <w:rsid w:val="00A3412D"/>
    <w:rsid w:val="00A5583C"/>
    <w:rsid w:val="00A60C87"/>
    <w:rsid w:val="00AB0F8D"/>
    <w:rsid w:val="00AD0AA9"/>
    <w:rsid w:val="00AE5629"/>
    <w:rsid w:val="00B16C01"/>
    <w:rsid w:val="00B25902"/>
    <w:rsid w:val="00B45482"/>
    <w:rsid w:val="00B51AAF"/>
    <w:rsid w:val="00B7728A"/>
    <w:rsid w:val="00C22F03"/>
    <w:rsid w:val="00C3454F"/>
    <w:rsid w:val="00C35C66"/>
    <w:rsid w:val="00C45407"/>
    <w:rsid w:val="00C66BC8"/>
    <w:rsid w:val="00C73891"/>
    <w:rsid w:val="00C90419"/>
    <w:rsid w:val="00CA3AC0"/>
    <w:rsid w:val="00CA5CC8"/>
    <w:rsid w:val="00CB73B8"/>
    <w:rsid w:val="00CC1DC5"/>
    <w:rsid w:val="00CD0C96"/>
    <w:rsid w:val="00CD11C3"/>
    <w:rsid w:val="00CF1AA2"/>
    <w:rsid w:val="00D01EF5"/>
    <w:rsid w:val="00D1231D"/>
    <w:rsid w:val="00D62F2B"/>
    <w:rsid w:val="00DA525E"/>
    <w:rsid w:val="00DB36F7"/>
    <w:rsid w:val="00DC4AB6"/>
    <w:rsid w:val="00DE1DE3"/>
    <w:rsid w:val="00E20DBD"/>
    <w:rsid w:val="00E3417E"/>
    <w:rsid w:val="00E4691E"/>
    <w:rsid w:val="00E55FE8"/>
    <w:rsid w:val="00E65BEA"/>
    <w:rsid w:val="00E67B6A"/>
    <w:rsid w:val="00E76EED"/>
    <w:rsid w:val="00F22C5F"/>
    <w:rsid w:val="00F266A9"/>
    <w:rsid w:val="00F94FE0"/>
    <w:rsid w:val="00FA416D"/>
    <w:rsid w:val="00FA617D"/>
    <w:rsid w:val="00FC3E6E"/>
    <w:rsid w:val="00FD4738"/>
    <w:rsid w:val="00FF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A2DC52"/>
  <w15:chartTrackingRefBased/>
  <w15:docId w15:val="{DA70045F-16DE-6B41-9306-752A15148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121F7225-415B-C043-9FD9-89D639FBE91A%7dtf50002051.dotx" TargetMode="External" 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%7b121F7225-415B-C043-9FD9-89D639FBE91A%7dtf50002051.dotx</Template>
  <TotalTime>1</TotalTime>
  <Pages>1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kristineliberga3@gmail.com</dc:creator>
  <cp:keywords/>
  <dc:description/>
  <cp:lastModifiedBy>kristineliberga3@gmail.com</cp:lastModifiedBy>
  <cp:revision>2</cp:revision>
  <dcterms:created xsi:type="dcterms:W3CDTF">2020-04-14T14:17:00Z</dcterms:created>
  <dcterms:modified xsi:type="dcterms:W3CDTF">2020-04-14T14:17:00Z</dcterms:modified>
</cp:coreProperties>
</file>