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1E9B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6923" w:rsidRDefault="009C6923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9C6923" w:rsidRDefault="009C69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9C6923" w:rsidRDefault="009C6923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9C6923" w:rsidRDefault="009C6923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67EA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Debbie McCarte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67EA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23395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C6923" w:rsidP="00267EA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Operations Management Introduction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67EA6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596880929"/>
          <w:bookmarkEnd w:id="0"/>
          <w:p w:rsidR="00CC2FB3" w:rsidRDefault="00A23BEA" w:rsidP="00A851DA">
            <w:pPr>
              <w:rPr>
                <w:b/>
              </w:rPr>
            </w:pPr>
            <w:r>
              <w:rPr>
                <w:b/>
              </w:rPr>
              <w:object w:dxaOrig="1534" w:dyaOrig="99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6.5pt;height:49.5pt" o:ole="">
                  <v:imagedata r:id="rId9" o:title=""/>
                </v:shape>
                <o:OLEObject Type="Embed" ProgID="Word.Document.12" ShapeID="_x0000_i1027" DrawAspect="Icon" ObjectID="_1596884825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  <w:bookmarkStart w:id="1" w:name="_GoBack"/>
        <w:bookmarkEnd w:id="1"/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4"/>
        <w:gridCol w:w="1249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D485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Debbie McCarte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6760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27/08/2018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923" w:rsidRDefault="009C6923" w:rsidP="00CB4D0A">
      <w:pPr>
        <w:spacing w:after="0" w:line="240" w:lineRule="auto"/>
      </w:pPr>
      <w:r>
        <w:separator/>
      </w:r>
    </w:p>
  </w:endnote>
  <w:endnote w:type="continuationSeparator" w:id="0">
    <w:p w:rsidR="009C6923" w:rsidRDefault="009C692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923" w:rsidRDefault="009C6923" w:rsidP="00CB4D0A">
      <w:pPr>
        <w:spacing w:after="0" w:line="240" w:lineRule="auto"/>
      </w:pPr>
      <w:r>
        <w:separator/>
      </w:r>
    </w:p>
  </w:footnote>
  <w:footnote w:type="continuationSeparator" w:id="0">
    <w:p w:rsidR="009C6923" w:rsidRDefault="009C692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522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67EA6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7C62"/>
    <w:rsid w:val="00831C11"/>
    <w:rsid w:val="00867601"/>
    <w:rsid w:val="008A60B4"/>
    <w:rsid w:val="008B3C31"/>
    <w:rsid w:val="008B64FE"/>
    <w:rsid w:val="00935BF7"/>
    <w:rsid w:val="0095442C"/>
    <w:rsid w:val="00983942"/>
    <w:rsid w:val="009C37E0"/>
    <w:rsid w:val="009C6923"/>
    <w:rsid w:val="009E41F4"/>
    <w:rsid w:val="00A14B66"/>
    <w:rsid w:val="00A23BEA"/>
    <w:rsid w:val="00A65CF7"/>
    <w:rsid w:val="00A81AB4"/>
    <w:rsid w:val="00A851DA"/>
    <w:rsid w:val="00AC7D5B"/>
    <w:rsid w:val="00AD4851"/>
    <w:rsid w:val="00AE1481"/>
    <w:rsid w:val="00B0415E"/>
    <w:rsid w:val="00B04678"/>
    <w:rsid w:val="00B31E9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none"/>
    </o:shapedefaults>
    <o:shapelayout v:ext="edit">
      <o:idmap v:ext="edit" data="1"/>
    </o:shapelayout>
  </w:shapeDefaults>
  <w:decimalSymbol w:val="."/>
  <w:listSeparator w:val=","/>
  <w15:docId w15:val="{8AB32D42-05E2-4459-9628-687DA818B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543AC-28B0-408D-84B6-16E400F2A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D4FB2E5B.dotm</Template>
  <TotalTime>1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Debbie Mccarte</cp:lastModifiedBy>
  <cp:revision>2</cp:revision>
  <dcterms:created xsi:type="dcterms:W3CDTF">2018-08-27T13:21:00Z</dcterms:created>
  <dcterms:modified xsi:type="dcterms:W3CDTF">2018-08-27T13:21:00Z</dcterms:modified>
</cp:coreProperties>
</file>