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6A9A8" w14:textId="77777777" w:rsidR="00A851DA" w:rsidRPr="00D63BE4" w:rsidRDefault="00607874" w:rsidP="00A851DA">
      <w:pPr>
        <w:pStyle w:val="Default"/>
        <w:rPr>
          <w:rFonts w:asciiTheme="minorHAnsi" w:hAnsiTheme="minorHAnsi"/>
          <w:lang w:val="en-GB"/>
        </w:rPr>
      </w:pPr>
      <w:r w:rsidRPr="00D63BE4">
        <w:rPr>
          <w:rFonts w:asciiTheme="minorHAnsi" w:hAnsiTheme="minorHAnsi"/>
          <w:lang w:val="en-GB" w:eastAsia="en-GB"/>
        </w:rPr>
        <w:drawing>
          <wp:anchor distT="0" distB="0" distL="114300" distR="114300" simplePos="0" relativeHeight="251658240" behindDoc="0" locked="0" layoutInCell="1" allowOverlap="1" wp14:anchorId="02D0862F" wp14:editId="14B8752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63BE4">
        <w:rPr>
          <w:rFonts w:asciiTheme="minorHAnsi" w:hAnsiTheme="minorHAnsi"/>
          <w:lang w:val="en-GB"/>
        </w:rPr>
        <w:t xml:space="preserve">                                                             </w:t>
      </w:r>
      <w:r w:rsidR="00405895" w:rsidRPr="00D63BE4">
        <w:rPr>
          <w:rFonts w:asciiTheme="minorHAnsi" w:hAnsiTheme="minorHAnsi"/>
          <w:lang w:val="en-GB"/>
        </w:rPr>
        <w:t xml:space="preserve">     </w:t>
      </w:r>
    </w:p>
    <w:p w14:paraId="3F1739E5" w14:textId="77777777" w:rsidR="00607874" w:rsidRPr="00D63BE4" w:rsidRDefault="00665D3C" w:rsidP="00A851DA">
      <w:r w:rsidRPr="00D63BE4">
        <w:rPr>
          <w:lang w:eastAsia="zh-TW"/>
        </w:rPr>
        <w:pict w14:anchorId="0373C00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790A82C" w14:textId="77777777" w:rsidR="006235FF" w:rsidRDefault="006235FF" w:rsidP="00405895">
                  <w:pPr>
                    <w:jc w:val="center"/>
                    <w:rPr>
                      <w:b/>
                      <w:bCs/>
                      <w:color w:val="002060"/>
                      <w:sz w:val="44"/>
                      <w:szCs w:val="40"/>
                    </w:rPr>
                  </w:pPr>
                  <w:r>
                    <w:rPr>
                      <w:sz w:val="24"/>
                    </w:rPr>
                    <w:t xml:space="preserve">   </w:t>
                  </w:r>
                  <w:r>
                    <w:rPr>
                      <w:b/>
                      <w:bCs/>
                      <w:color w:val="002060"/>
                      <w:sz w:val="44"/>
                      <w:szCs w:val="40"/>
                    </w:rPr>
                    <w:t>Assignment Cover Sheet</w:t>
                  </w:r>
                </w:p>
                <w:p w14:paraId="539044C6" w14:textId="77777777" w:rsidR="006235FF" w:rsidRDefault="006235FF"/>
              </w:txbxContent>
            </v:textbox>
          </v:shape>
        </w:pict>
      </w:r>
    </w:p>
    <w:p w14:paraId="7914D1F1" w14:textId="77777777" w:rsidR="00607874" w:rsidRPr="00D63BE4" w:rsidRDefault="00607874" w:rsidP="00A851DA"/>
    <w:p w14:paraId="2EC6FCE5" w14:textId="77777777" w:rsidR="00607874" w:rsidRPr="00D63BE4" w:rsidRDefault="00607874" w:rsidP="00A851DA"/>
    <w:p w14:paraId="22E097DD" w14:textId="77777777" w:rsidR="00607874" w:rsidRPr="00D63BE4" w:rsidRDefault="00607874" w:rsidP="00A851DA"/>
    <w:tbl>
      <w:tblPr>
        <w:tblStyle w:val="TableGrid"/>
        <w:tblW w:w="0" w:type="auto"/>
        <w:tblLook w:val="04A0" w:firstRow="1" w:lastRow="0" w:firstColumn="1" w:lastColumn="0" w:noHBand="0" w:noVBand="1"/>
      </w:tblPr>
      <w:tblGrid>
        <w:gridCol w:w="2566"/>
        <w:gridCol w:w="6676"/>
      </w:tblGrid>
      <w:tr w:rsidR="00A851DA" w:rsidRPr="00D63BE4" w14:paraId="7324BA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2EB561" w14:textId="77777777" w:rsidR="00A851DA" w:rsidRPr="00D63BE4" w:rsidRDefault="00A851DA">
            <w:pPr>
              <w:rPr>
                <w:b/>
                <w:color w:val="002060"/>
                <w:lang w:val="en-GB"/>
              </w:rPr>
            </w:pPr>
            <w:r w:rsidRPr="00D63BE4">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3F117A4" w14:textId="0DEDB8D2" w:rsidR="00A851DA" w:rsidRPr="00D63BE4" w:rsidRDefault="00B40A1A">
            <w:pPr>
              <w:pStyle w:val="Default"/>
              <w:rPr>
                <w:rFonts w:asciiTheme="minorHAnsi" w:hAnsiTheme="minorHAnsi"/>
                <w:lang w:val="en-GB"/>
              </w:rPr>
            </w:pPr>
            <w:r w:rsidRPr="00D63BE4">
              <w:rPr>
                <w:rFonts w:asciiTheme="minorHAnsi" w:hAnsiTheme="minorHAnsi"/>
                <w:lang w:val="en-GB"/>
              </w:rPr>
              <w:t>Viktorija Develyte</w:t>
            </w:r>
          </w:p>
        </w:tc>
      </w:tr>
      <w:tr w:rsidR="00A851DA" w:rsidRPr="00D63BE4" w14:paraId="1DEE07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0FFABA" w14:textId="77777777" w:rsidR="00A851DA" w:rsidRPr="00D63BE4" w:rsidRDefault="00A851DA">
            <w:pPr>
              <w:rPr>
                <w:b/>
                <w:color w:val="002060"/>
                <w:lang w:val="en-GB"/>
              </w:rPr>
            </w:pPr>
            <w:r w:rsidRPr="00D63BE4">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77128E67" w14:textId="4FA505C6" w:rsidR="00A851DA" w:rsidRPr="00D63BE4" w:rsidRDefault="00B40A1A">
            <w:pPr>
              <w:pStyle w:val="Default"/>
              <w:rPr>
                <w:rFonts w:asciiTheme="minorHAnsi" w:hAnsiTheme="minorHAnsi"/>
                <w:lang w:val="en-GB"/>
              </w:rPr>
            </w:pPr>
            <w:r w:rsidRPr="00D63BE4">
              <w:rPr>
                <w:rFonts w:asciiTheme="minorHAnsi" w:hAnsiTheme="minorHAnsi"/>
                <w:lang w:val="en-GB"/>
              </w:rPr>
              <w:t>36140</w:t>
            </w:r>
          </w:p>
        </w:tc>
      </w:tr>
      <w:tr w:rsidR="00A851DA" w:rsidRPr="00D63BE4" w14:paraId="2BDDD8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A81317" w14:textId="77777777" w:rsidR="00A851DA" w:rsidRPr="00D63BE4" w:rsidRDefault="00A851DA">
            <w:pPr>
              <w:rPr>
                <w:b/>
                <w:color w:val="002060"/>
                <w:lang w:val="en-GB"/>
              </w:rPr>
            </w:pPr>
            <w:r w:rsidRPr="00D63BE4">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7DF14480" w14:textId="78F476DC" w:rsidR="00A851DA" w:rsidRPr="00D63BE4" w:rsidRDefault="00B40A1A">
            <w:pPr>
              <w:pStyle w:val="Default"/>
              <w:rPr>
                <w:rFonts w:asciiTheme="minorHAnsi" w:hAnsiTheme="minorHAnsi"/>
                <w:lang w:val="en-GB"/>
              </w:rPr>
            </w:pPr>
            <w:r w:rsidRPr="00D63BE4">
              <w:rPr>
                <w:rFonts w:asciiTheme="minorHAnsi" w:hAnsiTheme="minorHAnsi"/>
                <w:lang w:val="en-GB"/>
              </w:rPr>
              <w:t>Advanced Diploma in Business Administration Level 5</w:t>
            </w:r>
          </w:p>
        </w:tc>
      </w:tr>
      <w:tr w:rsidR="00A851DA" w:rsidRPr="00D63BE4" w14:paraId="1680F8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D935F2" w14:textId="77777777" w:rsidR="00A851DA" w:rsidRPr="00D63BE4" w:rsidRDefault="00A851DA">
            <w:pPr>
              <w:rPr>
                <w:b/>
                <w:color w:val="002060"/>
                <w:lang w:val="en-GB"/>
              </w:rPr>
            </w:pPr>
            <w:r w:rsidRPr="00D63BE4">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F78A49" w14:textId="4C44288B" w:rsidR="00A851DA" w:rsidRPr="00D63BE4" w:rsidRDefault="00B40A1A">
            <w:pPr>
              <w:rPr>
                <w:lang w:val="en-GB"/>
              </w:rPr>
            </w:pPr>
            <w:r w:rsidRPr="00D63BE4">
              <w:rPr>
                <w:lang w:val="en-GB"/>
              </w:rPr>
              <w:t>10</w:t>
            </w:r>
          </w:p>
        </w:tc>
      </w:tr>
    </w:tbl>
    <w:p w14:paraId="6CCFC1E2" w14:textId="77777777" w:rsidR="00CC2FB3" w:rsidRPr="00D63BE4" w:rsidRDefault="00CC2FB3" w:rsidP="00A851DA">
      <w:pPr>
        <w:rPr>
          <w:b/>
        </w:rPr>
      </w:pPr>
    </w:p>
    <w:p w14:paraId="794DE32C" w14:textId="77777777" w:rsidR="00443E6F" w:rsidRPr="00D63BE4" w:rsidRDefault="00527C11" w:rsidP="00A851DA">
      <w:pPr>
        <w:rPr>
          <w:b/>
          <w:sz w:val="28"/>
        </w:rPr>
      </w:pPr>
      <w:r w:rsidRPr="00D63BE4">
        <w:rPr>
          <w:b/>
          <w:sz w:val="28"/>
        </w:rPr>
        <w:t>Marking Criteria:</w:t>
      </w:r>
    </w:p>
    <w:p w14:paraId="3C111ABA" w14:textId="77777777" w:rsidR="00443E6F" w:rsidRPr="00D63BE4" w:rsidRDefault="00527C11" w:rsidP="00A851DA">
      <w:r w:rsidRPr="00D63BE4">
        <w:rPr>
          <w:b/>
        </w:rPr>
        <w:t xml:space="preserve"> </w:t>
      </w:r>
      <w:r w:rsidRPr="00D63BE4">
        <w:t>We expect the learner</w:t>
      </w:r>
      <w:r w:rsidR="00443E6F" w:rsidRPr="00D63BE4">
        <w:t>s</w:t>
      </w:r>
      <w:r w:rsidRPr="00D63BE4">
        <w:t xml:space="preserve"> to write minimum one well expressed point in</w:t>
      </w:r>
      <w:r w:rsidR="00443E6F" w:rsidRPr="00D63BE4">
        <w:t xml:space="preserve"> </w:t>
      </w:r>
      <w:r w:rsidRPr="00D63BE4">
        <w:t>three lines</w:t>
      </w:r>
      <w:r w:rsidR="00443E6F" w:rsidRPr="00D63BE4">
        <w:t xml:space="preserve"> against each allocated mark. This means one need</w:t>
      </w:r>
      <w:r w:rsidR="009E41F4" w:rsidRPr="00D63BE4">
        <w:t>s</w:t>
      </w:r>
      <w:r w:rsidR="00443E6F" w:rsidRPr="00D63BE4">
        <w:t xml:space="preserve"> to write 15 lines with </w:t>
      </w:r>
      <w:r w:rsidR="00402786" w:rsidRPr="00D63BE4">
        <w:t>5 well expressed</w:t>
      </w:r>
      <w:r w:rsidR="00443E6F" w:rsidRPr="00D63BE4">
        <w:t xml:space="preserve"> points to get high grades for a 5 marks question.</w:t>
      </w:r>
    </w:p>
    <w:p w14:paraId="773B2244" w14:textId="77777777" w:rsidR="00527C11" w:rsidRPr="00D63BE4" w:rsidRDefault="00687EE8" w:rsidP="00A851DA">
      <w:r w:rsidRPr="00D63BE4">
        <w:t xml:space="preserve">For high grades use </w:t>
      </w:r>
      <w:r w:rsidR="00527C11" w:rsidRPr="00D63BE4">
        <w:t xml:space="preserve">examples and illustrations </w:t>
      </w:r>
      <w:r w:rsidR="00443E6F" w:rsidRPr="00D63BE4">
        <w:t>where appropriate</w:t>
      </w:r>
      <w:r w:rsidRPr="00D63BE4">
        <w:t>.</w:t>
      </w:r>
      <w:r w:rsidR="00443E6F" w:rsidRPr="00D63BE4">
        <w:t xml:space="preserve"> </w:t>
      </w:r>
    </w:p>
    <w:tbl>
      <w:tblPr>
        <w:tblStyle w:val="TableGrid"/>
        <w:tblW w:w="0" w:type="auto"/>
        <w:tblLook w:val="04A0" w:firstRow="1" w:lastRow="0" w:firstColumn="1" w:lastColumn="0" w:noHBand="0" w:noVBand="1"/>
      </w:tblPr>
      <w:tblGrid>
        <w:gridCol w:w="9242"/>
      </w:tblGrid>
      <w:tr w:rsidR="00CC2FB3" w:rsidRPr="00D63BE4" w14:paraId="3857210B" w14:textId="77777777" w:rsidTr="00CC2FB3">
        <w:tc>
          <w:tcPr>
            <w:tcW w:w="9242" w:type="dxa"/>
          </w:tcPr>
          <w:p w14:paraId="329E7C98" w14:textId="59C3FB67" w:rsidR="00CC2FB3" w:rsidRPr="00D63BE4" w:rsidRDefault="00CC2FB3" w:rsidP="00A851DA">
            <w:pPr>
              <w:rPr>
                <w:rFonts w:ascii="Arial" w:hAnsi="Arial" w:cs="Arial"/>
                <w:sz w:val="24"/>
                <w:szCs w:val="24"/>
                <w:lang w:val="en-GB"/>
              </w:rPr>
            </w:pPr>
            <w:r w:rsidRPr="00D63BE4">
              <w:rPr>
                <w:rFonts w:ascii="Arial" w:hAnsi="Arial" w:cs="Arial"/>
                <w:sz w:val="24"/>
                <w:szCs w:val="24"/>
                <w:lang w:val="en-GB"/>
              </w:rPr>
              <w:t>Please insert your completed assignment</w:t>
            </w:r>
            <w:r w:rsidR="002F779F" w:rsidRPr="00D63BE4">
              <w:rPr>
                <w:rFonts w:ascii="Arial" w:hAnsi="Arial" w:cs="Arial"/>
                <w:sz w:val="24"/>
                <w:szCs w:val="24"/>
                <w:lang w:val="en-GB"/>
              </w:rPr>
              <w:t xml:space="preserve"> (in word format) </w:t>
            </w:r>
            <w:r w:rsidRPr="00D63BE4">
              <w:rPr>
                <w:rFonts w:ascii="Arial" w:hAnsi="Arial" w:cs="Arial"/>
                <w:sz w:val="24"/>
                <w:szCs w:val="24"/>
                <w:lang w:val="en-GB"/>
              </w:rPr>
              <w:t>here:</w:t>
            </w:r>
          </w:p>
          <w:p w14:paraId="4E9075EF" w14:textId="77777777" w:rsidR="00B40A1A" w:rsidRPr="00D63BE4" w:rsidRDefault="00B40A1A" w:rsidP="00A851DA">
            <w:pPr>
              <w:rPr>
                <w:rFonts w:ascii="Arial" w:hAnsi="Arial" w:cs="Arial"/>
                <w:sz w:val="24"/>
                <w:szCs w:val="24"/>
                <w:lang w:val="en-GB"/>
              </w:rPr>
            </w:pPr>
          </w:p>
          <w:p w14:paraId="25F32D88" w14:textId="3B3CA5DE" w:rsidR="00B40A1A" w:rsidRPr="00D63BE4" w:rsidRDefault="00B40A1A" w:rsidP="00B40A1A">
            <w:pPr>
              <w:rPr>
                <w:b/>
                <w:lang w:val="en-GB"/>
              </w:rPr>
            </w:pPr>
            <w:r w:rsidRPr="00D63BE4">
              <w:rPr>
                <w:b/>
                <w:lang w:val="en-GB"/>
              </w:rPr>
              <w:t>Q.1. Short Questions:</w:t>
            </w:r>
          </w:p>
          <w:p w14:paraId="104071B4" w14:textId="20B3F7D0" w:rsidR="00B40A1A" w:rsidRPr="00D63BE4" w:rsidRDefault="00B40A1A" w:rsidP="00B40A1A">
            <w:pPr>
              <w:rPr>
                <w:b/>
                <w:lang w:val="en-GB"/>
              </w:rPr>
            </w:pPr>
            <w:r w:rsidRPr="00D63BE4">
              <w:rPr>
                <w:b/>
                <w:lang w:val="en-GB"/>
              </w:rPr>
              <w:t>i. Explain various techniques of assessing customer response.</w:t>
            </w:r>
          </w:p>
          <w:p w14:paraId="289CD4A5" w14:textId="77777777" w:rsidR="00665D3C" w:rsidRPr="00D63BE4" w:rsidRDefault="00665D3C" w:rsidP="00665D3C">
            <w:pPr>
              <w:pStyle w:val="ListParagraph"/>
              <w:rPr>
                <w:bCs/>
                <w:lang w:val="en-GB"/>
              </w:rPr>
            </w:pPr>
          </w:p>
          <w:p w14:paraId="3336A8F3" w14:textId="3A63FAE4" w:rsidR="00B40A1A" w:rsidRPr="00D63BE4" w:rsidRDefault="00665D3C" w:rsidP="00665D3C">
            <w:pPr>
              <w:pStyle w:val="ListParagraph"/>
              <w:numPr>
                <w:ilvl w:val="0"/>
                <w:numId w:val="3"/>
              </w:numPr>
              <w:rPr>
                <w:bCs/>
                <w:lang w:val="en-GB"/>
              </w:rPr>
            </w:pPr>
            <w:r w:rsidRPr="00D63BE4">
              <w:rPr>
                <w:bCs/>
                <w:lang w:val="en-GB"/>
              </w:rPr>
              <w:t>Home customer survey – this includes email surveys, mailed surveys, phone or take-home surveys attached to customers receipts. Most of the times it’s requests of information about their latest interaction with business.</w:t>
            </w:r>
          </w:p>
          <w:p w14:paraId="650C5A4C" w14:textId="053AA099" w:rsidR="00665D3C" w:rsidRPr="00D63BE4" w:rsidRDefault="00665D3C" w:rsidP="00665D3C">
            <w:pPr>
              <w:pStyle w:val="ListParagraph"/>
              <w:numPr>
                <w:ilvl w:val="0"/>
                <w:numId w:val="3"/>
              </w:numPr>
              <w:rPr>
                <w:bCs/>
                <w:lang w:val="en-GB"/>
              </w:rPr>
            </w:pPr>
            <w:r w:rsidRPr="00D63BE4">
              <w:rPr>
                <w:bCs/>
                <w:lang w:val="en-GB"/>
              </w:rPr>
              <w:t>Customer service questionnaire – these are brief surveys that customers take when they approach a customer service employee with an issue.</w:t>
            </w:r>
          </w:p>
          <w:p w14:paraId="352FBB84" w14:textId="3CC706FD" w:rsidR="00665D3C" w:rsidRPr="00D63BE4" w:rsidRDefault="00665D3C" w:rsidP="00665D3C">
            <w:pPr>
              <w:pStyle w:val="ListParagraph"/>
              <w:numPr>
                <w:ilvl w:val="0"/>
                <w:numId w:val="3"/>
              </w:numPr>
              <w:rPr>
                <w:bCs/>
                <w:lang w:val="en-GB"/>
              </w:rPr>
            </w:pPr>
            <w:r w:rsidRPr="00D63BE4">
              <w:rPr>
                <w:bCs/>
                <w:lang w:val="en-GB"/>
              </w:rPr>
              <w:t>Customer Suggestions – often these are helpful suggestions of ways businesses to improve their services.</w:t>
            </w:r>
          </w:p>
          <w:p w14:paraId="4529814B" w14:textId="77777777" w:rsidR="00B40A1A" w:rsidRPr="00D63BE4" w:rsidRDefault="00B40A1A" w:rsidP="00B40A1A">
            <w:pPr>
              <w:rPr>
                <w:b/>
                <w:lang w:val="en-GB"/>
              </w:rPr>
            </w:pPr>
          </w:p>
          <w:p w14:paraId="1356CF4D" w14:textId="6451EACB" w:rsidR="00B40A1A" w:rsidRPr="00D63BE4" w:rsidRDefault="00B40A1A" w:rsidP="00B40A1A">
            <w:pPr>
              <w:rPr>
                <w:b/>
                <w:lang w:val="en-GB"/>
              </w:rPr>
            </w:pPr>
            <w:r w:rsidRPr="00D63BE4">
              <w:rPr>
                <w:b/>
                <w:lang w:val="en-GB"/>
              </w:rPr>
              <w:t>ii. Discuss the role and function of policies and procedures in meeting customer requirements.</w:t>
            </w:r>
          </w:p>
          <w:p w14:paraId="35A951B4" w14:textId="3BB025B5" w:rsidR="00B40A1A" w:rsidRPr="00D63BE4" w:rsidRDefault="00B40A1A" w:rsidP="00B40A1A">
            <w:pPr>
              <w:rPr>
                <w:b/>
                <w:lang w:val="en-GB"/>
              </w:rPr>
            </w:pPr>
          </w:p>
          <w:p w14:paraId="6FA356E2" w14:textId="1621D01A" w:rsidR="00B40A1A" w:rsidRPr="00D63BE4" w:rsidRDefault="00742692" w:rsidP="00B40A1A">
            <w:pPr>
              <w:rPr>
                <w:bCs/>
                <w:lang w:val="en-GB"/>
              </w:rPr>
            </w:pPr>
            <w:r w:rsidRPr="00D63BE4">
              <w:rPr>
                <w:bCs/>
                <w:lang w:val="en-GB"/>
              </w:rPr>
              <w:t>Businesses by implementing customer policies and procedures laying foundation to successful customer support. Policies and procedures are meant to give business a clear path to excellent customer service. These must include guidelines how to deal with an issue, how to provide great customer service to leave customer happy and to become loyal.</w:t>
            </w:r>
          </w:p>
          <w:p w14:paraId="57E6AD0C" w14:textId="77777777" w:rsidR="00B40A1A" w:rsidRPr="00D63BE4" w:rsidRDefault="00B40A1A" w:rsidP="00B40A1A">
            <w:pPr>
              <w:rPr>
                <w:b/>
                <w:lang w:val="en-GB"/>
              </w:rPr>
            </w:pPr>
          </w:p>
          <w:p w14:paraId="045B6656" w14:textId="47898B1D" w:rsidR="00B40A1A" w:rsidRPr="00D63BE4" w:rsidRDefault="00B40A1A" w:rsidP="00B40A1A">
            <w:pPr>
              <w:rPr>
                <w:b/>
                <w:lang w:val="en-GB"/>
              </w:rPr>
            </w:pPr>
            <w:r w:rsidRPr="00D63BE4">
              <w:rPr>
                <w:b/>
                <w:lang w:val="en-GB"/>
              </w:rPr>
              <w:t>iii. What is the role of quality management in meeting customer needs?</w:t>
            </w:r>
          </w:p>
          <w:p w14:paraId="02AAA4A4" w14:textId="677AD788" w:rsidR="00B40A1A" w:rsidRPr="00D63BE4" w:rsidRDefault="00B40A1A" w:rsidP="00B40A1A">
            <w:pPr>
              <w:rPr>
                <w:b/>
                <w:lang w:val="en-GB"/>
              </w:rPr>
            </w:pPr>
          </w:p>
          <w:p w14:paraId="6EAB5FD6" w14:textId="54CCE4D7" w:rsidR="00B40A1A" w:rsidRPr="00D63BE4" w:rsidRDefault="007B4927" w:rsidP="00B40A1A">
            <w:pPr>
              <w:rPr>
                <w:bCs/>
                <w:lang w:val="en-GB"/>
              </w:rPr>
            </w:pPr>
            <w:r w:rsidRPr="00D63BE4">
              <w:rPr>
                <w:bCs/>
                <w:lang w:val="en-GB"/>
              </w:rPr>
              <w:t>Customer service policies should be tailored to the needs of the customers. There should be system to record complaints, issues and comments so company could better understand what customers expect or what issues arise, for it to improve and avoid problems in the future. Like that keeping customer happy.</w:t>
            </w:r>
          </w:p>
          <w:p w14:paraId="73B031B6" w14:textId="380CA5F2" w:rsidR="00B40A1A" w:rsidRPr="00D63BE4" w:rsidRDefault="00B40A1A" w:rsidP="00B40A1A">
            <w:pPr>
              <w:rPr>
                <w:b/>
                <w:lang w:val="en-GB"/>
              </w:rPr>
            </w:pPr>
          </w:p>
          <w:p w14:paraId="584710A0" w14:textId="77777777" w:rsidR="007B4927" w:rsidRPr="00D63BE4" w:rsidRDefault="007B4927" w:rsidP="00B40A1A">
            <w:pPr>
              <w:rPr>
                <w:b/>
                <w:lang w:val="en-GB"/>
              </w:rPr>
            </w:pPr>
          </w:p>
          <w:p w14:paraId="4171AEE9" w14:textId="49701917" w:rsidR="00B40A1A" w:rsidRPr="00D63BE4" w:rsidRDefault="00B40A1A" w:rsidP="00B40A1A">
            <w:pPr>
              <w:rPr>
                <w:b/>
                <w:lang w:val="en-GB"/>
              </w:rPr>
            </w:pPr>
            <w:r w:rsidRPr="00D63BE4">
              <w:rPr>
                <w:b/>
                <w:lang w:val="en-GB"/>
              </w:rPr>
              <w:lastRenderedPageBreak/>
              <w:t>iv. “A happy customer is a reliable customer’, and a reliable customer means profit” keeping</w:t>
            </w:r>
          </w:p>
          <w:p w14:paraId="414FE6ED" w14:textId="20B0C1EF" w:rsidR="00B40A1A" w:rsidRPr="00D63BE4" w:rsidRDefault="007B4927" w:rsidP="00B40A1A">
            <w:pPr>
              <w:rPr>
                <w:b/>
                <w:lang w:val="en-GB"/>
              </w:rPr>
            </w:pPr>
            <w:r w:rsidRPr="00D63BE4">
              <w:rPr>
                <w:b/>
                <w:lang w:val="en-GB"/>
              </w:rPr>
              <w:t>i</w:t>
            </w:r>
            <w:r w:rsidR="00B40A1A" w:rsidRPr="00D63BE4">
              <w:rPr>
                <w:b/>
                <w:lang w:val="en-GB"/>
              </w:rPr>
              <w:t>n view the statement, point out the ways which help to achieve customers’ trust.</w:t>
            </w:r>
          </w:p>
          <w:p w14:paraId="6562D2E4" w14:textId="1B416A65" w:rsidR="00B40A1A" w:rsidRPr="00D63BE4" w:rsidRDefault="00B40A1A" w:rsidP="00B40A1A">
            <w:pPr>
              <w:rPr>
                <w:b/>
                <w:lang w:val="en-GB"/>
              </w:rPr>
            </w:pPr>
          </w:p>
          <w:p w14:paraId="379B57F1" w14:textId="6BF1A0CE" w:rsidR="00B40A1A" w:rsidRPr="00D63BE4" w:rsidRDefault="009D3F9B" w:rsidP="009D3F9B">
            <w:pPr>
              <w:pStyle w:val="ListParagraph"/>
              <w:numPr>
                <w:ilvl w:val="0"/>
                <w:numId w:val="4"/>
              </w:numPr>
              <w:rPr>
                <w:bCs/>
                <w:lang w:val="en-GB"/>
              </w:rPr>
            </w:pPr>
            <w:r w:rsidRPr="00D63BE4">
              <w:rPr>
                <w:bCs/>
                <w:lang w:val="en-GB"/>
              </w:rPr>
              <w:t>Go above and beyond expectations</w:t>
            </w:r>
          </w:p>
          <w:p w14:paraId="2FB2E231" w14:textId="18C5454D" w:rsidR="009D3F9B" w:rsidRPr="00D63BE4" w:rsidRDefault="009D3F9B" w:rsidP="009D3F9B">
            <w:pPr>
              <w:pStyle w:val="ListParagraph"/>
              <w:numPr>
                <w:ilvl w:val="0"/>
                <w:numId w:val="4"/>
              </w:numPr>
              <w:rPr>
                <w:bCs/>
                <w:lang w:val="en-GB"/>
              </w:rPr>
            </w:pPr>
            <w:r w:rsidRPr="00D63BE4">
              <w:rPr>
                <w:bCs/>
                <w:lang w:val="en-GB"/>
              </w:rPr>
              <w:t>Ask customers what they think about your customer service</w:t>
            </w:r>
          </w:p>
          <w:p w14:paraId="0996AED1" w14:textId="416CF04B" w:rsidR="009D3F9B" w:rsidRPr="00D63BE4" w:rsidRDefault="009D3F9B" w:rsidP="009D3F9B">
            <w:pPr>
              <w:pStyle w:val="ListParagraph"/>
              <w:numPr>
                <w:ilvl w:val="0"/>
                <w:numId w:val="4"/>
              </w:numPr>
              <w:rPr>
                <w:bCs/>
                <w:lang w:val="en-GB"/>
              </w:rPr>
            </w:pPr>
            <w:r w:rsidRPr="00D63BE4">
              <w:rPr>
                <w:bCs/>
                <w:lang w:val="en-GB"/>
              </w:rPr>
              <w:t>Have in place refund/reimbursement policy</w:t>
            </w:r>
          </w:p>
          <w:p w14:paraId="0B4B4B96" w14:textId="10B0B984" w:rsidR="009D3F9B" w:rsidRPr="00D63BE4" w:rsidRDefault="009D3F9B" w:rsidP="009D3F9B">
            <w:pPr>
              <w:pStyle w:val="ListParagraph"/>
              <w:numPr>
                <w:ilvl w:val="0"/>
                <w:numId w:val="4"/>
              </w:numPr>
              <w:rPr>
                <w:bCs/>
                <w:lang w:val="en-GB"/>
              </w:rPr>
            </w:pPr>
            <w:r w:rsidRPr="00D63BE4">
              <w:rPr>
                <w:bCs/>
                <w:lang w:val="en-GB"/>
              </w:rPr>
              <w:t>Guidelines of problem solving</w:t>
            </w:r>
          </w:p>
          <w:p w14:paraId="66C9B200" w14:textId="39AA6669" w:rsidR="009D3F9B" w:rsidRPr="00D63BE4" w:rsidRDefault="009D3F9B" w:rsidP="009D3F9B">
            <w:pPr>
              <w:pStyle w:val="ListParagraph"/>
              <w:numPr>
                <w:ilvl w:val="0"/>
                <w:numId w:val="4"/>
              </w:numPr>
              <w:rPr>
                <w:bCs/>
                <w:lang w:val="en-GB"/>
              </w:rPr>
            </w:pPr>
            <w:r w:rsidRPr="00D63BE4">
              <w:rPr>
                <w:bCs/>
                <w:lang w:val="en-GB"/>
              </w:rPr>
              <w:t>Clear customer service procedures</w:t>
            </w:r>
          </w:p>
          <w:p w14:paraId="59279885" w14:textId="68E0A1A3" w:rsidR="009D3F9B" w:rsidRPr="00D63BE4" w:rsidRDefault="009D3F9B" w:rsidP="009D3F9B">
            <w:pPr>
              <w:pStyle w:val="ListParagraph"/>
              <w:numPr>
                <w:ilvl w:val="0"/>
                <w:numId w:val="4"/>
              </w:numPr>
              <w:rPr>
                <w:bCs/>
                <w:lang w:val="en-GB"/>
              </w:rPr>
            </w:pPr>
            <w:r w:rsidRPr="00D63BE4">
              <w:rPr>
                <w:bCs/>
                <w:lang w:val="en-GB"/>
              </w:rPr>
              <w:t>Know customers’ needs</w:t>
            </w:r>
          </w:p>
          <w:p w14:paraId="032647F8" w14:textId="77777777" w:rsidR="00B40A1A" w:rsidRPr="00D63BE4" w:rsidRDefault="00B40A1A" w:rsidP="00B40A1A">
            <w:pPr>
              <w:rPr>
                <w:b/>
                <w:lang w:val="en-GB"/>
              </w:rPr>
            </w:pPr>
          </w:p>
          <w:p w14:paraId="315AFA79" w14:textId="6EA39BD4" w:rsidR="00B40A1A" w:rsidRPr="00D63BE4" w:rsidRDefault="00B40A1A" w:rsidP="00B40A1A">
            <w:pPr>
              <w:rPr>
                <w:b/>
                <w:lang w:val="en-GB"/>
              </w:rPr>
            </w:pPr>
            <w:r w:rsidRPr="00D63BE4">
              <w:rPr>
                <w:b/>
                <w:lang w:val="en-GB"/>
              </w:rPr>
              <w:t>v. What is meant by CRM? Which type of information does it include?</w:t>
            </w:r>
          </w:p>
          <w:p w14:paraId="159E10B4" w14:textId="6BF3772B" w:rsidR="00B40A1A" w:rsidRPr="00D63BE4" w:rsidRDefault="00B40A1A" w:rsidP="00B40A1A">
            <w:pPr>
              <w:rPr>
                <w:b/>
                <w:lang w:val="en-GB"/>
              </w:rPr>
            </w:pPr>
          </w:p>
          <w:p w14:paraId="762FAC25" w14:textId="3F1F4128" w:rsidR="00B40A1A" w:rsidRPr="00D63BE4" w:rsidRDefault="009D3F9B" w:rsidP="00B40A1A">
            <w:pPr>
              <w:rPr>
                <w:bCs/>
                <w:lang w:val="en-GB"/>
              </w:rPr>
            </w:pPr>
            <w:r w:rsidRPr="00D63BE4">
              <w:rPr>
                <w:bCs/>
                <w:lang w:val="en-GB"/>
              </w:rPr>
              <w:t xml:space="preserve">CRM – customer relationship management. </w:t>
            </w:r>
            <w:r w:rsidR="00860389" w:rsidRPr="00D63BE4">
              <w:rPr>
                <w:bCs/>
                <w:lang w:val="en-GB"/>
              </w:rPr>
              <w:t>It describes a business-wide strategy including customer interface departments. Standard CRM database includes:</w:t>
            </w:r>
          </w:p>
          <w:p w14:paraId="2D136856" w14:textId="2D07B883" w:rsidR="00860389" w:rsidRPr="00D63BE4" w:rsidRDefault="00860389" w:rsidP="00860389">
            <w:pPr>
              <w:pStyle w:val="ListParagraph"/>
              <w:numPr>
                <w:ilvl w:val="0"/>
                <w:numId w:val="5"/>
              </w:numPr>
              <w:rPr>
                <w:bCs/>
                <w:lang w:val="en-GB"/>
              </w:rPr>
            </w:pPr>
            <w:r w:rsidRPr="00D63BE4">
              <w:rPr>
                <w:bCs/>
                <w:lang w:val="en-GB"/>
              </w:rPr>
              <w:t>Company &amp; Contact Management</w:t>
            </w:r>
          </w:p>
          <w:p w14:paraId="3AF7D40D" w14:textId="57DAD41C" w:rsidR="00860389" w:rsidRPr="00D63BE4" w:rsidRDefault="00860389" w:rsidP="00860389">
            <w:pPr>
              <w:pStyle w:val="ListParagraph"/>
              <w:numPr>
                <w:ilvl w:val="0"/>
                <w:numId w:val="5"/>
              </w:numPr>
              <w:rPr>
                <w:bCs/>
                <w:lang w:val="en-GB"/>
              </w:rPr>
            </w:pPr>
            <w:r w:rsidRPr="00D63BE4">
              <w:rPr>
                <w:bCs/>
                <w:lang w:val="en-GB"/>
              </w:rPr>
              <w:t>Lead &amp; Activity Management</w:t>
            </w:r>
          </w:p>
          <w:p w14:paraId="01080DD8" w14:textId="57325055" w:rsidR="00860389" w:rsidRPr="00D63BE4" w:rsidRDefault="00860389" w:rsidP="00860389">
            <w:pPr>
              <w:pStyle w:val="ListParagraph"/>
              <w:numPr>
                <w:ilvl w:val="0"/>
                <w:numId w:val="5"/>
              </w:numPr>
              <w:rPr>
                <w:bCs/>
                <w:lang w:val="en-GB"/>
              </w:rPr>
            </w:pPr>
            <w:r w:rsidRPr="00D63BE4">
              <w:rPr>
                <w:bCs/>
                <w:lang w:val="en-GB"/>
              </w:rPr>
              <w:t>Opportunity Management</w:t>
            </w:r>
          </w:p>
          <w:p w14:paraId="4C1EDDDD" w14:textId="39975822" w:rsidR="00860389" w:rsidRPr="00D63BE4" w:rsidRDefault="00860389" w:rsidP="00860389">
            <w:pPr>
              <w:pStyle w:val="ListParagraph"/>
              <w:numPr>
                <w:ilvl w:val="0"/>
                <w:numId w:val="5"/>
              </w:numPr>
              <w:rPr>
                <w:bCs/>
                <w:lang w:val="en-GB"/>
              </w:rPr>
            </w:pPr>
            <w:r w:rsidRPr="00D63BE4">
              <w:rPr>
                <w:bCs/>
                <w:lang w:val="en-GB"/>
              </w:rPr>
              <w:t>Charting &amp; Reporting</w:t>
            </w:r>
          </w:p>
          <w:p w14:paraId="7E1CEAA3" w14:textId="7AF96C25" w:rsidR="00860389" w:rsidRPr="00D63BE4" w:rsidRDefault="00860389" w:rsidP="00860389">
            <w:pPr>
              <w:pStyle w:val="ListParagraph"/>
              <w:numPr>
                <w:ilvl w:val="0"/>
                <w:numId w:val="5"/>
              </w:numPr>
              <w:rPr>
                <w:bCs/>
                <w:lang w:val="en-GB"/>
              </w:rPr>
            </w:pPr>
            <w:r w:rsidRPr="00D63BE4">
              <w:rPr>
                <w:bCs/>
                <w:lang w:val="en-GB"/>
              </w:rPr>
              <w:t>Email Marketing &amp; Mailing List Management</w:t>
            </w:r>
          </w:p>
          <w:p w14:paraId="4DB6B330" w14:textId="662823FB" w:rsidR="00860389" w:rsidRPr="00D63BE4" w:rsidRDefault="00860389" w:rsidP="00860389">
            <w:pPr>
              <w:pStyle w:val="ListParagraph"/>
              <w:numPr>
                <w:ilvl w:val="0"/>
                <w:numId w:val="5"/>
              </w:numPr>
              <w:rPr>
                <w:bCs/>
                <w:lang w:val="en-GB"/>
              </w:rPr>
            </w:pPr>
            <w:r w:rsidRPr="00D63BE4">
              <w:rPr>
                <w:bCs/>
                <w:lang w:val="en-GB"/>
              </w:rPr>
              <w:t>Sales Forecasting</w:t>
            </w:r>
          </w:p>
          <w:p w14:paraId="2CF93E6F" w14:textId="66D7C323" w:rsidR="00860389" w:rsidRPr="00D63BE4" w:rsidRDefault="00860389" w:rsidP="00860389">
            <w:pPr>
              <w:pStyle w:val="ListParagraph"/>
              <w:numPr>
                <w:ilvl w:val="0"/>
                <w:numId w:val="5"/>
              </w:numPr>
              <w:rPr>
                <w:bCs/>
                <w:lang w:val="en-GB"/>
              </w:rPr>
            </w:pPr>
            <w:r w:rsidRPr="00D63BE4">
              <w:rPr>
                <w:bCs/>
                <w:lang w:val="en-GB"/>
              </w:rPr>
              <w:t>Microsoft outlook Email Integration</w:t>
            </w:r>
          </w:p>
          <w:p w14:paraId="7E66013C" w14:textId="380AB102" w:rsidR="00860389" w:rsidRPr="00D63BE4" w:rsidRDefault="00860389" w:rsidP="00860389">
            <w:pPr>
              <w:pStyle w:val="ListParagraph"/>
              <w:numPr>
                <w:ilvl w:val="0"/>
                <w:numId w:val="5"/>
              </w:numPr>
              <w:rPr>
                <w:bCs/>
                <w:lang w:val="en-GB"/>
              </w:rPr>
            </w:pPr>
            <w:r w:rsidRPr="00D63BE4">
              <w:rPr>
                <w:bCs/>
                <w:lang w:val="en-GB"/>
              </w:rPr>
              <w:t>Note &amp; Business Intelligence Management</w:t>
            </w:r>
          </w:p>
          <w:p w14:paraId="03D40C59" w14:textId="77777777" w:rsidR="00B40A1A" w:rsidRPr="00D63BE4" w:rsidRDefault="00B40A1A" w:rsidP="00B40A1A">
            <w:pPr>
              <w:rPr>
                <w:b/>
                <w:lang w:val="en-GB"/>
              </w:rPr>
            </w:pPr>
          </w:p>
          <w:p w14:paraId="0A47CEC6" w14:textId="512F03D4" w:rsidR="00B40A1A" w:rsidRPr="00D63BE4" w:rsidRDefault="00B40A1A" w:rsidP="00B40A1A">
            <w:pPr>
              <w:rPr>
                <w:b/>
                <w:lang w:val="en-GB"/>
              </w:rPr>
            </w:pPr>
            <w:r w:rsidRPr="00D63BE4">
              <w:rPr>
                <w:b/>
                <w:lang w:val="en-GB"/>
              </w:rPr>
              <w:t>Q.2. Design and complete a customer satisfaction survey.</w:t>
            </w:r>
          </w:p>
          <w:p w14:paraId="13B2BA47" w14:textId="6AD487D5" w:rsidR="00860389" w:rsidRPr="00D63BE4" w:rsidRDefault="00860389" w:rsidP="00B40A1A">
            <w:pPr>
              <w:rPr>
                <w:b/>
                <w:lang w:val="en-GB"/>
              </w:rPr>
            </w:pPr>
          </w:p>
          <w:p w14:paraId="0EC34C40" w14:textId="77777777" w:rsidR="00C62897" w:rsidRPr="00D63BE4" w:rsidRDefault="00C62897" w:rsidP="00B40A1A">
            <w:pPr>
              <w:rPr>
                <w:bCs/>
                <w:lang w:val="en-GB"/>
              </w:rPr>
            </w:pPr>
            <w:r w:rsidRPr="00D63BE4">
              <w:rPr>
                <w:bCs/>
                <w:lang w:val="en-GB"/>
              </w:rPr>
              <w:t>Customer satisfaction survey about company’s receptionist:</w:t>
            </w:r>
          </w:p>
          <w:p w14:paraId="3EE65A41" w14:textId="77777777" w:rsidR="00C62897" w:rsidRPr="00D63BE4" w:rsidRDefault="00C62897" w:rsidP="00B40A1A">
            <w:pPr>
              <w:rPr>
                <w:bCs/>
                <w:lang w:val="en-GB"/>
              </w:rPr>
            </w:pPr>
          </w:p>
          <w:p w14:paraId="4EB91AB0" w14:textId="76FBEEA1" w:rsidR="00C62897" w:rsidRPr="00D63BE4" w:rsidRDefault="00C62897" w:rsidP="00C62897">
            <w:pPr>
              <w:pStyle w:val="ListParagraph"/>
              <w:numPr>
                <w:ilvl w:val="0"/>
                <w:numId w:val="7"/>
              </w:numPr>
              <w:rPr>
                <w:bCs/>
                <w:lang w:val="en-GB"/>
              </w:rPr>
            </w:pPr>
            <w:r w:rsidRPr="00D63BE4">
              <w:rPr>
                <w:bCs/>
                <w:lang w:val="en-GB"/>
              </w:rPr>
              <w:t xml:space="preserve">Please choose </w:t>
            </w:r>
            <w:r w:rsidR="001F7C46" w:rsidRPr="00D63BE4">
              <w:rPr>
                <w:bCs/>
                <w:lang w:val="en-GB"/>
              </w:rPr>
              <w:t>city</w:t>
            </w:r>
            <w:r w:rsidRPr="00D63BE4">
              <w:rPr>
                <w:bCs/>
                <w:lang w:val="en-GB"/>
              </w:rPr>
              <w:t xml:space="preserve"> where you stayed: </w:t>
            </w:r>
          </w:p>
          <w:p w14:paraId="473470EA" w14:textId="77777777" w:rsidR="00C62897" w:rsidRPr="00D63BE4" w:rsidRDefault="00C62897" w:rsidP="00C62897">
            <w:pPr>
              <w:pStyle w:val="ListParagraph"/>
              <w:numPr>
                <w:ilvl w:val="0"/>
                <w:numId w:val="8"/>
              </w:numPr>
              <w:rPr>
                <w:bCs/>
                <w:lang w:val="en-GB"/>
              </w:rPr>
            </w:pPr>
            <w:r w:rsidRPr="00D63BE4">
              <w:rPr>
                <w:bCs/>
                <w:lang w:val="en-GB"/>
              </w:rPr>
              <w:t xml:space="preserve">London, </w:t>
            </w:r>
          </w:p>
          <w:p w14:paraId="49B6EB47" w14:textId="77777777" w:rsidR="00C62897" w:rsidRPr="00D63BE4" w:rsidRDefault="00C62897" w:rsidP="00C62897">
            <w:pPr>
              <w:pStyle w:val="ListParagraph"/>
              <w:numPr>
                <w:ilvl w:val="0"/>
                <w:numId w:val="8"/>
              </w:numPr>
              <w:rPr>
                <w:bCs/>
                <w:lang w:val="en-GB"/>
              </w:rPr>
            </w:pPr>
            <w:r w:rsidRPr="00D63BE4">
              <w:rPr>
                <w:bCs/>
                <w:lang w:val="en-GB"/>
              </w:rPr>
              <w:t xml:space="preserve">Birmingham, </w:t>
            </w:r>
          </w:p>
          <w:p w14:paraId="2EAF97AA" w14:textId="77777777" w:rsidR="00C62897" w:rsidRPr="00D63BE4" w:rsidRDefault="00C62897" w:rsidP="00C62897">
            <w:pPr>
              <w:pStyle w:val="ListParagraph"/>
              <w:numPr>
                <w:ilvl w:val="0"/>
                <w:numId w:val="8"/>
              </w:numPr>
              <w:rPr>
                <w:bCs/>
                <w:lang w:val="en-GB"/>
              </w:rPr>
            </w:pPr>
            <w:r w:rsidRPr="00D63BE4">
              <w:rPr>
                <w:bCs/>
                <w:lang w:val="en-GB"/>
              </w:rPr>
              <w:t xml:space="preserve">Edinburg, </w:t>
            </w:r>
          </w:p>
          <w:p w14:paraId="766BE139" w14:textId="215A2A41" w:rsidR="00C62897" w:rsidRPr="00D63BE4" w:rsidRDefault="00C62897" w:rsidP="00C62897">
            <w:pPr>
              <w:pStyle w:val="ListParagraph"/>
              <w:numPr>
                <w:ilvl w:val="0"/>
                <w:numId w:val="8"/>
              </w:numPr>
              <w:rPr>
                <w:bCs/>
                <w:lang w:val="en-GB"/>
              </w:rPr>
            </w:pPr>
            <w:r w:rsidRPr="00D63BE4">
              <w:rPr>
                <w:bCs/>
                <w:lang w:val="en-GB"/>
              </w:rPr>
              <w:t xml:space="preserve">Manchester </w:t>
            </w:r>
          </w:p>
          <w:p w14:paraId="1B13BCC2" w14:textId="56A40077" w:rsidR="00C62897" w:rsidRPr="00D63BE4" w:rsidRDefault="001F7C46" w:rsidP="00C62897">
            <w:pPr>
              <w:pStyle w:val="ListParagraph"/>
              <w:numPr>
                <w:ilvl w:val="0"/>
                <w:numId w:val="7"/>
              </w:numPr>
              <w:rPr>
                <w:bCs/>
                <w:lang w:val="en-GB"/>
              </w:rPr>
            </w:pPr>
            <w:r w:rsidRPr="00D63BE4">
              <w:rPr>
                <w:bCs/>
                <w:lang w:val="en-GB"/>
              </w:rPr>
              <w:t>How was your stay:</w:t>
            </w:r>
          </w:p>
          <w:p w14:paraId="6CB2BCEE" w14:textId="3F1DDBC4" w:rsidR="001F7C46" w:rsidRPr="00D63BE4" w:rsidRDefault="001F7C46" w:rsidP="001F7C46">
            <w:pPr>
              <w:pStyle w:val="ListParagraph"/>
              <w:numPr>
                <w:ilvl w:val="0"/>
                <w:numId w:val="9"/>
              </w:numPr>
              <w:rPr>
                <w:bCs/>
                <w:lang w:val="en-GB"/>
              </w:rPr>
            </w:pPr>
            <w:r w:rsidRPr="00D63BE4">
              <w:rPr>
                <w:bCs/>
                <w:lang w:val="en-GB"/>
              </w:rPr>
              <w:t>Very dissatisfied</w:t>
            </w:r>
          </w:p>
          <w:p w14:paraId="7784CA96" w14:textId="0327EA75" w:rsidR="001F7C46" w:rsidRPr="00D63BE4" w:rsidRDefault="001F7C46" w:rsidP="001F7C46">
            <w:pPr>
              <w:pStyle w:val="ListParagraph"/>
              <w:numPr>
                <w:ilvl w:val="0"/>
                <w:numId w:val="9"/>
              </w:numPr>
              <w:rPr>
                <w:bCs/>
                <w:lang w:val="en-GB"/>
              </w:rPr>
            </w:pPr>
            <w:r w:rsidRPr="00D63BE4">
              <w:rPr>
                <w:bCs/>
                <w:lang w:val="en-GB"/>
              </w:rPr>
              <w:t>Dissatisfied</w:t>
            </w:r>
          </w:p>
          <w:p w14:paraId="2D5A33CA" w14:textId="202C2BF5" w:rsidR="001F7C46" w:rsidRPr="00D63BE4" w:rsidRDefault="001F7C46" w:rsidP="001F7C46">
            <w:pPr>
              <w:pStyle w:val="ListParagraph"/>
              <w:numPr>
                <w:ilvl w:val="0"/>
                <w:numId w:val="9"/>
              </w:numPr>
              <w:rPr>
                <w:bCs/>
                <w:lang w:val="en-GB"/>
              </w:rPr>
            </w:pPr>
            <w:r w:rsidRPr="00D63BE4">
              <w:rPr>
                <w:bCs/>
                <w:lang w:val="en-GB"/>
              </w:rPr>
              <w:t>Neutral</w:t>
            </w:r>
          </w:p>
          <w:p w14:paraId="599F1910" w14:textId="7C9E40B6" w:rsidR="001F7C46" w:rsidRPr="00D63BE4" w:rsidRDefault="001F7C46" w:rsidP="001F7C46">
            <w:pPr>
              <w:pStyle w:val="ListParagraph"/>
              <w:numPr>
                <w:ilvl w:val="0"/>
                <w:numId w:val="9"/>
              </w:numPr>
              <w:rPr>
                <w:bCs/>
                <w:lang w:val="en-GB"/>
              </w:rPr>
            </w:pPr>
            <w:r w:rsidRPr="00D63BE4">
              <w:rPr>
                <w:bCs/>
                <w:lang w:val="en-GB"/>
              </w:rPr>
              <w:t>Satisfied</w:t>
            </w:r>
          </w:p>
          <w:p w14:paraId="5E2574DC" w14:textId="0C5008AF" w:rsidR="001F7C46" w:rsidRPr="00D63BE4" w:rsidRDefault="001F7C46" w:rsidP="001F7C46">
            <w:pPr>
              <w:pStyle w:val="ListParagraph"/>
              <w:numPr>
                <w:ilvl w:val="0"/>
                <w:numId w:val="9"/>
              </w:numPr>
              <w:rPr>
                <w:bCs/>
                <w:lang w:val="en-GB"/>
              </w:rPr>
            </w:pPr>
            <w:r w:rsidRPr="00D63BE4">
              <w:rPr>
                <w:bCs/>
                <w:lang w:val="en-GB"/>
              </w:rPr>
              <w:t>Very satisfied</w:t>
            </w:r>
          </w:p>
          <w:p w14:paraId="7569CB62" w14:textId="4CB99B16" w:rsidR="001F7C46" w:rsidRPr="00D63BE4" w:rsidRDefault="001F7C46" w:rsidP="001F7C46">
            <w:pPr>
              <w:pStyle w:val="ListParagraph"/>
              <w:numPr>
                <w:ilvl w:val="0"/>
                <w:numId w:val="7"/>
              </w:numPr>
              <w:rPr>
                <w:bCs/>
                <w:lang w:val="en-GB"/>
              </w:rPr>
            </w:pPr>
            <w:r w:rsidRPr="00D63BE4">
              <w:rPr>
                <w:bCs/>
                <w:lang w:val="en-GB"/>
              </w:rPr>
              <w:t>In scale 1-10 how you would evaluate reception service on your arrival?</w:t>
            </w:r>
          </w:p>
          <w:p w14:paraId="077F7F2D" w14:textId="750C6EF4" w:rsidR="001F7C46" w:rsidRPr="00D63BE4" w:rsidRDefault="001F7C46" w:rsidP="001F7C46">
            <w:pPr>
              <w:pStyle w:val="ListParagraph"/>
              <w:numPr>
                <w:ilvl w:val="0"/>
                <w:numId w:val="7"/>
              </w:numPr>
              <w:rPr>
                <w:bCs/>
                <w:lang w:val="en-GB"/>
              </w:rPr>
            </w:pPr>
            <w:r w:rsidRPr="00D63BE4">
              <w:rPr>
                <w:bCs/>
                <w:lang w:val="en-GB"/>
              </w:rPr>
              <w:t>In scale 1-10 how you would evaluate receptionist appearance?</w:t>
            </w:r>
          </w:p>
          <w:p w14:paraId="79098843" w14:textId="07255CBB" w:rsidR="001F7C46" w:rsidRPr="00D63BE4" w:rsidRDefault="001F7C46" w:rsidP="001F7C46">
            <w:pPr>
              <w:pStyle w:val="ListParagraph"/>
              <w:numPr>
                <w:ilvl w:val="0"/>
                <w:numId w:val="7"/>
              </w:numPr>
              <w:rPr>
                <w:bCs/>
                <w:lang w:val="en-GB"/>
              </w:rPr>
            </w:pPr>
            <w:r w:rsidRPr="00D63BE4">
              <w:rPr>
                <w:bCs/>
                <w:lang w:val="en-GB"/>
              </w:rPr>
              <w:t>In scale 1-10 how you would evaluate restaurant/bar service?</w:t>
            </w:r>
          </w:p>
          <w:p w14:paraId="3F633166" w14:textId="7B4BCEB8" w:rsidR="001F7C46" w:rsidRPr="00D63BE4" w:rsidRDefault="001F7C46" w:rsidP="001F7C46">
            <w:pPr>
              <w:pStyle w:val="ListParagraph"/>
              <w:numPr>
                <w:ilvl w:val="0"/>
                <w:numId w:val="7"/>
              </w:numPr>
              <w:rPr>
                <w:bCs/>
                <w:lang w:val="en-GB"/>
              </w:rPr>
            </w:pPr>
            <w:r w:rsidRPr="00D63BE4">
              <w:rPr>
                <w:bCs/>
                <w:lang w:val="en-GB"/>
              </w:rPr>
              <w:t>In scale 1-10 how you would evaluate housekeeping service in your residence?</w:t>
            </w:r>
          </w:p>
          <w:p w14:paraId="2646562B" w14:textId="18064697" w:rsidR="001F7C46" w:rsidRPr="00D63BE4" w:rsidRDefault="001F7C46" w:rsidP="001F7C46">
            <w:pPr>
              <w:pStyle w:val="ListParagraph"/>
              <w:numPr>
                <w:ilvl w:val="0"/>
                <w:numId w:val="7"/>
              </w:numPr>
              <w:rPr>
                <w:bCs/>
                <w:lang w:val="en-GB"/>
              </w:rPr>
            </w:pPr>
            <w:r w:rsidRPr="00D63BE4">
              <w:rPr>
                <w:bCs/>
                <w:lang w:val="en-GB"/>
              </w:rPr>
              <w:t>Would you recommend our services? If not, please state where we need improve</w:t>
            </w:r>
          </w:p>
          <w:p w14:paraId="56706EFF" w14:textId="72493746" w:rsidR="001F7C46" w:rsidRPr="00D63BE4" w:rsidRDefault="001F7C46" w:rsidP="001F7C46">
            <w:pPr>
              <w:pStyle w:val="ListParagraph"/>
              <w:numPr>
                <w:ilvl w:val="0"/>
                <w:numId w:val="7"/>
              </w:numPr>
              <w:rPr>
                <w:bCs/>
                <w:lang w:val="en-GB"/>
              </w:rPr>
            </w:pPr>
            <w:r w:rsidRPr="00D63BE4">
              <w:rPr>
                <w:bCs/>
                <w:lang w:val="en-GB"/>
              </w:rPr>
              <w:t>Would you use our services again? If not, please state where we need improve</w:t>
            </w:r>
          </w:p>
          <w:p w14:paraId="1D076C60" w14:textId="77777777" w:rsidR="00860389" w:rsidRPr="00D63BE4" w:rsidRDefault="00860389" w:rsidP="00B40A1A">
            <w:pPr>
              <w:rPr>
                <w:b/>
                <w:lang w:val="en-GB"/>
              </w:rPr>
            </w:pPr>
          </w:p>
          <w:p w14:paraId="7FD43B19" w14:textId="4ED4B4F5" w:rsidR="00B40A1A" w:rsidRPr="00D63BE4" w:rsidRDefault="00B40A1A" w:rsidP="00B40A1A">
            <w:pPr>
              <w:rPr>
                <w:b/>
                <w:lang w:val="en-GB"/>
              </w:rPr>
            </w:pPr>
            <w:r w:rsidRPr="00D63BE4">
              <w:rPr>
                <w:b/>
                <w:lang w:val="en-GB"/>
              </w:rPr>
              <w:t xml:space="preserve">Case Study </w:t>
            </w:r>
          </w:p>
          <w:p w14:paraId="0BEC1EA1" w14:textId="77777777" w:rsidR="00B40A1A" w:rsidRPr="00D63BE4" w:rsidRDefault="00B40A1A" w:rsidP="00B40A1A">
            <w:pPr>
              <w:rPr>
                <w:b/>
                <w:lang w:val="en-GB"/>
              </w:rPr>
            </w:pPr>
            <w:r w:rsidRPr="00D63BE4">
              <w:rPr>
                <w:b/>
                <w:lang w:val="en-GB"/>
              </w:rPr>
              <w:t>Managers at Clifton leisure centre want to attract more customers. They have improved</w:t>
            </w:r>
          </w:p>
          <w:p w14:paraId="7C5FB35E" w14:textId="7FF79082" w:rsidR="00B40A1A" w:rsidRPr="00D63BE4" w:rsidRDefault="00B40A1A" w:rsidP="00B40A1A">
            <w:pPr>
              <w:rPr>
                <w:b/>
                <w:lang w:val="en-GB"/>
              </w:rPr>
            </w:pPr>
            <w:r w:rsidRPr="00D63BE4">
              <w:rPr>
                <w:b/>
                <w:lang w:val="en-GB"/>
              </w:rPr>
              <w:t>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w:t>
            </w:r>
          </w:p>
          <w:p w14:paraId="576FD325" w14:textId="77777777" w:rsidR="00B40A1A" w:rsidRPr="00D63BE4" w:rsidRDefault="00B40A1A" w:rsidP="00B40A1A">
            <w:pPr>
              <w:rPr>
                <w:b/>
                <w:lang w:val="en-GB"/>
              </w:rPr>
            </w:pPr>
          </w:p>
          <w:p w14:paraId="2A1658AF" w14:textId="77777777" w:rsidR="00B40A1A" w:rsidRPr="00D63BE4" w:rsidRDefault="00B40A1A" w:rsidP="00B40A1A">
            <w:pPr>
              <w:pStyle w:val="ListParagraph"/>
              <w:numPr>
                <w:ilvl w:val="0"/>
                <w:numId w:val="2"/>
              </w:numPr>
              <w:rPr>
                <w:b/>
                <w:lang w:val="en-GB"/>
              </w:rPr>
            </w:pPr>
            <w:r w:rsidRPr="00D63BE4">
              <w:rPr>
                <w:b/>
                <w:lang w:val="en-GB"/>
              </w:rPr>
              <w:t>How important it is for them to classify the centre’s users?</w:t>
            </w:r>
          </w:p>
          <w:p w14:paraId="762B241E" w14:textId="263D70B8" w:rsidR="00B40A1A" w:rsidRPr="00D63BE4" w:rsidRDefault="006235FF" w:rsidP="00B40A1A">
            <w:pPr>
              <w:pStyle w:val="ListParagraph"/>
              <w:rPr>
                <w:bCs/>
                <w:lang w:val="en-GB"/>
              </w:rPr>
            </w:pPr>
            <w:r w:rsidRPr="00D63BE4">
              <w:rPr>
                <w:bCs/>
                <w:lang w:val="en-GB"/>
              </w:rPr>
              <w:t xml:space="preserve">It is important to classify centre’s users because like that you can plan what fitness classes may be needed, and at what times they would be coming (working, school). As well to arrange areas for children or elderly. </w:t>
            </w:r>
          </w:p>
          <w:p w14:paraId="07123A43" w14:textId="77777777" w:rsidR="00B40A1A" w:rsidRPr="00D63BE4" w:rsidRDefault="00B40A1A" w:rsidP="00B40A1A">
            <w:pPr>
              <w:pStyle w:val="ListParagraph"/>
              <w:rPr>
                <w:b/>
                <w:lang w:val="en-GB"/>
              </w:rPr>
            </w:pPr>
          </w:p>
          <w:p w14:paraId="051EB0A9" w14:textId="7015956C" w:rsidR="00CC2FB3" w:rsidRPr="00D63BE4" w:rsidRDefault="00B40A1A" w:rsidP="00B40A1A">
            <w:pPr>
              <w:ind w:left="360"/>
              <w:rPr>
                <w:b/>
                <w:lang w:val="en-GB"/>
              </w:rPr>
            </w:pPr>
            <w:r w:rsidRPr="00D63BE4">
              <w:rPr>
                <w:b/>
                <w:lang w:val="en-GB"/>
              </w:rPr>
              <w:t>2. Explain why this sort of data is helpful?</w:t>
            </w:r>
          </w:p>
          <w:p w14:paraId="056BE3EB" w14:textId="77777777" w:rsidR="00CC2FB3" w:rsidRPr="00D63BE4" w:rsidRDefault="00CC2FB3" w:rsidP="00A851DA">
            <w:pPr>
              <w:rPr>
                <w:b/>
                <w:lang w:val="en-GB"/>
              </w:rPr>
            </w:pPr>
          </w:p>
          <w:p w14:paraId="17135B68" w14:textId="79FDD8B5" w:rsidR="00CC2FB3" w:rsidRPr="00D63BE4" w:rsidRDefault="006235FF" w:rsidP="00D63BE4">
            <w:pPr>
              <w:tabs>
                <w:tab w:val="left" w:pos="1260"/>
              </w:tabs>
              <w:ind w:left="709"/>
              <w:rPr>
                <w:bCs/>
                <w:lang w:val="en-GB"/>
              </w:rPr>
            </w:pPr>
            <w:r w:rsidRPr="00D63BE4">
              <w:rPr>
                <w:bCs/>
                <w:lang w:val="en-GB"/>
              </w:rPr>
              <w:t xml:space="preserve">If managers will gather this kind of information, gym would be more customer oriented, they could stand out from others with their specific services or activities for </w:t>
            </w:r>
            <w:r w:rsidR="00D63BE4" w:rsidRPr="00D63BE4">
              <w:rPr>
                <w:bCs/>
                <w:lang w:val="en-GB"/>
              </w:rPr>
              <w:t>different groups of customers.</w:t>
            </w:r>
          </w:p>
          <w:p w14:paraId="5CA65EA0" w14:textId="77777777" w:rsidR="00CC2FB3" w:rsidRPr="00D63BE4" w:rsidRDefault="00CC2FB3" w:rsidP="00A851DA">
            <w:pPr>
              <w:rPr>
                <w:b/>
                <w:lang w:val="en-GB"/>
              </w:rPr>
            </w:pPr>
          </w:p>
          <w:p w14:paraId="758902A7" w14:textId="77777777" w:rsidR="00CC2FB3" w:rsidRPr="00D63BE4" w:rsidRDefault="00CC2FB3" w:rsidP="00A851DA">
            <w:pPr>
              <w:rPr>
                <w:b/>
                <w:lang w:val="en-GB"/>
              </w:rPr>
            </w:pPr>
          </w:p>
          <w:p w14:paraId="31A8EB49" w14:textId="77777777" w:rsidR="00CC2FB3" w:rsidRPr="00D63BE4" w:rsidRDefault="00CC2FB3" w:rsidP="00A851DA">
            <w:pPr>
              <w:rPr>
                <w:b/>
                <w:lang w:val="en-GB"/>
              </w:rPr>
            </w:pPr>
          </w:p>
        </w:tc>
      </w:tr>
    </w:tbl>
    <w:p w14:paraId="019B6E74" w14:textId="77777777" w:rsidR="00503D7E" w:rsidRPr="00D63BE4" w:rsidRDefault="00503D7E" w:rsidP="00A851DA">
      <w:pPr>
        <w:autoSpaceDE w:val="0"/>
        <w:autoSpaceDN w:val="0"/>
        <w:adjustRightInd w:val="0"/>
        <w:spacing w:after="0" w:line="240" w:lineRule="auto"/>
        <w:rPr>
          <w:rFonts w:cs="CalvertMT-Bold"/>
          <w:b/>
          <w:bCs/>
          <w:color w:val="002060"/>
          <w:sz w:val="28"/>
        </w:rPr>
      </w:pPr>
    </w:p>
    <w:p w14:paraId="42E9083F" w14:textId="77777777" w:rsidR="00A851DA" w:rsidRPr="00D63BE4" w:rsidRDefault="00AE1481" w:rsidP="00A851DA">
      <w:pPr>
        <w:autoSpaceDE w:val="0"/>
        <w:autoSpaceDN w:val="0"/>
        <w:adjustRightInd w:val="0"/>
        <w:spacing w:after="0" w:line="240" w:lineRule="auto"/>
        <w:rPr>
          <w:rFonts w:cs="CalvertMT-Bold"/>
          <w:b/>
          <w:bCs/>
          <w:color w:val="002060"/>
          <w:sz w:val="28"/>
        </w:rPr>
      </w:pPr>
      <w:r w:rsidRPr="00D63BE4">
        <w:rPr>
          <w:rFonts w:cs="CalvertMT-Bold"/>
          <w:b/>
          <w:bCs/>
          <w:color w:val="002060"/>
          <w:sz w:val="28"/>
        </w:rPr>
        <w:t>Student</w:t>
      </w:r>
      <w:r w:rsidR="00A851DA" w:rsidRPr="00D63BE4">
        <w:rPr>
          <w:rFonts w:cs="CalvertMT-Bold"/>
          <w:b/>
          <w:bCs/>
          <w:color w:val="002060"/>
          <w:sz w:val="28"/>
        </w:rPr>
        <w:t xml:space="preserve"> Statement:</w:t>
      </w:r>
    </w:p>
    <w:p w14:paraId="00EE23E5" w14:textId="77777777" w:rsidR="00A851DA" w:rsidRPr="00D63BE4" w:rsidRDefault="00A851DA" w:rsidP="00A851DA">
      <w:pPr>
        <w:autoSpaceDE w:val="0"/>
        <w:autoSpaceDN w:val="0"/>
        <w:adjustRightInd w:val="0"/>
        <w:spacing w:after="0" w:line="240" w:lineRule="auto"/>
        <w:rPr>
          <w:rFonts w:cs="CalvertMT-Bold"/>
          <w:b/>
          <w:bCs/>
          <w:color w:val="001AE6"/>
        </w:rPr>
      </w:pPr>
    </w:p>
    <w:p w14:paraId="4AE3C050" w14:textId="77777777" w:rsidR="00A851DA" w:rsidRPr="00D63BE4" w:rsidRDefault="00405895" w:rsidP="00A851DA">
      <w:pPr>
        <w:autoSpaceDE w:val="0"/>
        <w:autoSpaceDN w:val="0"/>
        <w:adjustRightInd w:val="0"/>
        <w:spacing w:after="0" w:line="240" w:lineRule="auto"/>
        <w:rPr>
          <w:rFonts w:cs="Bliss-Regular"/>
          <w:color w:val="000000"/>
        </w:rPr>
      </w:pPr>
      <w:r w:rsidRPr="00D63BE4">
        <w:rPr>
          <w:rFonts w:cs="Bliss-Regular"/>
          <w:color w:val="000000"/>
        </w:rPr>
        <w:t>By submitting this assignment, I confirm that this is my own work.</w:t>
      </w:r>
    </w:p>
    <w:p w14:paraId="1E5598C7" w14:textId="77777777" w:rsidR="00503D7E" w:rsidRPr="00D63BE4" w:rsidRDefault="00503D7E" w:rsidP="00A851DA">
      <w:pPr>
        <w:autoSpaceDE w:val="0"/>
        <w:autoSpaceDN w:val="0"/>
        <w:adjustRightInd w:val="0"/>
        <w:spacing w:after="0" w:line="240" w:lineRule="auto"/>
        <w:rPr>
          <w:rFonts w:cs="Bliss-Regular"/>
          <w:color w:val="000000"/>
        </w:rPr>
      </w:pPr>
    </w:p>
    <w:p w14:paraId="54D2D5D2" w14:textId="77777777" w:rsidR="00503D7E" w:rsidRPr="00D63BE4" w:rsidRDefault="00503D7E" w:rsidP="00A851DA">
      <w:pPr>
        <w:autoSpaceDE w:val="0"/>
        <w:autoSpaceDN w:val="0"/>
        <w:adjustRightInd w:val="0"/>
        <w:spacing w:after="0" w:line="240" w:lineRule="auto"/>
        <w:rPr>
          <w:rFonts w:cs="Bliss-Regular"/>
          <w:color w:val="000000"/>
        </w:rPr>
      </w:pPr>
    </w:p>
    <w:p w14:paraId="3761B6BA" w14:textId="77777777" w:rsidR="00A851DA" w:rsidRPr="00D63BE4"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D63BE4" w14:paraId="16F59211" w14:textId="77777777" w:rsidTr="00405895">
        <w:tc>
          <w:tcPr>
            <w:tcW w:w="2310" w:type="dxa"/>
            <w:shd w:val="clear" w:color="auto" w:fill="D9D9D9" w:themeFill="background1" w:themeFillShade="D9"/>
          </w:tcPr>
          <w:p w14:paraId="3AABC474" w14:textId="77777777" w:rsidR="00405895" w:rsidRPr="00D63BE4" w:rsidRDefault="00405895" w:rsidP="00A851DA">
            <w:pPr>
              <w:rPr>
                <w:rFonts w:cs="Bliss-Regular"/>
                <w:color w:val="000000"/>
                <w:lang w:val="en-GB"/>
              </w:rPr>
            </w:pPr>
            <w:r w:rsidRPr="00D63BE4">
              <w:rPr>
                <w:rFonts w:cs="Bliss-Regular"/>
                <w:color w:val="000000"/>
                <w:lang w:val="en-GB"/>
              </w:rPr>
              <w:t>Student Signature</w:t>
            </w:r>
          </w:p>
        </w:tc>
        <w:tc>
          <w:tcPr>
            <w:tcW w:w="4035" w:type="dxa"/>
          </w:tcPr>
          <w:p w14:paraId="6A9C6989" w14:textId="6EA396D9" w:rsidR="00405895" w:rsidRPr="00D63BE4" w:rsidRDefault="00D63BE4" w:rsidP="00A851DA">
            <w:pPr>
              <w:rPr>
                <w:rFonts w:cs="Bliss-Regular"/>
                <w:color w:val="000000"/>
                <w:lang w:val="en-GB"/>
              </w:rPr>
            </w:pPr>
            <w:r>
              <w:rPr>
                <w:rFonts w:cs="Bliss-Regular"/>
                <w:color w:val="000000"/>
                <w:lang w:val="en-GB"/>
              </w:rPr>
              <w:t>V. Develyte</w:t>
            </w:r>
          </w:p>
        </w:tc>
        <w:tc>
          <w:tcPr>
            <w:tcW w:w="1276" w:type="dxa"/>
            <w:shd w:val="clear" w:color="auto" w:fill="D9D9D9" w:themeFill="background1" w:themeFillShade="D9"/>
          </w:tcPr>
          <w:p w14:paraId="0D898CFB" w14:textId="77777777" w:rsidR="00405895" w:rsidRPr="00D63BE4" w:rsidRDefault="00405895" w:rsidP="00A851DA">
            <w:pPr>
              <w:rPr>
                <w:rFonts w:cs="Bliss-Regular"/>
                <w:color w:val="000000"/>
                <w:lang w:val="en-GB"/>
              </w:rPr>
            </w:pPr>
            <w:r w:rsidRPr="00D63BE4">
              <w:rPr>
                <w:rFonts w:cs="Bliss-Regular"/>
                <w:color w:val="000000"/>
                <w:lang w:val="en-GB"/>
              </w:rPr>
              <w:t>Date</w:t>
            </w:r>
          </w:p>
        </w:tc>
        <w:tc>
          <w:tcPr>
            <w:tcW w:w="1621" w:type="dxa"/>
          </w:tcPr>
          <w:p w14:paraId="70F23559" w14:textId="32A2AC19" w:rsidR="00405895" w:rsidRPr="00D63BE4" w:rsidRDefault="00D63BE4" w:rsidP="00A851DA">
            <w:pPr>
              <w:rPr>
                <w:rFonts w:cs="Bliss-Regular"/>
                <w:color w:val="000000"/>
                <w:lang w:val="en-GB"/>
              </w:rPr>
            </w:pPr>
            <w:r>
              <w:rPr>
                <w:rFonts w:cs="Bliss-Regular"/>
                <w:color w:val="000000"/>
                <w:lang w:val="en-GB"/>
              </w:rPr>
              <w:t>17/03/2020</w:t>
            </w:r>
            <w:bookmarkStart w:id="0" w:name="_GoBack"/>
            <w:bookmarkEnd w:id="0"/>
          </w:p>
        </w:tc>
      </w:tr>
    </w:tbl>
    <w:p w14:paraId="65F15E08" w14:textId="77777777" w:rsidR="00A851DA" w:rsidRPr="00D63BE4" w:rsidRDefault="00A851DA" w:rsidP="00A851DA">
      <w:pPr>
        <w:rPr>
          <w:rFonts w:cs="Bliss-Regular"/>
          <w:color w:val="000000"/>
        </w:rPr>
      </w:pPr>
    </w:p>
    <w:p w14:paraId="77B13A29" w14:textId="77777777" w:rsidR="00A851DA" w:rsidRPr="00D63BE4" w:rsidRDefault="00A851DA" w:rsidP="00A851DA">
      <w:pPr>
        <w:rPr>
          <w:rFonts w:cs="Bliss-Regular"/>
          <w:color w:val="000000"/>
        </w:rPr>
      </w:pPr>
    </w:p>
    <w:p w14:paraId="65112E41" w14:textId="77777777" w:rsidR="00A851DA" w:rsidRPr="00D63BE4" w:rsidRDefault="00503D7E" w:rsidP="00503D7E">
      <w:pPr>
        <w:shd w:val="clear" w:color="auto" w:fill="D9D9D9" w:themeFill="background1" w:themeFillShade="D9"/>
        <w:rPr>
          <w:b/>
          <w:sz w:val="32"/>
        </w:rPr>
      </w:pPr>
      <w:r w:rsidRPr="00D63BE4">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D63BE4" w14:paraId="4143490E" w14:textId="77777777" w:rsidTr="00B0415E">
        <w:trPr>
          <w:trHeight w:val="249"/>
        </w:trPr>
        <w:tc>
          <w:tcPr>
            <w:tcW w:w="4621" w:type="dxa"/>
            <w:shd w:val="clear" w:color="auto" w:fill="D9D9D9" w:themeFill="background1" w:themeFillShade="D9"/>
          </w:tcPr>
          <w:p w14:paraId="5F285B16" w14:textId="77777777" w:rsidR="00503D7E" w:rsidRPr="00D63BE4" w:rsidRDefault="00503D7E" w:rsidP="00503D7E">
            <w:pPr>
              <w:rPr>
                <w:b/>
                <w:color w:val="002060"/>
                <w:lang w:val="en-GB"/>
              </w:rPr>
            </w:pPr>
            <w:r w:rsidRPr="00D63BE4">
              <w:rPr>
                <w:b/>
                <w:color w:val="002060"/>
                <w:lang w:val="en-GB"/>
              </w:rPr>
              <w:t>Total Marks</w:t>
            </w:r>
          </w:p>
        </w:tc>
        <w:tc>
          <w:tcPr>
            <w:tcW w:w="4621" w:type="dxa"/>
          </w:tcPr>
          <w:p w14:paraId="2A3B5547" w14:textId="77777777" w:rsidR="00503D7E" w:rsidRPr="00D63BE4" w:rsidRDefault="00503D7E" w:rsidP="00503D7E">
            <w:pPr>
              <w:rPr>
                <w:rFonts w:cs="Times New Roman"/>
                <w:szCs w:val="32"/>
                <w:lang w:val="en-GB"/>
              </w:rPr>
            </w:pPr>
          </w:p>
        </w:tc>
      </w:tr>
      <w:tr w:rsidR="00503D7E" w:rsidRPr="00D63BE4" w14:paraId="20186A5F" w14:textId="77777777" w:rsidTr="00B0415E">
        <w:tc>
          <w:tcPr>
            <w:tcW w:w="4621" w:type="dxa"/>
            <w:shd w:val="clear" w:color="auto" w:fill="D9D9D9" w:themeFill="background1" w:themeFillShade="D9"/>
          </w:tcPr>
          <w:p w14:paraId="4D5663C5" w14:textId="77777777" w:rsidR="00503D7E" w:rsidRPr="00D63BE4" w:rsidRDefault="00503D7E" w:rsidP="00503D7E">
            <w:pPr>
              <w:rPr>
                <w:b/>
                <w:color w:val="002060"/>
                <w:lang w:val="en-GB"/>
              </w:rPr>
            </w:pPr>
            <w:r w:rsidRPr="00D63BE4">
              <w:rPr>
                <w:b/>
                <w:color w:val="002060"/>
                <w:lang w:val="en-GB"/>
              </w:rPr>
              <w:t>Marks Obtained</w:t>
            </w:r>
          </w:p>
        </w:tc>
        <w:tc>
          <w:tcPr>
            <w:tcW w:w="4621" w:type="dxa"/>
          </w:tcPr>
          <w:p w14:paraId="063E5390" w14:textId="77777777" w:rsidR="00503D7E" w:rsidRPr="00D63BE4" w:rsidRDefault="00503D7E" w:rsidP="00503D7E">
            <w:pPr>
              <w:rPr>
                <w:rFonts w:cs="Times New Roman"/>
                <w:szCs w:val="32"/>
                <w:lang w:val="en-GB"/>
              </w:rPr>
            </w:pPr>
          </w:p>
        </w:tc>
      </w:tr>
      <w:tr w:rsidR="00503D7E" w:rsidRPr="00D63BE4" w14:paraId="131CB996" w14:textId="77777777" w:rsidTr="00B0415E">
        <w:tc>
          <w:tcPr>
            <w:tcW w:w="4621" w:type="dxa"/>
            <w:shd w:val="clear" w:color="auto" w:fill="D9D9D9" w:themeFill="background1" w:themeFillShade="D9"/>
          </w:tcPr>
          <w:p w14:paraId="63B574AF" w14:textId="77777777" w:rsidR="00503D7E" w:rsidRPr="00D63BE4" w:rsidRDefault="00B0415E" w:rsidP="00503D7E">
            <w:pPr>
              <w:rPr>
                <w:b/>
                <w:color w:val="002060"/>
                <w:lang w:val="en-GB"/>
              </w:rPr>
            </w:pPr>
            <w:r w:rsidRPr="00D63BE4">
              <w:rPr>
                <w:b/>
                <w:color w:val="002060"/>
                <w:lang w:val="en-GB"/>
              </w:rPr>
              <w:t>Percentage / Grade</w:t>
            </w:r>
          </w:p>
        </w:tc>
        <w:tc>
          <w:tcPr>
            <w:tcW w:w="4621" w:type="dxa"/>
          </w:tcPr>
          <w:p w14:paraId="434A43ED" w14:textId="77777777" w:rsidR="00503D7E" w:rsidRPr="00D63BE4" w:rsidRDefault="00503D7E" w:rsidP="00503D7E">
            <w:pPr>
              <w:rPr>
                <w:rFonts w:cs="Times New Roman"/>
                <w:szCs w:val="32"/>
                <w:lang w:val="en-GB"/>
              </w:rPr>
            </w:pPr>
          </w:p>
        </w:tc>
      </w:tr>
    </w:tbl>
    <w:p w14:paraId="500864D7" w14:textId="77777777" w:rsidR="00A851DA" w:rsidRPr="00D63BE4" w:rsidRDefault="00A851DA" w:rsidP="00503D7E">
      <w:pPr>
        <w:rPr>
          <w:rFonts w:cs="Times New Roman"/>
          <w:sz w:val="24"/>
          <w:szCs w:val="32"/>
        </w:rPr>
      </w:pPr>
    </w:p>
    <w:p w14:paraId="6D117288" w14:textId="77777777" w:rsidR="00607874" w:rsidRPr="00D63BE4" w:rsidRDefault="00607874" w:rsidP="00503D7E">
      <w:pPr>
        <w:rPr>
          <w:rFonts w:cs="Times New Roman"/>
          <w:sz w:val="24"/>
          <w:szCs w:val="32"/>
        </w:rPr>
      </w:pPr>
    </w:p>
    <w:p w14:paraId="5163B0DC" w14:textId="77777777" w:rsidR="00607874" w:rsidRPr="00D63BE4" w:rsidRDefault="00607874" w:rsidP="00503D7E">
      <w:pPr>
        <w:rPr>
          <w:rFonts w:cs="Times New Roman"/>
          <w:sz w:val="24"/>
          <w:szCs w:val="32"/>
        </w:rPr>
      </w:pPr>
    </w:p>
    <w:sectPr w:rsidR="00607874" w:rsidRPr="00D63BE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DCA10" w14:textId="77777777" w:rsidR="006235FF" w:rsidRDefault="006235FF" w:rsidP="00CB4D0A">
      <w:pPr>
        <w:spacing w:after="0" w:line="240" w:lineRule="auto"/>
      </w:pPr>
      <w:r>
        <w:separator/>
      </w:r>
    </w:p>
  </w:endnote>
  <w:endnote w:type="continuationSeparator" w:id="0">
    <w:p w14:paraId="6D40AB44" w14:textId="77777777" w:rsidR="006235FF" w:rsidRDefault="006235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A8904" w14:textId="77777777" w:rsidR="006235FF" w:rsidRDefault="006235FF" w:rsidP="00CB4D0A">
      <w:pPr>
        <w:spacing w:after="0" w:line="240" w:lineRule="auto"/>
      </w:pPr>
      <w:r>
        <w:separator/>
      </w:r>
    </w:p>
  </w:footnote>
  <w:footnote w:type="continuationSeparator" w:id="0">
    <w:p w14:paraId="076364AF" w14:textId="77777777" w:rsidR="006235FF" w:rsidRDefault="006235F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642B0"/>
    <w:multiLevelType w:val="hybridMultilevel"/>
    <w:tmpl w:val="28DE2C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1FD0DB0"/>
    <w:multiLevelType w:val="hybridMultilevel"/>
    <w:tmpl w:val="92043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8726F7"/>
    <w:multiLevelType w:val="hybridMultilevel"/>
    <w:tmpl w:val="7D104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412BAE"/>
    <w:multiLevelType w:val="hybridMultilevel"/>
    <w:tmpl w:val="EFFE6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9510C7"/>
    <w:multiLevelType w:val="hybridMultilevel"/>
    <w:tmpl w:val="BD5C0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24020C"/>
    <w:multiLevelType w:val="hybridMultilevel"/>
    <w:tmpl w:val="46B29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9E76BA"/>
    <w:multiLevelType w:val="hybridMultilevel"/>
    <w:tmpl w:val="0286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1F523E"/>
    <w:multiLevelType w:val="hybridMultilevel"/>
    <w:tmpl w:val="60F877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6"/>
  </w:num>
  <w:num w:numId="5">
    <w:abstractNumId w:val="5"/>
  </w:num>
  <w:num w:numId="6">
    <w:abstractNumId w:val="1"/>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C08B1"/>
    <w:rsid w:val="001F0481"/>
    <w:rsid w:val="001F7C46"/>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35FF"/>
    <w:rsid w:val="00645CDD"/>
    <w:rsid w:val="00665D3C"/>
    <w:rsid w:val="006823A7"/>
    <w:rsid w:val="00687EE8"/>
    <w:rsid w:val="0070347F"/>
    <w:rsid w:val="0070678E"/>
    <w:rsid w:val="00742692"/>
    <w:rsid w:val="007B4927"/>
    <w:rsid w:val="00831C11"/>
    <w:rsid w:val="00860389"/>
    <w:rsid w:val="008A60B4"/>
    <w:rsid w:val="008B3C31"/>
    <w:rsid w:val="008B64FE"/>
    <w:rsid w:val="00935BF7"/>
    <w:rsid w:val="0095442C"/>
    <w:rsid w:val="00983942"/>
    <w:rsid w:val="009C37E0"/>
    <w:rsid w:val="009D3F9B"/>
    <w:rsid w:val="009E41F4"/>
    <w:rsid w:val="00A14B66"/>
    <w:rsid w:val="00A65CF7"/>
    <w:rsid w:val="00A81AB4"/>
    <w:rsid w:val="00A851DA"/>
    <w:rsid w:val="00AC7D5B"/>
    <w:rsid w:val="00AE1481"/>
    <w:rsid w:val="00B0415E"/>
    <w:rsid w:val="00B04678"/>
    <w:rsid w:val="00B40A1A"/>
    <w:rsid w:val="00BC46DF"/>
    <w:rsid w:val="00C03577"/>
    <w:rsid w:val="00C53029"/>
    <w:rsid w:val="00C62897"/>
    <w:rsid w:val="00C65FEA"/>
    <w:rsid w:val="00CA0AC2"/>
    <w:rsid w:val="00CB4D0A"/>
    <w:rsid w:val="00CC2FB3"/>
    <w:rsid w:val="00CC575A"/>
    <w:rsid w:val="00CF123B"/>
    <w:rsid w:val="00D039AC"/>
    <w:rsid w:val="00D427DE"/>
    <w:rsid w:val="00D5587D"/>
    <w:rsid w:val="00D63BE4"/>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15807B7"/>
  <w15:docId w15:val="{B90FD24E-E6D0-4536-BEB6-D40FD7528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AC821-82F0-4F68-BE58-D2A6D16CD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F9FA3CD1</Template>
  <TotalTime>95</TotalTime>
  <Pages>3</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155 Sloane Street</cp:lastModifiedBy>
  <cp:revision>3</cp:revision>
  <dcterms:created xsi:type="dcterms:W3CDTF">2015-01-26T12:24:00Z</dcterms:created>
  <dcterms:modified xsi:type="dcterms:W3CDTF">2020-03-17T10:30:00Z</dcterms:modified>
</cp:coreProperties>
</file>