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203DC" w14:textId="77777777" w:rsidR="00E45FD4" w:rsidRDefault="00934EB4">
      <w:pPr>
        <w:rPr>
          <w:b/>
        </w:rPr>
      </w:pPr>
      <w:r>
        <w:rPr>
          <w:b/>
        </w:rPr>
        <w:t>How will you define and explain internet marketing?</w:t>
      </w:r>
    </w:p>
    <w:p w14:paraId="4FEAFC3E" w14:textId="77777777" w:rsidR="00E45FD4" w:rsidRDefault="00934EB4">
      <w:r>
        <w:t xml:space="preserve">Internet Marketing is using the internet to progress your company as far as you can in order to make your company or business as successful as possible. The internet marketing is where </w:t>
      </w:r>
      <w:r>
        <w:t>you make use of resources like a website or social media. If you want to develop your company through the means of internet marketing you must ensure you establish a digital presence, whether it may be a social media page, a website that can either be inte</w:t>
      </w:r>
      <w:r>
        <w:t>ractive or purely informational. If you already have established a digital aspect of your company, there is always ways to expand and grow it. For example, adding more pages to a website to offer perhaps a clearer way of navigating or maybe making your web</w:t>
      </w:r>
      <w:r>
        <w:t>site more interactive to make a personal feel for the user. Developing one or more websites from a hub site could also be extremely beneficial to a company. This allows for a broad depth of internet marketing where you can separate your strategy into clear</w:t>
      </w:r>
      <w:r>
        <w:t>, separate yet still connected branches.</w:t>
      </w:r>
    </w:p>
    <w:p w14:paraId="04DBB0F7" w14:textId="77777777" w:rsidR="00E45FD4" w:rsidRDefault="00934EB4">
      <w:pPr>
        <w:rPr>
          <w:b/>
        </w:rPr>
      </w:pPr>
      <w:r>
        <w:rPr>
          <w:b/>
        </w:rPr>
        <w:t>What are different popular internet marketing strategies?</w:t>
      </w:r>
    </w:p>
    <w:p w14:paraId="7B20B06B" w14:textId="0A95DBE4" w:rsidR="00E45FD4" w:rsidRDefault="00934EB4">
      <w:r>
        <w:t xml:space="preserve">SEO or search engine optimization is a very popular internet marketing strategy. For </w:t>
      </w:r>
      <w:proofErr w:type="gramStart"/>
      <w:r>
        <w:t>the vast majority of</w:t>
      </w:r>
      <w:proofErr w:type="gramEnd"/>
      <w:r>
        <w:t xml:space="preserve"> internet users, when you want to find something on </w:t>
      </w:r>
      <w:r>
        <w:t>the internet, it is very rare a user will venture to the second page of the Google or Bing search, this is why it is crucial that your website is as near to the top of the first page as possible. This also allows you to grasp a stronger understanding of wh</w:t>
      </w:r>
      <w:r>
        <w:t>at users will be searching</w:t>
      </w:r>
      <w:r w:rsidR="003D3CC1">
        <w:t xml:space="preserve"> for</w:t>
      </w:r>
      <w:r>
        <w:t xml:space="preserve"> </w:t>
      </w:r>
      <w:proofErr w:type="gramStart"/>
      <w:r>
        <w:t>through the use of</w:t>
      </w:r>
      <w:proofErr w:type="gramEnd"/>
      <w:r>
        <w:t xml:space="preserve"> more common keywords. Being near the top of the list will really benefit a company by gaining a vast amount of people accessing this website. This doesn’t guarantee </w:t>
      </w:r>
      <w:proofErr w:type="spellStart"/>
      <w:r>
        <w:t>you</w:t>
      </w:r>
      <w:proofErr w:type="spellEnd"/>
      <w:r>
        <w:t xml:space="preserve"> business however, you will need to make s</w:t>
      </w:r>
      <w:r>
        <w:t xml:space="preserve">ure your website is still of a high standard in order to keep the user. </w:t>
      </w:r>
    </w:p>
    <w:p w14:paraId="301CFE05" w14:textId="77777777" w:rsidR="00E45FD4" w:rsidRDefault="00934EB4">
      <w:r>
        <w:t>Email marketing is another popular way of marketing. I am not as keen on this method as I don’t think it connects with the user much. Often people will see emails and just discard the</w:t>
      </w:r>
      <w:r>
        <w:t xml:space="preserve">m as spam or not useful to them. With the average office worker receiving 90 emails per day, it is easy to overlook emails and not take any notice. This however isn’t always the case, emails are a great way to connect personally with the user and with use </w:t>
      </w:r>
      <w:r>
        <w:t>of synthetic personalisation can make the user really seem like they are of value to the company. Emails often contain useful links directly to the website of the company so it can be used as a great way to usher people onto your website.</w:t>
      </w:r>
    </w:p>
    <w:p w14:paraId="6349D71D" w14:textId="7AB1BF53" w:rsidR="00E45FD4" w:rsidRDefault="00934EB4">
      <w:r>
        <w:t>Social media is a</w:t>
      </w:r>
      <w:r>
        <w:t>lso a great internet marketing strategy. With social media having a massive spike of growth over the last decade</w:t>
      </w:r>
      <w:r w:rsidR="00124FBB">
        <w:t xml:space="preserve"> it is</w:t>
      </w:r>
      <w:r>
        <w:t xml:space="preserve"> something that has become a fundamental part of most people’s life. Putting your company out on a social media website allows </w:t>
      </w:r>
      <w:bookmarkStart w:id="0" w:name="_GoBack"/>
      <w:bookmarkEnd w:id="0"/>
      <w:r>
        <w:t>a perso</w:t>
      </w:r>
      <w:r>
        <w:t xml:space="preserve">nal feel as well as being able to broadcast to such a wide range of people. With the use of adverts, you can make sure you are reaching out to the right target audience but there is nothing stopping it from reaching other people that might be able to make </w:t>
      </w:r>
      <w:r>
        <w:t xml:space="preserve">use of your company. </w:t>
      </w:r>
    </w:p>
    <w:p w14:paraId="22CE5073" w14:textId="77777777" w:rsidR="00E45FD4" w:rsidRDefault="00934EB4">
      <w:r>
        <w:t xml:space="preserve">Briefly explain the followings terms: </w:t>
      </w:r>
    </w:p>
    <w:p w14:paraId="5FF1083E" w14:textId="77777777" w:rsidR="00E45FD4" w:rsidRDefault="00934EB4">
      <w:pPr>
        <w:pStyle w:val="ListParagraph"/>
        <w:numPr>
          <w:ilvl w:val="0"/>
          <w:numId w:val="1"/>
        </w:numPr>
      </w:pPr>
      <w:r>
        <w:t>Email Marketing:</w:t>
      </w:r>
    </w:p>
    <w:p w14:paraId="3CD622C4" w14:textId="77777777" w:rsidR="00E45FD4" w:rsidRDefault="00934EB4">
      <w:r>
        <w:t>Email Marketing is when you create a list of people that are subscribed to your company and send them periodic emails promoting offers, deals or upcoming events. You can separate</w:t>
      </w:r>
      <w:r>
        <w:t xml:space="preserve"> these people depending on what their activity was on your website. For example, on an ecommerce website, you could add someone who has spent £50 on your website into one group and you could put another person who spent £100 into another group. You could t</w:t>
      </w:r>
      <w:r>
        <w:t xml:space="preserve">hen regulate a different amount of emails to be sent and the content of said emails. This is used to communicate directly to the user. </w:t>
      </w:r>
    </w:p>
    <w:p w14:paraId="7E0096C9" w14:textId="77777777" w:rsidR="00E45FD4" w:rsidRDefault="00E45FD4"/>
    <w:p w14:paraId="77A59833" w14:textId="77777777" w:rsidR="00E45FD4" w:rsidRDefault="00934EB4">
      <w:pPr>
        <w:pStyle w:val="ListParagraph"/>
        <w:numPr>
          <w:ilvl w:val="0"/>
          <w:numId w:val="1"/>
        </w:numPr>
      </w:pPr>
      <w:r>
        <w:lastRenderedPageBreak/>
        <w:t>Search Engine Optimization</w:t>
      </w:r>
    </w:p>
    <w:p w14:paraId="26CCCE0C" w14:textId="77777777" w:rsidR="00E45FD4" w:rsidRDefault="00934EB4">
      <w:pPr>
        <w:ind w:left="360"/>
      </w:pPr>
      <w:r>
        <w:t>SEO is used to give your company a bigger presence on search engines. It enables your websit</w:t>
      </w:r>
      <w:r>
        <w:t>e to be as close to the top of the search bar as possible. This is huge because it gives user a more direct route to your website based on ‘keywords’ rather than having to search through pages on Google or Bing to find it. It also gives you a much better u</w:t>
      </w:r>
      <w:r>
        <w:t>nderstanding of what the customer wants and is looking for.</w:t>
      </w:r>
    </w:p>
    <w:p w14:paraId="1A095D08" w14:textId="77777777" w:rsidR="00E45FD4" w:rsidRDefault="00E45FD4"/>
    <w:sectPr w:rsidR="00E45FD4">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5AFBC9" w14:textId="77777777" w:rsidR="00934EB4" w:rsidRDefault="00934EB4">
      <w:pPr>
        <w:spacing w:after="0" w:line="240" w:lineRule="auto"/>
      </w:pPr>
      <w:r>
        <w:separator/>
      </w:r>
    </w:p>
  </w:endnote>
  <w:endnote w:type="continuationSeparator" w:id="0">
    <w:p w14:paraId="51F45E2E" w14:textId="77777777" w:rsidR="00934EB4" w:rsidRDefault="00934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8A9A52" w14:textId="77777777" w:rsidR="00934EB4" w:rsidRDefault="00934EB4">
      <w:pPr>
        <w:spacing w:after="0" w:line="240" w:lineRule="auto"/>
      </w:pPr>
      <w:r>
        <w:rPr>
          <w:color w:val="000000"/>
        </w:rPr>
        <w:separator/>
      </w:r>
    </w:p>
  </w:footnote>
  <w:footnote w:type="continuationSeparator" w:id="0">
    <w:p w14:paraId="5F7472EB" w14:textId="77777777" w:rsidR="00934EB4" w:rsidRDefault="00934E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4832D9"/>
    <w:multiLevelType w:val="multilevel"/>
    <w:tmpl w:val="B5A073B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45FD4"/>
    <w:rsid w:val="00124FBB"/>
    <w:rsid w:val="0031320B"/>
    <w:rsid w:val="003D3CC1"/>
    <w:rsid w:val="00934EB4"/>
    <w:rsid w:val="00E45F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52189"/>
  <w15:docId w15:val="{92B64489-D2DF-4FD7-B68E-1C15BE3BF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dc:creator>
  <dc:description/>
  <cp:lastModifiedBy>Rob</cp:lastModifiedBy>
  <cp:revision>2</cp:revision>
  <dcterms:created xsi:type="dcterms:W3CDTF">2019-02-03T17:06:00Z</dcterms:created>
  <dcterms:modified xsi:type="dcterms:W3CDTF">2019-02-03T17:06:00Z</dcterms:modified>
</cp:coreProperties>
</file>