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CB6" w:rsidRDefault="00895CB6">
      <w:r>
        <w:t xml:space="preserve">Assessment 1 </w:t>
      </w:r>
    </w:p>
    <w:p w:rsidR="00895CB6" w:rsidRDefault="00895CB6"/>
    <w:p w:rsidR="00D76B9D" w:rsidRDefault="00895CB6">
      <w:r>
        <w:t xml:space="preserve">Project Management </w:t>
      </w:r>
      <w:r w:rsidR="00926789">
        <w:t>Assignment Simche</w:t>
      </w:r>
      <w:r>
        <w:t xml:space="preserve"> Smith </w:t>
      </w:r>
    </w:p>
    <w:p w:rsidR="00895CB6" w:rsidRPr="00A71358" w:rsidRDefault="00125CA0">
      <w:pPr>
        <w:rPr>
          <w:b/>
          <w:u w:val="single"/>
        </w:rPr>
      </w:pPr>
      <w:r w:rsidRPr="00A71358">
        <w:rPr>
          <w:b/>
          <w:u w:val="single"/>
        </w:rPr>
        <w:t xml:space="preserve">Question 1 Multiple Choice </w:t>
      </w:r>
    </w:p>
    <w:p w:rsidR="00895CB6" w:rsidRDefault="00895CB6" w:rsidP="00895CB6">
      <w:pPr>
        <w:pStyle w:val="ListParagraph"/>
        <w:numPr>
          <w:ilvl w:val="0"/>
          <w:numId w:val="1"/>
        </w:numPr>
      </w:pPr>
      <w:r>
        <w:t>C</w:t>
      </w:r>
    </w:p>
    <w:p w:rsidR="00895CB6" w:rsidRDefault="00895CB6" w:rsidP="00895CB6">
      <w:pPr>
        <w:pStyle w:val="ListParagraph"/>
        <w:numPr>
          <w:ilvl w:val="0"/>
          <w:numId w:val="1"/>
        </w:numPr>
      </w:pPr>
      <w:r>
        <w:t>D</w:t>
      </w:r>
    </w:p>
    <w:p w:rsidR="00895CB6" w:rsidRDefault="00895CB6" w:rsidP="00895CB6">
      <w:pPr>
        <w:pStyle w:val="ListParagraph"/>
        <w:numPr>
          <w:ilvl w:val="0"/>
          <w:numId w:val="1"/>
        </w:numPr>
      </w:pPr>
      <w:r>
        <w:t>A</w:t>
      </w:r>
    </w:p>
    <w:p w:rsidR="00895CB6" w:rsidRDefault="00926789" w:rsidP="00895CB6">
      <w:pPr>
        <w:pStyle w:val="ListParagraph"/>
        <w:numPr>
          <w:ilvl w:val="0"/>
          <w:numId w:val="1"/>
        </w:numPr>
      </w:pPr>
      <w:r>
        <w:t>A</w:t>
      </w:r>
      <w:bookmarkStart w:id="0" w:name="_GoBack"/>
      <w:bookmarkEnd w:id="0"/>
    </w:p>
    <w:p w:rsidR="00926789" w:rsidRDefault="00125CA0" w:rsidP="00895CB6">
      <w:pPr>
        <w:pStyle w:val="ListParagraph"/>
        <w:numPr>
          <w:ilvl w:val="0"/>
          <w:numId w:val="1"/>
        </w:numPr>
      </w:pPr>
      <w:r>
        <w:t>B</w:t>
      </w:r>
    </w:p>
    <w:p w:rsidR="00125CA0" w:rsidRPr="00A71358" w:rsidRDefault="00125CA0" w:rsidP="00125CA0">
      <w:pPr>
        <w:pStyle w:val="ListParagraph"/>
        <w:rPr>
          <w:b/>
        </w:rPr>
      </w:pPr>
    </w:p>
    <w:p w:rsidR="00125CA0" w:rsidRPr="00A71358" w:rsidRDefault="00125CA0" w:rsidP="00125CA0">
      <w:pPr>
        <w:pStyle w:val="ListParagraph"/>
        <w:rPr>
          <w:b/>
          <w:u w:val="single"/>
        </w:rPr>
      </w:pPr>
      <w:r w:rsidRPr="00A71358">
        <w:rPr>
          <w:b/>
          <w:u w:val="single"/>
        </w:rPr>
        <w:t>Question 2</w:t>
      </w:r>
    </w:p>
    <w:p w:rsidR="00125CA0" w:rsidRDefault="00125CA0" w:rsidP="00125CA0">
      <w:pPr>
        <w:pStyle w:val="ListParagraph"/>
      </w:pPr>
    </w:p>
    <w:p w:rsidR="00125CA0" w:rsidRDefault="00125CA0" w:rsidP="00125CA0">
      <w:pPr>
        <w:pStyle w:val="ListParagraph"/>
        <w:numPr>
          <w:ilvl w:val="0"/>
          <w:numId w:val="2"/>
        </w:numPr>
      </w:pPr>
      <w:r>
        <w:t xml:space="preserve">A project is an effort that involves a series of activities or resources aimed to achieve a achieve a certain output or desired outcome considering constraints  like quality, cost </w:t>
      </w:r>
      <w:r w:rsidR="004A6DBD">
        <w:t xml:space="preserve">(budget) </w:t>
      </w:r>
      <w:r>
        <w:t xml:space="preserve">and time </w:t>
      </w:r>
      <w:r w:rsidR="004A6DBD">
        <w:t xml:space="preserve">(schedule) which often introduces  a change.  Routine work is an operation carried out continuously with no set deadline start or end date and is often a repetitive task.  Projects have set goals and objectives and with one off outcomes while Routine work is carried out </w:t>
      </w:r>
      <w:r w:rsidR="004A6DBD">
        <w:t>done again and again</w:t>
      </w:r>
      <w:r w:rsidR="004A6DBD">
        <w:t xml:space="preserve"> with the same outcome. </w:t>
      </w:r>
    </w:p>
    <w:p w:rsidR="004A6DBD" w:rsidRDefault="004A6DBD" w:rsidP="00125CA0">
      <w:pPr>
        <w:pStyle w:val="ListParagraph"/>
        <w:numPr>
          <w:ilvl w:val="0"/>
          <w:numId w:val="2"/>
        </w:numPr>
      </w:pPr>
      <w:r>
        <w:t>A project manager considers, is aware of challenges of a project and balances these constraints (which are often double or triple constraints</w:t>
      </w:r>
      <w:r w:rsidR="003B5564">
        <w:t>) such</w:t>
      </w:r>
      <w:r>
        <w:t xml:space="preserve"> as time, quality resources while simultaneously delivering or exceeding the expectation of stakeholders. A project managers</w:t>
      </w:r>
      <w:r w:rsidR="003B5564">
        <w:t xml:space="preserve"> applies a</w:t>
      </w:r>
      <w:r>
        <w:t xml:space="preserve"> set</w:t>
      </w:r>
      <w:r w:rsidR="003B5564">
        <w:t xml:space="preserve"> of tools, skills and technique to </w:t>
      </w:r>
      <w:r>
        <w:t xml:space="preserve">project objectives </w:t>
      </w:r>
      <w:r w:rsidR="003B5564">
        <w:t xml:space="preserve">and to meet project requirements. </w:t>
      </w:r>
    </w:p>
    <w:p w:rsidR="004A6DBD" w:rsidRDefault="004A6DBD" w:rsidP="00125CA0">
      <w:pPr>
        <w:pStyle w:val="ListParagraph"/>
        <w:numPr>
          <w:ilvl w:val="0"/>
          <w:numId w:val="2"/>
        </w:numPr>
      </w:pPr>
      <w:r>
        <w:t xml:space="preserve"> The stages of the product life cycle are: </w:t>
      </w:r>
    </w:p>
    <w:p w:rsidR="004A6DBD" w:rsidRDefault="004A6DBD" w:rsidP="004A6DBD">
      <w:pPr>
        <w:pStyle w:val="ListParagraph"/>
        <w:numPr>
          <w:ilvl w:val="0"/>
          <w:numId w:val="3"/>
        </w:numPr>
      </w:pPr>
      <w:r>
        <w:t>Initiation</w:t>
      </w:r>
      <w:r w:rsidR="003B5564">
        <w:t xml:space="preserve"> process</w:t>
      </w:r>
      <w:r>
        <w:t xml:space="preserve"> – The start of a project where the project requirements</w:t>
      </w:r>
      <w:r w:rsidR="003B5564">
        <w:t>, ideas</w:t>
      </w:r>
      <w:r>
        <w:t xml:space="preserve"> and deliverables are agreed and set.</w:t>
      </w:r>
    </w:p>
    <w:p w:rsidR="004A6DBD" w:rsidRDefault="004A6DBD" w:rsidP="004A6DBD">
      <w:pPr>
        <w:pStyle w:val="ListParagraph"/>
        <w:numPr>
          <w:ilvl w:val="0"/>
          <w:numId w:val="3"/>
        </w:numPr>
      </w:pPr>
      <w:r>
        <w:t xml:space="preserve"> </w:t>
      </w:r>
      <w:r w:rsidR="003B5564">
        <w:t xml:space="preserve">Planning Process - This is the stage where the details of the project the flesh and bone are put together. Who will be doing what, why, when (timeline, update meetings by email and, set deadlines) and how? Ownership of these tasks set at this stage as well. </w:t>
      </w:r>
    </w:p>
    <w:p w:rsidR="003B5564" w:rsidRDefault="003B5564" w:rsidP="004A6DBD">
      <w:pPr>
        <w:pStyle w:val="ListParagraph"/>
        <w:numPr>
          <w:ilvl w:val="0"/>
          <w:numId w:val="3"/>
        </w:numPr>
      </w:pPr>
      <w:r>
        <w:t xml:space="preserve">Executing Process- The project teams start to carry out key processes set out it </w:t>
      </w:r>
    </w:p>
    <w:p w:rsidR="003B5564" w:rsidRDefault="003B5564" w:rsidP="003B5564">
      <w:pPr>
        <w:pStyle w:val="ListParagraph"/>
        <w:numPr>
          <w:ilvl w:val="0"/>
          <w:numId w:val="3"/>
        </w:numPr>
      </w:pPr>
      <w:r>
        <w:t>Monitoring and Controlling Process- At this stage updates, goals milestones are assessed and reviewed to ensure the project is moving forward and meeting deliverables.</w:t>
      </w:r>
    </w:p>
    <w:p w:rsidR="00A71358" w:rsidRDefault="003B5564" w:rsidP="007807EA">
      <w:pPr>
        <w:pStyle w:val="ListParagraph"/>
        <w:numPr>
          <w:ilvl w:val="0"/>
          <w:numId w:val="3"/>
        </w:numPr>
      </w:pPr>
      <w:r>
        <w:t>Closing Process</w:t>
      </w:r>
      <w:r w:rsidR="00A71358">
        <w:t>- One</w:t>
      </w:r>
      <w:r>
        <w:t xml:space="preserve"> of 3 very important </w:t>
      </w:r>
      <w:r w:rsidR="00A71358">
        <w:t>processes and marks the end of the project. Deliverables are met team resume their previous activities and they is a hand over and review of the project.</w:t>
      </w:r>
    </w:p>
    <w:p w:rsidR="00A71358" w:rsidRDefault="00A71358" w:rsidP="00A71358">
      <w:pPr>
        <w:pStyle w:val="ListParagraph"/>
        <w:numPr>
          <w:ilvl w:val="0"/>
          <w:numId w:val="2"/>
        </w:numPr>
      </w:pPr>
      <w:r>
        <w:t xml:space="preserve">The key skills every good manager must possess include good communication skills able to update convey via email and verbally all aspects of the project and there progress. The other important skill is Negotiation and Influencing skills.   Other skills include Budgeting skills, Organisational skills and problem solving skills the ability to analyse the problems and provide a real solution. </w:t>
      </w:r>
    </w:p>
    <w:p w:rsidR="00A71358" w:rsidRPr="00A71358" w:rsidRDefault="00A71358" w:rsidP="00A71358">
      <w:pPr>
        <w:pStyle w:val="ListParagraph"/>
        <w:ind w:left="1080"/>
        <w:rPr>
          <w:b/>
        </w:rPr>
      </w:pPr>
    </w:p>
    <w:p w:rsidR="00A71358" w:rsidRPr="00A71358" w:rsidRDefault="00A71358" w:rsidP="00A71358">
      <w:pPr>
        <w:pStyle w:val="ListParagraph"/>
        <w:ind w:left="1080"/>
        <w:rPr>
          <w:b/>
          <w:u w:val="single"/>
        </w:rPr>
      </w:pPr>
      <w:r w:rsidRPr="00A71358">
        <w:rPr>
          <w:b/>
          <w:u w:val="single"/>
        </w:rPr>
        <w:t xml:space="preserve">Activity </w:t>
      </w:r>
    </w:p>
    <w:p w:rsidR="00A71358" w:rsidRDefault="00A71358" w:rsidP="00BF36E1">
      <w:pPr>
        <w:pStyle w:val="ListParagraph"/>
        <w:numPr>
          <w:ilvl w:val="0"/>
          <w:numId w:val="4"/>
        </w:numPr>
      </w:pPr>
      <w:r>
        <w:t xml:space="preserve">I was involved in a Project to </w:t>
      </w:r>
      <w:r w:rsidR="00BF36E1" w:rsidRPr="00A71358">
        <w:t xml:space="preserve">Create </w:t>
      </w:r>
      <w:r w:rsidR="00BF36E1">
        <w:t>a</w:t>
      </w:r>
      <w:r>
        <w:t xml:space="preserve"> new </w:t>
      </w:r>
      <w:r w:rsidRPr="00A71358">
        <w:t xml:space="preserve">and </w:t>
      </w:r>
      <w:r w:rsidR="00BF36E1" w:rsidRPr="00A71358">
        <w:t>improve</w:t>
      </w:r>
      <w:r w:rsidR="00BF36E1">
        <w:t>d</w:t>
      </w:r>
      <w:r w:rsidR="00BF36E1" w:rsidRPr="00A71358">
        <w:t xml:space="preserve"> </w:t>
      </w:r>
      <w:r w:rsidR="00BF36E1">
        <w:t>process</w:t>
      </w:r>
      <w:r>
        <w:t xml:space="preserve"> for </w:t>
      </w:r>
      <w:r w:rsidRPr="00A71358">
        <w:t xml:space="preserve">recording Direct Debit and standing order </w:t>
      </w:r>
      <w:r>
        <w:t xml:space="preserve">paid out the </w:t>
      </w:r>
      <w:r w:rsidR="00AA479B">
        <w:t xml:space="preserve">bank </w:t>
      </w:r>
      <w:r w:rsidR="00AA479B" w:rsidRPr="00A71358">
        <w:t>within</w:t>
      </w:r>
      <w:r w:rsidRPr="00A71358">
        <w:t xml:space="preserve"> the organisation.  </w:t>
      </w:r>
    </w:p>
    <w:p w:rsidR="00AA479B" w:rsidRDefault="00AA479B" w:rsidP="00AA479B">
      <w:pPr>
        <w:ind w:left="1080"/>
      </w:pPr>
    </w:p>
    <w:p w:rsidR="00BF36E1" w:rsidRPr="00BF36E1" w:rsidRDefault="00AA479B" w:rsidP="00BF36E1">
      <w:pPr>
        <w:pStyle w:val="ListParagraph"/>
        <w:ind w:left="1440"/>
        <w:rPr>
          <w:u w:val="single"/>
        </w:rPr>
      </w:pPr>
      <w:r>
        <w:rPr>
          <w:u w:val="single"/>
        </w:rPr>
        <w:lastRenderedPageBreak/>
        <w:t xml:space="preserve">Different stages </w:t>
      </w:r>
      <w:r w:rsidR="00A1182B">
        <w:rPr>
          <w:u w:val="single"/>
        </w:rPr>
        <w:t xml:space="preserve">and Key Activities  and Duration </w:t>
      </w:r>
      <w:r w:rsidR="00306C63">
        <w:rPr>
          <w:u w:val="single"/>
        </w:rPr>
        <w:t xml:space="preserve">part 1,2, 3 all </w:t>
      </w:r>
      <w:r w:rsidR="00A1182B">
        <w:rPr>
          <w:u w:val="single"/>
        </w:rPr>
        <w:t xml:space="preserve">below </w:t>
      </w:r>
    </w:p>
    <w:p w:rsidR="00BF36E1" w:rsidRDefault="00BF36E1" w:rsidP="00BF36E1">
      <w:pPr>
        <w:pStyle w:val="ListParagraph"/>
        <w:ind w:left="1440"/>
      </w:pPr>
    </w:p>
    <w:p w:rsidR="00BF36E1" w:rsidRPr="00BF36E1" w:rsidRDefault="00BF36E1" w:rsidP="00BF36E1">
      <w:pPr>
        <w:pStyle w:val="ListParagraph"/>
        <w:ind w:left="1440"/>
        <w:rPr>
          <w:u w:val="single"/>
        </w:rPr>
      </w:pPr>
      <w:r w:rsidRPr="00BF36E1">
        <w:rPr>
          <w:u w:val="single"/>
        </w:rPr>
        <w:t>Initiation Process</w:t>
      </w:r>
      <w:r w:rsidR="00AA479B">
        <w:rPr>
          <w:u w:val="single"/>
        </w:rPr>
        <w:t xml:space="preserve"> ( 1 week Duration ) </w:t>
      </w:r>
    </w:p>
    <w:p w:rsidR="00BF36E1" w:rsidRDefault="00BF36E1" w:rsidP="00BF36E1">
      <w:pPr>
        <w:pStyle w:val="ListParagraph"/>
        <w:ind w:left="1440"/>
      </w:pPr>
    </w:p>
    <w:p w:rsidR="00BF36E1" w:rsidRDefault="00A1182B" w:rsidP="00BF36E1">
      <w:pPr>
        <w:pStyle w:val="ListParagraph"/>
        <w:ind w:left="1440"/>
      </w:pPr>
      <w:r>
        <w:t xml:space="preserve">Key Activities: </w:t>
      </w:r>
      <w:r w:rsidR="00BF36E1">
        <w:t xml:space="preserve">Programme Manager Head of Finance System had an idea as part of bigger project improving processes within the Finance Function. She set up a meeting and requested I be listed as a key member of the Project team with a vast knowledgebase of end to end process across the organisation and experience to consult on project in order to meet expectation on internal stakeholders Head of Department etc. </w:t>
      </w:r>
    </w:p>
    <w:p w:rsidR="00BF36E1" w:rsidRDefault="00BF36E1" w:rsidP="00BF36E1">
      <w:pPr>
        <w:pStyle w:val="ListParagraph"/>
        <w:ind w:left="1440"/>
      </w:pPr>
    </w:p>
    <w:p w:rsidR="00BF36E1" w:rsidRPr="00BF36E1" w:rsidRDefault="00BF36E1" w:rsidP="00BF36E1">
      <w:pPr>
        <w:pStyle w:val="ListParagraph"/>
        <w:ind w:left="1440"/>
        <w:rPr>
          <w:u w:val="single"/>
        </w:rPr>
      </w:pPr>
      <w:r w:rsidRPr="00BF36E1">
        <w:rPr>
          <w:u w:val="single"/>
        </w:rPr>
        <w:t>Planning Process</w:t>
      </w:r>
      <w:r w:rsidR="00AA479B">
        <w:rPr>
          <w:u w:val="single"/>
        </w:rPr>
        <w:t xml:space="preserve"> ( 3 weeks) </w:t>
      </w:r>
    </w:p>
    <w:p w:rsidR="00BF36E1" w:rsidRDefault="00A1182B" w:rsidP="00BF36E1">
      <w:pPr>
        <w:pStyle w:val="ListParagraph"/>
        <w:ind w:left="1440"/>
      </w:pPr>
      <w:r>
        <w:t xml:space="preserve">Key Activities : </w:t>
      </w:r>
      <w:r w:rsidR="00BF36E1">
        <w:t xml:space="preserve">I was listed in the </w:t>
      </w:r>
      <w:r w:rsidR="00AA479B">
        <w:t>“</w:t>
      </w:r>
      <w:r w:rsidR="00BF36E1">
        <w:t>who</w:t>
      </w:r>
      <w:r w:rsidR="00AA479B">
        <w:t>”</w:t>
      </w:r>
      <w:r w:rsidR="00BF36E1">
        <w:t xml:space="preserve"> section to do a sub project. In order for the new processes to be carried out I was asked to problem solve a more comprehensive way the teams could identify Direct Debits and Standing Order coming out the bank. Utilising my problem solving skills I </w:t>
      </w:r>
      <w:r w:rsidR="00AA479B">
        <w:t>created a</w:t>
      </w:r>
      <w:r w:rsidR="00BF36E1">
        <w:t xml:space="preserve"> real solution by creating a comprehensive bank </w:t>
      </w:r>
      <w:r w:rsidR="00AA479B">
        <w:t>repository that</w:t>
      </w:r>
      <w:r w:rsidR="00BF36E1">
        <w:t xml:space="preserve"> could be updated and referred to on a monthly basis when in doubt which did not require referring back to me. </w:t>
      </w:r>
    </w:p>
    <w:p w:rsidR="00AA479B" w:rsidRDefault="00AA479B" w:rsidP="00BF36E1">
      <w:pPr>
        <w:pStyle w:val="ListParagraph"/>
        <w:ind w:left="1440"/>
      </w:pPr>
    </w:p>
    <w:p w:rsidR="00BF36E1" w:rsidRPr="00AA479B" w:rsidRDefault="00BF36E1" w:rsidP="00BF36E1">
      <w:pPr>
        <w:pStyle w:val="ListParagraph"/>
        <w:ind w:left="1440"/>
        <w:rPr>
          <w:u w:val="single"/>
        </w:rPr>
      </w:pPr>
      <w:r w:rsidRPr="00AA479B">
        <w:rPr>
          <w:u w:val="single"/>
        </w:rPr>
        <w:t>Executing Process</w:t>
      </w:r>
      <w:r w:rsidR="00AA479B">
        <w:rPr>
          <w:u w:val="single"/>
        </w:rPr>
        <w:t xml:space="preserve"> ( 8 Weeks) </w:t>
      </w:r>
    </w:p>
    <w:p w:rsidR="00BF36E1" w:rsidRDefault="00A1182B" w:rsidP="00BF36E1">
      <w:pPr>
        <w:pStyle w:val="ListParagraph"/>
        <w:ind w:left="1440"/>
      </w:pPr>
      <w:r>
        <w:t xml:space="preserve">Key Activities: </w:t>
      </w:r>
      <w:r w:rsidR="00BF36E1">
        <w:t xml:space="preserve">There were other processes happening in the delivery of this project but I was only involved in creating a robust bank repository which the team tested and assisted in the </w:t>
      </w:r>
      <w:r w:rsidR="00AA479B">
        <w:t xml:space="preserve">them meeting there deliverables processing all Direct Debit outstanding and resolving outstanding queries </w:t>
      </w:r>
    </w:p>
    <w:p w:rsidR="00AA479B" w:rsidRDefault="00AA479B" w:rsidP="00BF36E1">
      <w:pPr>
        <w:pStyle w:val="ListParagraph"/>
        <w:ind w:left="1440"/>
      </w:pPr>
    </w:p>
    <w:p w:rsidR="00AA479B" w:rsidRPr="00A1182B" w:rsidRDefault="00AA479B" w:rsidP="00BF36E1">
      <w:pPr>
        <w:pStyle w:val="ListParagraph"/>
        <w:ind w:left="1440"/>
      </w:pPr>
      <w:r w:rsidRPr="00AA479B">
        <w:rPr>
          <w:u w:val="single"/>
        </w:rPr>
        <w:t xml:space="preserve">Monitoring and Controlling </w:t>
      </w:r>
      <w:r>
        <w:rPr>
          <w:u w:val="single"/>
        </w:rPr>
        <w:t xml:space="preserve">Process  </w:t>
      </w:r>
      <w:r w:rsidR="00A1182B">
        <w:rPr>
          <w:u w:val="single"/>
        </w:rPr>
        <w:t xml:space="preserve">( 2 </w:t>
      </w:r>
      <w:r w:rsidR="00A1182B">
        <w:t xml:space="preserve">Weeks) </w:t>
      </w:r>
    </w:p>
    <w:p w:rsidR="00AA479B" w:rsidRPr="00AA479B" w:rsidRDefault="00A1182B" w:rsidP="00BF36E1">
      <w:pPr>
        <w:pStyle w:val="ListParagraph"/>
        <w:ind w:left="1440"/>
      </w:pPr>
      <w:r>
        <w:t xml:space="preserve">Key Activities: </w:t>
      </w:r>
      <w:r w:rsidR="00AA479B" w:rsidRPr="00AA479B">
        <w:t xml:space="preserve">We reviewed problems areas like improvement in the finance policy setting up new Direct Debits and the process for accessing Direct Debit supporting invoices and Documentation. </w:t>
      </w:r>
    </w:p>
    <w:p w:rsidR="00BF36E1" w:rsidRDefault="00BF36E1" w:rsidP="00BF36E1">
      <w:pPr>
        <w:pStyle w:val="ListParagraph"/>
        <w:ind w:left="1440"/>
      </w:pPr>
    </w:p>
    <w:p w:rsidR="00AA479B" w:rsidRDefault="00AA479B" w:rsidP="00BF36E1">
      <w:pPr>
        <w:pStyle w:val="ListParagraph"/>
        <w:ind w:left="1440"/>
        <w:rPr>
          <w:u w:val="single"/>
        </w:rPr>
      </w:pPr>
      <w:r w:rsidRPr="00AA479B">
        <w:rPr>
          <w:u w:val="single"/>
        </w:rPr>
        <w:t>Closing Process</w:t>
      </w:r>
      <w:r w:rsidR="00A1182B">
        <w:rPr>
          <w:u w:val="single"/>
        </w:rPr>
        <w:t xml:space="preserve"> ( 3 days)</w:t>
      </w:r>
    </w:p>
    <w:p w:rsidR="00AA479B" w:rsidRPr="00AA479B" w:rsidRDefault="00A1182B" w:rsidP="00BF36E1">
      <w:pPr>
        <w:pStyle w:val="ListParagraph"/>
        <w:ind w:left="1440"/>
      </w:pPr>
      <w:r>
        <w:t xml:space="preserve">Key Activities: </w:t>
      </w:r>
      <w:r w:rsidR="00AA479B" w:rsidRPr="00AA479B">
        <w:t xml:space="preserve">After </w:t>
      </w:r>
      <w:r>
        <w:t xml:space="preserve">an end of project </w:t>
      </w:r>
      <w:r w:rsidR="00AA479B" w:rsidRPr="00AA479B">
        <w:t>review deliverables where</w:t>
      </w:r>
      <w:r w:rsidR="00AA479B">
        <w:t xml:space="preserve"> signed off as met as an</w:t>
      </w:r>
      <w:r w:rsidR="00AA479B" w:rsidRPr="00AA479B">
        <w:t xml:space="preserve"> effective Direct Debit process</w:t>
      </w:r>
      <w:r w:rsidR="00AA479B">
        <w:t xml:space="preserve"> had been set up. There</w:t>
      </w:r>
      <w:r w:rsidR="00AA479B" w:rsidRPr="00AA479B">
        <w:t xml:space="preserve"> was a hand over </w:t>
      </w:r>
      <w:r w:rsidR="00AA479B">
        <w:t xml:space="preserve">of the improves process of recording transaction and payments </w:t>
      </w:r>
      <w:r w:rsidR="00AA479B" w:rsidRPr="00AA479B">
        <w:t xml:space="preserve">back to the Account Payable </w:t>
      </w:r>
      <w:r w:rsidR="00AA479B">
        <w:t xml:space="preserve">team members </w:t>
      </w:r>
      <w:r w:rsidR="00AA479B" w:rsidRPr="00AA479B">
        <w:t xml:space="preserve">that record </w:t>
      </w:r>
      <w:r w:rsidR="00AA479B">
        <w:t xml:space="preserve">the </w:t>
      </w:r>
      <w:r w:rsidR="00AA479B" w:rsidRPr="00AA479B">
        <w:t xml:space="preserve">Direct debit transactions entries centrally for the </w:t>
      </w:r>
      <w:r w:rsidR="00AA479B">
        <w:t xml:space="preserve">entire organisation. </w:t>
      </w:r>
    </w:p>
    <w:p w:rsidR="00BF36E1" w:rsidRDefault="00BF36E1" w:rsidP="00BF36E1">
      <w:pPr>
        <w:pStyle w:val="ListParagraph"/>
        <w:ind w:left="1440"/>
      </w:pPr>
    </w:p>
    <w:p w:rsidR="00BF36E1" w:rsidRDefault="00BF36E1" w:rsidP="00BF36E1">
      <w:pPr>
        <w:pStyle w:val="ListParagraph"/>
        <w:ind w:left="1440"/>
      </w:pPr>
    </w:p>
    <w:p w:rsidR="00BF36E1" w:rsidRDefault="00BF36E1" w:rsidP="00BF36E1"/>
    <w:p w:rsidR="00BF36E1" w:rsidRDefault="00BF36E1" w:rsidP="00BF36E1">
      <w:pPr>
        <w:pStyle w:val="ListParagraph"/>
        <w:ind w:left="1440"/>
      </w:pPr>
    </w:p>
    <w:p w:rsidR="00A71358" w:rsidRPr="00A71358" w:rsidRDefault="00A71358" w:rsidP="00A71358">
      <w:pPr>
        <w:pStyle w:val="ListParagraph"/>
        <w:ind w:left="1080"/>
      </w:pPr>
    </w:p>
    <w:p w:rsidR="00895CB6" w:rsidRDefault="00895CB6"/>
    <w:sectPr w:rsidR="00895CB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533B8"/>
    <w:multiLevelType w:val="hybridMultilevel"/>
    <w:tmpl w:val="BD2A6E16"/>
    <w:lvl w:ilvl="0" w:tplc="FD624E0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21961D98"/>
    <w:multiLevelType w:val="hybridMultilevel"/>
    <w:tmpl w:val="6F50DA64"/>
    <w:lvl w:ilvl="0" w:tplc="BF02451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41F71B5"/>
    <w:multiLevelType w:val="hybridMultilevel"/>
    <w:tmpl w:val="9AE82694"/>
    <w:lvl w:ilvl="0" w:tplc="10004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6E784A39"/>
    <w:multiLevelType w:val="hybridMultilevel"/>
    <w:tmpl w:val="FABCB8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CB6"/>
    <w:rsid w:val="00125CA0"/>
    <w:rsid w:val="00306C63"/>
    <w:rsid w:val="003B5564"/>
    <w:rsid w:val="004A6DBD"/>
    <w:rsid w:val="00895CB6"/>
    <w:rsid w:val="00926789"/>
    <w:rsid w:val="00A1182B"/>
    <w:rsid w:val="00A71358"/>
    <w:rsid w:val="00AA479B"/>
    <w:rsid w:val="00BF36E1"/>
    <w:rsid w:val="00D76B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F58FC"/>
  <w15:chartTrackingRefBased/>
  <w15:docId w15:val="{6F7FD57C-E9DE-46AB-BACE-747D9F239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5C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0C759-501D-4411-9184-467C88728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B7FE2F0</Template>
  <TotalTime>0</TotalTime>
  <Pages>2</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Simche Smith</dc:creator>
  <cp:keywords/>
  <dc:description/>
  <cp:lastModifiedBy>Simche Smith</cp:lastModifiedBy>
  <cp:revision>2</cp:revision>
  <dcterms:created xsi:type="dcterms:W3CDTF">2019-01-25T18:16:00Z</dcterms:created>
  <dcterms:modified xsi:type="dcterms:W3CDTF">2019-01-25T18:16:00Z</dcterms:modified>
</cp:coreProperties>
</file>