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34D" w:rsidRPr="009F70EC" w:rsidRDefault="002A634D" w:rsidP="002A634D">
      <w:pPr>
        <w:rPr>
          <w:rFonts w:ascii="Arial" w:hAnsi="Arial"/>
          <w:sz w:val="28"/>
          <w:szCs w:val="28"/>
        </w:rPr>
      </w:pPr>
    </w:p>
    <w:p w:rsidR="007464F9" w:rsidRPr="007464F9" w:rsidRDefault="007464F9" w:rsidP="007464F9">
      <w:pPr>
        <w:rPr>
          <w:sz w:val="22"/>
          <w:szCs w:val="22"/>
          <w:lang w:val="en-GB" w:eastAsia="en-GB"/>
        </w:rPr>
      </w:pPr>
      <w:r w:rsidRPr="007464F9">
        <w:rPr>
          <w:sz w:val="22"/>
          <w:szCs w:val="22"/>
          <w:lang w:val="en-GB" w:eastAsia="en-GB"/>
        </w:rPr>
        <w:t>Rebecca Jane Collins.                                                                                                                       Assessment 1</w:t>
      </w:r>
    </w:p>
    <w:p w:rsidR="007464F9" w:rsidRPr="007464F9" w:rsidRDefault="007464F9" w:rsidP="007464F9">
      <w:pPr>
        <w:jc w:val="center"/>
        <w:rPr>
          <w:sz w:val="22"/>
          <w:szCs w:val="22"/>
          <w:u w:val="single"/>
          <w:lang w:val="en-GB" w:eastAsia="en-GB"/>
        </w:rPr>
      </w:pPr>
      <w:r w:rsidRPr="007464F9">
        <w:rPr>
          <w:sz w:val="22"/>
          <w:szCs w:val="22"/>
          <w:u w:val="single"/>
          <w:lang w:val="en-GB" w:eastAsia="en-GB"/>
        </w:rPr>
        <w:t>Working in a salon.</w:t>
      </w: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r w:rsidRPr="007464F9">
        <w:rPr>
          <w:sz w:val="22"/>
          <w:szCs w:val="22"/>
          <w:lang w:val="en-GB" w:eastAsia="en-GB"/>
        </w:rPr>
        <w:t>1.What is the purpose of maintaining health and safety policy for a salon?</w:t>
      </w:r>
    </w:p>
    <w:p w:rsidR="007464F9" w:rsidRPr="007464F9" w:rsidRDefault="007464F9" w:rsidP="007464F9">
      <w:pPr>
        <w:rPr>
          <w:sz w:val="22"/>
          <w:szCs w:val="22"/>
          <w:lang w:val="en-GB" w:eastAsia="en-GB"/>
        </w:rPr>
      </w:pPr>
      <w:r w:rsidRPr="007464F9">
        <w:rPr>
          <w:sz w:val="22"/>
          <w:szCs w:val="22"/>
          <w:lang w:val="en-GB" w:eastAsia="en-GB"/>
        </w:rPr>
        <w:t>A. The purpose of maintaining health and safety in a salon is to provide the highest standards of health, safety and hygiene for staff and clients at all times.</w:t>
      </w:r>
    </w:p>
    <w:p w:rsidR="007464F9" w:rsidRPr="007464F9" w:rsidRDefault="007464F9" w:rsidP="007464F9">
      <w:pPr>
        <w:rPr>
          <w:sz w:val="22"/>
          <w:szCs w:val="22"/>
          <w:lang w:val="en-GB" w:eastAsia="en-GB"/>
        </w:rPr>
      </w:pPr>
      <w:r w:rsidRPr="007464F9">
        <w:rPr>
          <w:sz w:val="22"/>
          <w:szCs w:val="22"/>
          <w:lang w:val="en-GB" w:eastAsia="en-GB"/>
        </w:rPr>
        <w:t>Following the health and safety Work Act and the salons own work place policies will keep all staff and clients safe.</w:t>
      </w:r>
    </w:p>
    <w:p w:rsidR="007464F9" w:rsidRPr="007464F9" w:rsidRDefault="007464F9" w:rsidP="007464F9">
      <w:pPr>
        <w:rPr>
          <w:sz w:val="22"/>
          <w:szCs w:val="22"/>
          <w:lang w:val="en-GB" w:eastAsia="en-GB"/>
        </w:rPr>
      </w:pPr>
      <w:r w:rsidRPr="007464F9">
        <w:rPr>
          <w:sz w:val="22"/>
          <w:szCs w:val="22"/>
          <w:lang w:val="en-GB" w:eastAsia="en-GB"/>
        </w:rPr>
        <w:t>Staff need to be inducted to health and safety requirements and receive other specialist training such as risk assessment, first aid, safe use of chemicals and their disposal. Appropriate clothing such as disposable gloves and aprons are to be worn when dealing with chemicals.</w:t>
      </w:r>
    </w:p>
    <w:p w:rsidR="007464F9" w:rsidRPr="007464F9" w:rsidRDefault="007464F9" w:rsidP="007464F9">
      <w:pPr>
        <w:rPr>
          <w:sz w:val="22"/>
          <w:szCs w:val="22"/>
          <w:lang w:val="en-GB" w:eastAsia="en-GB"/>
        </w:rPr>
      </w:pPr>
      <w:r w:rsidRPr="007464F9">
        <w:rPr>
          <w:sz w:val="22"/>
          <w:szCs w:val="22"/>
          <w:lang w:val="en-GB" w:eastAsia="en-GB"/>
        </w:rPr>
        <w:t xml:space="preserve">Hygiene must be of the highest standard in salon and between the therapist and client; clean hands washed thoroughly, sanitised tools, a clean sanitised work space/salon, appropriate clean uniform and disposable gloves/masks if needed. </w:t>
      </w:r>
    </w:p>
    <w:p w:rsidR="007464F9" w:rsidRPr="007464F9" w:rsidRDefault="007464F9" w:rsidP="007464F9">
      <w:pPr>
        <w:rPr>
          <w:sz w:val="22"/>
          <w:szCs w:val="22"/>
          <w:lang w:val="en-GB" w:eastAsia="en-GB"/>
        </w:rPr>
      </w:pPr>
      <w:r w:rsidRPr="007464F9">
        <w:rPr>
          <w:sz w:val="22"/>
          <w:szCs w:val="22"/>
          <w:lang w:val="en-GB" w:eastAsia="en-GB"/>
        </w:rPr>
        <w:t>Beds and nails stations should have fresh bed and manicure roll after every client to keep the area as clean as possible for the next client.</w:t>
      </w:r>
    </w:p>
    <w:p w:rsidR="007464F9" w:rsidRPr="007464F9" w:rsidRDefault="007464F9" w:rsidP="007464F9">
      <w:pPr>
        <w:rPr>
          <w:sz w:val="22"/>
          <w:szCs w:val="22"/>
          <w:lang w:val="en-GB" w:eastAsia="en-GB"/>
        </w:rPr>
      </w:pPr>
      <w:r w:rsidRPr="007464F9">
        <w:rPr>
          <w:sz w:val="22"/>
          <w:szCs w:val="22"/>
          <w:lang w:val="en-GB" w:eastAsia="en-GB"/>
        </w:rPr>
        <w:t xml:space="preserve">Any treatments where bodily fluids would be present should be carried out with disposable gloves. This is to protect both client and therapist. </w:t>
      </w:r>
    </w:p>
    <w:p w:rsidR="007464F9" w:rsidRPr="007464F9" w:rsidRDefault="007464F9" w:rsidP="007464F9">
      <w:pPr>
        <w:rPr>
          <w:sz w:val="22"/>
          <w:szCs w:val="22"/>
          <w:lang w:val="en-GB" w:eastAsia="en-GB"/>
        </w:rPr>
      </w:pPr>
      <w:r w:rsidRPr="007464F9">
        <w:rPr>
          <w:sz w:val="22"/>
          <w:szCs w:val="22"/>
          <w:lang w:val="en-GB" w:eastAsia="en-GB"/>
        </w:rPr>
        <w:t xml:space="preserve">Appropriate footwear on the salon floor must be worn, full shoes and no heals or slip on shoes, this can cause accidents and be hazardous. </w:t>
      </w:r>
    </w:p>
    <w:p w:rsidR="007464F9" w:rsidRPr="007464F9" w:rsidRDefault="007464F9" w:rsidP="007464F9">
      <w:pPr>
        <w:rPr>
          <w:sz w:val="22"/>
          <w:szCs w:val="22"/>
          <w:lang w:val="en-GB" w:eastAsia="en-GB"/>
        </w:rPr>
      </w:pPr>
      <w:r w:rsidRPr="007464F9">
        <w:rPr>
          <w:sz w:val="22"/>
          <w:szCs w:val="22"/>
          <w:lang w:val="en-GB" w:eastAsia="en-GB"/>
        </w:rPr>
        <w:t>Maintenances and checking of equipment in the salon should be carried out regular. Anything that is cracked, damaged or broken should not be used for the safety of the therapist and client.</w:t>
      </w:r>
    </w:p>
    <w:p w:rsidR="007464F9" w:rsidRPr="007464F9" w:rsidRDefault="007464F9" w:rsidP="007464F9">
      <w:pPr>
        <w:rPr>
          <w:sz w:val="22"/>
          <w:szCs w:val="22"/>
          <w:lang w:val="en-GB" w:eastAsia="en-GB"/>
        </w:rPr>
      </w:pPr>
      <w:r w:rsidRPr="007464F9">
        <w:rPr>
          <w:sz w:val="22"/>
          <w:szCs w:val="22"/>
          <w:lang w:val="en-GB" w:eastAsia="en-GB"/>
        </w:rPr>
        <w:t xml:space="preserve">Making sure all colleagues are maintaining their hygiene will make sure the salon is at it’s best standard. </w:t>
      </w:r>
    </w:p>
    <w:p w:rsidR="007464F9" w:rsidRPr="007464F9" w:rsidRDefault="007464F9" w:rsidP="007464F9">
      <w:pPr>
        <w:rPr>
          <w:sz w:val="22"/>
          <w:szCs w:val="22"/>
          <w:lang w:val="en-GB" w:eastAsia="en-GB"/>
        </w:rPr>
      </w:pPr>
      <w:r w:rsidRPr="007464F9">
        <w:rPr>
          <w:sz w:val="22"/>
          <w:szCs w:val="22"/>
          <w:lang w:val="en-GB" w:eastAsia="en-GB"/>
        </w:rPr>
        <w:t>All cuts or grazes should be covered with a waterproof plaster to protect the client and yourself from infection and cross contamination.</w:t>
      </w:r>
    </w:p>
    <w:p w:rsidR="007464F9" w:rsidRPr="007464F9" w:rsidRDefault="007464F9" w:rsidP="007464F9">
      <w:pPr>
        <w:rPr>
          <w:sz w:val="22"/>
          <w:szCs w:val="22"/>
          <w:lang w:val="en-GB" w:eastAsia="en-GB"/>
        </w:rPr>
      </w:pPr>
      <w:r w:rsidRPr="007464F9">
        <w:rPr>
          <w:sz w:val="22"/>
          <w:szCs w:val="22"/>
          <w:lang w:val="en-GB" w:eastAsia="en-GB"/>
        </w:rPr>
        <w:t xml:space="preserve">All clients must have a consultation and fill out a consultation form, this will determine any contra indications, health issues,  protect the therapist and keeps the insurance  valid.after carrying out the consultation If the client has any open wounds, infections or contra indications, treatments should not be carried out. </w:t>
      </w:r>
    </w:p>
    <w:p w:rsidR="007464F9" w:rsidRPr="007464F9" w:rsidRDefault="007464F9" w:rsidP="007464F9">
      <w:pPr>
        <w:rPr>
          <w:sz w:val="22"/>
          <w:szCs w:val="22"/>
          <w:lang w:val="en-GB" w:eastAsia="en-GB"/>
        </w:rPr>
      </w:pPr>
      <w:r w:rsidRPr="007464F9">
        <w:rPr>
          <w:sz w:val="22"/>
          <w:szCs w:val="22"/>
          <w:lang w:val="en-GB" w:eastAsia="en-GB"/>
        </w:rPr>
        <w:t xml:space="preserve">Ventilation is needed when carrying out certain treatments such like acrylic nails and eyelash perming, this will keep the salon to keep the air clean and fresh. Heating and air conditioning to balance out the temperature so the salon stays comfortable. A client that gets too hot or cold will remember and they won’t return for a treatment when the atmosphere is uncomfortable. </w:t>
      </w: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r w:rsidRPr="007464F9">
        <w:rPr>
          <w:sz w:val="22"/>
          <w:szCs w:val="22"/>
          <w:lang w:val="en-GB" w:eastAsia="en-GB"/>
        </w:rPr>
        <w:t xml:space="preserve">2. What is the importance of personal appearance for a beauty therapist and why? </w:t>
      </w:r>
    </w:p>
    <w:p w:rsidR="007464F9" w:rsidRPr="007464F9" w:rsidRDefault="007464F9" w:rsidP="007464F9">
      <w:pPr>
        <w:rPr>
          <w:sz w:val="22"/>
          <w:szCs w:val="22"/>
          <w:lang w:val="en-GB" w:eastAsia="en-GB"/>
        </w:rPr>
      </w:pPr>
      <w:r w:rsidRPr="007464F9">
        <w:rPr>
          <w:sz w:val="22"/>
          <w:szCs w:val="22"/>
          <w:lang w:val="en-GB" w:eastAsia="en-GB"/>
        </w:rPr>
        <w:t>A. The importance of personal appearance for a beauty therapist is to make sure the client feels comfortable and confident. The client needs to feel that they are in good hands with a therapist who is, knowledgeable in their profession and confident in carrying out the treatment or treatments selected.  You are your best advertisement so looking and smelling your best is a must for this industry.</w:t>
      </w:r>
    </w:p>
    <w:p w:rsidR="007464F9" w:rsidRPr="007464F9" w:rsidRDefault="007464F9" w:rsidP="007464F9">
      <w:pPr>
        <w:rPr>
          <w:sz w:val="22"/>
          <w:szCs w:val="22"/>
          <w:lang w:val="en-GB" w:eastAsia="en-GB"/>
        </w:rPr>
      </w:pPr>
      <w:r w:rsidRPr="007464F9">
        <w:rPr>
          <w:sz w:val="22"/>
          <w:szCs w:val="22"/>
          <w:lang w:val="en-GB" w:eastAsia="en-GB"/>
        </w:rPr>
        <w:t xml:space="preserve">A smile and positive attitude goes a long way, it is not just a visual appearance that is important. A client who is greeted with a smile will feel at ease. Speaking clear and engaging the client in a calm relaxing manor adds to the environment and should all be apart of the service. A client who is in a negative environment with a grumpy, unsmiling therapist will not return. </w:t>
      </w:r>
    </w:p>
    <w:p w:rsidR="007464F9" w:rsidRPr="007464F9" w:rsidRDefault="007464F9" w:rsidP="007464F9">
      <w:pPr>
        <w:rPr>
          <w:sz w:val="22"/>
          <w:szCs w:val="22"/>
          <w:lang w:val="en-GB" w:eastAsia="en-GB"/>
        </w:rPr>
      </w:pPr>
      <w:r w:rsidRPr="007464F9">
        <w:rPr>
          <w:sz w:val="22"/>
          <w:szCs w:val="22"/>
          <w:lang w:val="en-GB" w:eastAsia="en-GB"/>
        </w:rPr>
        <w:lastRenderedPageBreak/>
        <w:t xml:space="preserve">Having a high standard of personal hygiene is very important as when carrying out treatments you are in close proximity with your client. Sweat, dirt, and bacteria will cause body odour so it is important to bath daily and make sure hands are washed between clients. Make sure your client is aware you have just washed your hands prior to their consultation or treatment, this will give your client more confidence that you are carrying out a clean and professional treatment for them. </w:t>
      </w:r>
    </w:p>
    <w:p w:rsidR="007464F9" w:rsidRPr="007464F9" w:rsidRDefault="007464F9" w:rsidP="007464F9">
      <w:pPr>
        <w:rPr>
          <w:sz w:val="22"/>
          <w:szCs w:val="22"/>
          <w:lang w:val="en-GB" w:eastAsia="en-GB"/>
        </w:rPr>
      </w:pPr>
      <w:r w:rsidRPr="007464F9">
        <w:rPr>
          <w:sz w:val="22"/>
          <w:szCs w:val="22"/>
          <w:lang w:val="en-GB" w:eastAsia="en-GB"/>
        </w:rPr>
        <w:t xml:space="preserve">Therapists should avoid drinking or eating anything that will cause odour; brushing teeth, using mouthwash or breath mints/gum will help combat this. It would be unpleasant and unsanitary for the client to receive their treatment with bad breath passing over them. </w:t>
      </w:r>
    </w:p>
    <w:p w:rsidR="007464F9" w:rsidRPr="007464F9" w:rsidRDefault="007464F9" w:rsidP="007464F9">
      <w:pPr>
        <w:rPr>
          <w:sz w:val="22"/>
          <w:szCs w:val="22"/>
          <w:lang w:val="en-GB" w:eastAsia="en-GB"/>
        </w:rPr>
      </w:pPr>
      <w:r w:rsidRPr="007464F9">
        <w:rPr>
          <w:sz w:val="22"/>
          <w:szCs w:val="22"/>
          <w:lang w:val="en-GB" w:eastAsia="en-GB"/>
        </w:rPr>
        <w:t>As a therapist hair should be clean, tidy and if it is long it should be tied back. This looks professional and is also safer in the work environment as well as easier for the therapist to carry out the treatment. Hair falling across the client is not professional and it is an invasion of their their space.</w:t>
      </w:r>
    </w:p>
    <w:p w:rsidR="007464F9" w:rsidRPr="007464F9" w:rsidRDefault="007464F9" w:rsidP="007464F9">
      <w:pPr>
        <w:rPr>
          <w:sz w:val="22"/>
          <w:szCs w:val="22"/>
          <w:lang w:val="en-GB" w:eastAsia="en-GB"/>
        </w:rPr>
      </w:pPr>
      <w:r w:rsidRPr="007464F9">
        <w:rPr>
          <w:sz w:val="22"/>
          <w:szCs w:val="22"/>
          <w:lang w:val="en-GB" w:eastAsia="en-GB"/>
        </w:rPr>
        <w:t>All jewellery that is loose must be left at home as it is a workplace hazard and can look unprofessional. For example long dangly earrings are not part of uniform and can put a client off.</w:t>
      </w:r>
    </w:p>
    <w:p w:rsidR="007464F9" w:rsidRPr="007464F9" w:rsidRDefault="007464F9" w:rsidP="007464F9">
      <w:pPr>
        <w:rPr>
          <w:sz w:val="22"/>
          <w:szCs w:val="22"/>
          <w:lang w:val="en-GB" w:eastAsia="en-GB"/>
        </w:rPr>
      </w:pPr>
      <w:r w:rsidRPr="007464F9">
        <w:rPr>
          <w:sz w:val="22"/>
          <w:szCs w:val="22"/>
          <w:lang w:val="en-GB" w:eastAsia="en-GB"/>
        </w:rPr>
        <w:t xml:space="preserve">All therapists should keep their hands and nails clean and tidy. A therapist is their own advertisement so going to do a nail treatment when they themselves have unkept nails and dry hands is not good advertising. It will also pass bacteria if there is dirt under the fingernails. A client wants to be touched with clean short kept nails and sanitised hands that have been moisturised. </w:t>
      </w: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r w:rsidRPr="007464F9">
        <w:rPr>
          <w:sz w:val="22"/>
          <w:szCs w:val="22"/>
          <w:lang w:val="en-GB" w:eastAsia="en-GB"/>
        </w:rPr>
        <w:t>3. Briefly describe how your skin and make up should look so that a client is not put off but</w:t>
      </w:r>
    </w:p>
    <w:p w:rsidR="007464F9" w:rsidRPr="007464F9" w:rsidRDefault="007464F9" w:rsidP="007464F9">
      <w:pPr>
        <w:rPr>
          <w:sz w:val="22"/>
          <w:szCs w:val="22"/>
          <w:lang w:val="en-GB" w:eastAsia="en-GB"/>
        </w:rPr>
      </w:pPr>
      <w:r w:rsidRPr="007464F9">
        <w:rPr>
          <w:sz w:val="22"/>
          <w:szCs w:val="22"/>
          <w:lang w:val="en-GB" w:eastAsia="en-GB"/>
        </w:rPr>
        <w:t>feels confident that she is getting treatment from a person who knows what she is doing?</w:t>
      </w:r>
    </w:p>
    <w:p w:rsidR="007464F9" w:rsidRPr="007464F9" w:rsidRDefault="007464F9" w:rsidP="007464F9">
      <w:pPr>
        <w:rPr>
          <w:sz w:val="22"/>
          <w:szCs w:val="22"/>
          <w:lang w:val="en-GB" w:eastAsia="en-GB"/>
        </w:rPr>
      </w:pPr>
      <w:r w:rsidRPr="007464F9">
        <w:rPr>
          <w:sz w:val="22"/>
          <w:szCs w:val="22"/>
          <w:lang w:val="en-GB" w:eastAsia="en-GB"/>
        </w:rPr>
        <w:t xml:space="preserve">A.A therapists skin should be clean and fresh looking. Eating well and maintaining a balanced diet with lots of water will keep the skin, hair and nails looking healthy. Looking after the skin by cleansing, toning and moisturising day and night will keep the skin clean, hydrated and protected. A regular exfoliate will remove any dead skin cells and leave the skin bright and fresh. Make up will sit better on skin that is taken care of. Clients will notice if your skin appears dull and scaly; a client who has booked for a skin treatment will be put off by this.  The client will be thinking “If the therapist doesn’t look after themselves correctly then how will they look after my skin”. The therapist is their own advertisement so skin that isn’t clean and looked after won’t go down well. </w:t>
      </w:r>
    </w:p>
    <w:p w:rsidR="007464F9" w:rsidRPr="007464F9" w:rsidRDefault="007464F9" w:rsidP="007464F9">
      <w:pPr>
        <w:rPr>
          <w:sz w:val="22"/>
          <w:szCs w:val="22"/>
          <w:lang w:val="en-GB" w:eastAsia="en-GB"/>
        </w:rPr>
      </w:pPr>
      <w:r w:rsidRPr="007464F9">
        <w:rPr>
          <w:sz w:val="22"/>
          <w:szCs w:val="22"/>
          <w:lang w:val="en-GB" w:eastAsia="en-GB"/>
        </w:rPr>
        <w:t xml:space="preserve">The therapists make up should be minimal; too much can be overbearing and put people off. A calm natural face with a smile is inviting. Anything too bold wouldn’t fit the uniform and environment, a neutral tone is calming. For example read lipstick is a bold symbol and can make the therapist stand out. </w:t>
      </w:r>
    </w:p>
    <w:p w:rsidR="007464F9" w:rsidRPr="007464F9" w:rsidRDefault="007464F9" w:rsidP="007464F9">
      <w:pPr>
        <w:rPr>
          <w:sz w:val="22"/>
          <w:szCs w:val="22"/>
          <w:lang w:val="en-GB" w:eastAsia="en-GB"/>
        </w:rPr>
      </w:pPr>
      <w:r w:rsidRPr="007464F9">
        <w:rPr>
          <w:sz w:val="22"/>
          <w:szCs w:val="22"/>
          <w:lang w:val="en-GB" w:eastAsia="en-GB"/>
        </w:rPr>
        <w:t xml:space="preserve">  </w:t>
      </w: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p>
    <w:p w:rsidR="007464F9" w:rsidRPr="007464F9" w:rsidRDefault="007464F9" w:rsidP="007464F9">
      <w:pPr>
        <w:rPr>
          <w:sz w:val="22"/>
          <w:szCs w:val="22"/>
          <w:lang w:val="en-GB" w:eastAsia="en-GB"/>
        </w:rPr>
      </w:pPr>
    </w:p>
    <w:p w:rsidR="00C87E78" w:rsidRPr="00D800DF" w:rsidRDefault="00C87E78">
      <w:pPr>
        <w:rPr>
          <w:rFonts w:ascii="Arial" w:hAnsi="Arial"/>
        </w:rPr>
      </w:pPr>
      <w:bookmarkStart w:id="0" w:name="_GoBack"/>
      <w:bookmarkEnd w:id="0"/>
    </w:p>
    <w:sectPr w:rsidR="00C87E78" w:rsidRPr="00D800DF" w:rsidSect="007377C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A0A6A"/>
    <w:rsid w:val="00014974"/>
    <w:rsid w:val="00094935"/>
    <w:rsid w:val="000A72AB"/>
    <w:rsid w:val="001A0A6A"/>
    <w:rsid w:val="002A634D"/>
    <w:rsid w:val="006428E0"/>
    <w:rsid w:val="00673A72"/>
    <w:rsid w:val="00684B9E"/>
    <w:rsid w:val="007377CD"/>
    <w:rsid w:val="007464F9"/>
    <w:rsid w:val="00783E3C"/>
    <w:rsid w:val="00911778"/>
    <w:rsid w:val="009C4EAF"/>
    <w:rsid w:val="009F70EC"/>
    <w:rsid w:val="00BF650E"/>
    <w:rsid w:val="00C87E78"/>
    <w:rsid w:val="00CF733B"/>
    <w:rsid w:val="00D50C57"/>
    <w:rsid w:val="00D800DF"/>
    <w:rsid w:val="00EB2F6D"/>
    <w:rsid w:val="00EE3E72"/>
    <w:rsid w:val="00FA6F1A"/>
    <w:rsid w:val="00FE58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474DE4"/>
  <w14:defaultImageDpi w14:val="300"/>
  <w15:docId w15:val="{1F35D8F2-DCC9-F14B-9440-40A0AF94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63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becky.docx</Template>
  <TotalTime>2</TotalTime>
  <Pages>2</Pages>
  <Words>957</Words>
  <Characters>5459</Characters>
  <Application>Microsoft Office Word</Application>
  <DocSecurity>0</DocSecurity>
  <Lines>45</Lines>
  <Paragraphs>12</Paragraphs>
  <ScaleCrop>false</ScaleCrop>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Collins</dc:creator>
  <cp:keywords/>
  <dc:description/>
  <cp:lastModifiedBy>englishrose1921@googlemail.com</cp:lastModifiedBy>
  <cp:revision>2</cp:revision>
  <cp:lastPrinted>2018-08-05T09:48:00Z</cp:lastPrinted>
  <dcterms:created xsi:type="dcterms:W3CDTF">2018-11-07T16:29:00Z</dcterms:created>
  <dcterms:modified xsi:type="dcterms:W3CDTF">2018-11-07T16:29:00Z</dcterms:modified>
</cp:coreProperties>
</file>