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3E43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98DCF79" wp14:editId="305D35C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166D99C" w14:textId="32109D0F" w:rsidR="00607874" w:rsidRDefault="00513B5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46DC2" wp14:editId="7C8FC1F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E4C6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E150DFD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46D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08E4C6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E150DFD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1B72864" w14:textId="77777777" w:rsidR="00607874" w:rsidRDefault="00607874" w:rsidP="00A851DA">
      <w:pPr>
        <w:rPr>
          <w:lang w:val="en-US"/>
        </w:rPr>
      </w:pPr>
    </w:p>
    <w:p w14:paraId="3A953B67" w14:textId="77777777" w:rsidR="00607874" w:rsidRDefault="00607874" w:rsidP="00A851DA">
      <w:pPr>
        <w:rPr>
          <w:lang w:val="en-US"/>
        </w:rPr>
      </w:pPr>
    </w:p>
    <w:p w14:paraId="0A14A54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6C83219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164E5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4C5B" w14:textId="2A22DCBF" w:rsidR="00A851DA" w:rsidRPr="00B0415E" w:rsidRDefault="00513B5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Kerry </w:t>
            </w:r>
          </w:p>
        </w:tc>
      </w:tr>
      <w:tr w:rsidR="00A851DA" w:rsidRPr="00B0415E" w14:paraId="2C5C7F6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AC723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E2ED" w14:textId="4F5BA34E" w:rsidR="00A851DA" w:rsidRPr="00B0415E" w:rsidRDefault="00513B5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FFFFF"/>
              </w:rPr>
              <w:t>34346</w:t>
            </w:r>
          </w:p>
        </w:tc>
      </w:tr>
      <w:tr w:rsidR="00A851DA" w:rsidRPr="00B0415E" w14:paraId="564E67A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9176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4561" w14:textId="5ADC64B9" w:rsidR="00A851DA" w:rsidRPr="00B0415E" w:rsidRDefault="00513B5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Advanced Diploma in Recruitment Consultant Level 5</w:t>
            </w:r>
          </w:p>
        </w:tc>
      </w:tr>
      <w:tr w:rsidR="00A851DA" w:rsidRPr="00B0415E" w14:paraId="49651E5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EACA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CABB" w14:textId="16A48B6E" w:rsidR="00A851DA" w:rsidRPr="00B0415E" w:rsidRDefault="00513B5D">
            <w:r>
              <w:t>1</w:t>
            </w:r>
          </w:p>
        </w:tc>
      </w:tr>
    </w:tbl>
    <w:p w14:paraId="474977C6" w14:textId="77777777" w:rsidR="00CC2FB3" w:rsidRDefault="00CC2FB3" w:rsidP="00A851DA">
      <w:pPr>
        <w:rPr>
          <w:b/>
          <w:lang w:val="en-US"/>
        </w:rPr>
      </w:pPr>
    </w:p>
    <w:p w14:paraId="6884D00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A2E7CD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478BA3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EC8C122" w14:textId="77777777" w:rsidTr="00CC2FB3">
        <w:tc>
          <w:tcPr>
            <w:tcW w:w="9242" w:type="dxa"/>
          </w:tcPr>
          <w:p w14:paraId="7BA71407" w14:textId="77777777" w:rsidR="00513B5D" w:rsidRDefault="00513B5D" w:rsidP="00513B5D">
            <w:r>
              <w:t>Assessment 1</w:t>
            </w:r>
          </w:p>
          <w:p w14:paraId="53B85DB5" w14:textId="77777777" w:rsidR="00513B5D" w:rsidRPr="0025505D" w:rsidRDefault="00513B5D" w:rsidP="00513B5D">
            <w:pPr>
              <w:rPr>
                <w:b/>
                <w:bCs/>
              </w:rPr>
            </w:pPr>
            <w:r w:rsidRPr="0025505D">
              <w:rPr>
                <w:b/>
                <w:bCs/>
              </w:rPr>
              <w:t>1.</w:t>
            </w:r>
          </w:p>
          <w:p w14:paraId="62EFCAAF" w14:textId="77777777" w:rsidR="00513B5D" w:rsidRPr="0025505D" w:rsidRDefault="00513B5D" w:rsidP="00513B5D">
            <w:pPr>
              <w:rPr>
                <w:b/>
                <w:bCs/>
              </w:rPr>
            </w:pPr>
            <w:r w:rsidRPr="0025505D">
              <w:rPr>
                <w:b/>
                <w:bCs/>
              </w:rPr>
              <w:t>A) What do Recruitment consultants do?</w:t>
            </w:r>
          </w:p>
          <w:p w14:paraId="243F84ED" w14:textId="77777777" w:rsidR="00513B5D" w:rsidRDefault="00513B5D" w:rsidP="00513B5D">
            <w:r>
              <w:t xml:space="preserve">Recruit Consultant is a two fold  help employers and help candidates. </w:t>
            </w:r>
          </w:p>
          <w:p w14:paraId="33DB3A69" w14:textId="77777777" w:rsidR="00513B5D" w:rsidRDefault="00513B5D" w:rsidP="00513B5D">
            <w:r>
              <w:t>Recruitment Consultants are from a very service driven industry, they develop , structure and build constant business development.</w:t>
            </w:r>
          </w:p>
          <w:p w14:paraId="7C5C9E77" w14:textId="77777777" w:rsidR="00513B5D" w:rsidRDefault="00513B5D" w:rsidP="00513B5D">
            <w:r>
              <w:t>There main role is to sell themselves and the services that they offer to candidates and clients.</w:t>
            </w:r>
          </w:p>
          <w:p w14:paraId="083830A6" w14:textId="36D45541" w:rsidR="00513B5D" w:rsidRDefault="00513B5D" w:rsidP="00513B5D">
            <w:r>
              <w:t xml:space="preserve">The main job role is to build an excellent reputation as well for </w:t>
            </w:r>
            <w:r>
              <w:t>organization</w:t>
            </w:r>
            <w:r>
              <w:t xml:space="preserve"> you represent.</w:t>
            </w:r>
          </w:p>
          <w:p w14:paraId="6EAEF5B1" w14:textId="77777777" w:rsidR="00513B5D" w:rsidRDefault="00513B5D" w:rsidP="00513B5D">
            <w:r>
              <w:t>Sourcing and placing excellent candidates in roles for your clients.</w:t>
            </w:r>
          </w:p>
          <w:p w14:paraId="491479A4" w14:textId="77777777" w:rsidR="00513B5D" w:rsidRDefault="00513B5D" w:rsidP="00513B5D">
            <w:r>
              <w:t xml:space="preserve"> Becoming the most vital part of their organization.</w:t>
            </w:r>
          </w:p>
          <w:p w14:paraId="318B699D" w14:textId="77777777" w:rsidR="00513B5D" w:rsidRPr="0025505D" w:rsidRDefault="00513B5D" w:rsidP="00513B5D">
            <w:pPr>
              <w:rPr>
                <w:b/>
                <w:bCs/>
              </w:rPr>
            </w:pPr>
            <w:r w:rsidRPr="0025505D">
              <w:rPr>
                <w:b/>
                <w:bCs/>
              </w:rPr>
              <w:t>B) What is the meaning of “unskilled labour”</w:t>
            </w:r>
          </w:p>
          <w:p w14:paraId="4C5F6821" w14:textId="77777777" w:rsidR="00513B5D" w:rsidRDefault="00513B5D" w:rsidP="00513B5D">
            <w:r>
              <w:t>Generally, means the least paided workforce that is unskilled.</w:t>
            </w:r>
          </w:p>
          <w:p w14:paraId="032A8765" w14:textId="77777777" w:rsidR="00513B5D" w:rsidRDefault="00513B5D" w:rsidP="00513B5D">
            <w:r>
              <w:t>Different roles could be care workers, kitchen staffs, entry level jobs, retails staff.</w:t>
            </w:r>
          </w:p>
          <w:p w14:paraId="1198D329" w14:textId="77777777" w:rsidR="00513B5D" w:rsidRDefault="00513B5D" w:rsidP="00513B5D">
            <w:r>
              <w:t>These are often more temporary roles or work.</w:t>
            </w:r>
          </w:p>
          <w:p w14:paraId="2EE9787B" w14:textId="77777777" w:rsidR="00513B5D" w:rsidRPr="0025505D" w:rsidRDefault="00513B5D" w:rsidP="00513B5D">
            <w:pPr>
              <w:rPr>
                <w:b/>
                <w:bCs/>
              </w:rPr>
            </w:pPr>
          </w:p>
          <w:p w14:paraId="4DBFD416" w14:textId="77777777" w:rsidR="00513B5D" w:rsidRPr="0025505D" w:rsidRDefault="00513B5D" w:rsidP="00513B5D">
            <w:pPr>
              <w:rPr>
                <w:b/>
                <w:bCs/>
              </w:rPr>
            </w:pPr>
            <w:r w:rsidRPr="0025505D">
              <w:rPr>
                <w:b/>
                <w:bCs/>
              </w:rPr>
              <w:t>2. Which skills , qualities and experience make me a good candidate for a recruitment role.</w:t>
            </w:r>
          </w:p>
          <w:p w14:paraId="53381BD2" w14:textId="77777777" w:rsidR="00513B5D" w:rsidRDefault="00513B5D" w:rsidP="00513B5D">
            <w:r>
              <w:t xml:space="preserve">I am very customer focused, and target driven, </w:t>
            </w:r>
          </w:p>
          <w:p w14:paraId="2A901A3C" w14:textId="77777777" w:rsidR="00513B5D" w:rsidRDefault="00513B5D" w:rsidP="00513B5D">
            <w:r>
              <w:t xml:space="preserve">I am also very approachable </w:t>
            </w:r>
          </w:p>
          <w:p w14:paraId="754B4C8E" w14:textId="77777777" w:rsidR="00513B5D" w:rsidRDefault="00513B5D" w:rsidP="00513B5D">
            <w:r>
              <w:t xml:space="preserve">Target Driven </w:t>
            </w:r>
          </w:p>
          <w:p w14:paraId="64C4DED7" w14:textId="77777777" w:rsidR="00513B5D" w:rsidRDefault="00513B5D" w:rsidP="00513B5D">
            <w:r>
              <w:t xml:space="preserve">Fast paced worker and can work well under pressure </w:t>
            </w:r>
          </w:p>
          <w:p w14:paraId="6FA5D6AA" w14:textId="77777777" w:rsidR="00513B5D" w:rsidRDefault="00513B5D" w:rsidP="00513B5D">
            <w:r>
              <w:t xml:space="preserve">A Professional manner </w:t>
            </w:r>
          </w:p>
          <w:p w14:paraId="48291B90" w14:textId="77777777" w:rsidR="00513B5D" w:rsidRDefault="00513B5D" w:rsidP="00513B5D">
            <w:r>
              <w:t xml:space="preserve">Self-motivated and dedicated  </w:t>
            </w:r>
          </w:p>
          <w:p w14:paraId="6C133B0D" w14:textId="77777777" w:rsidR="00513B5D" w:rsidRPr="0025505D" w:rsidRDefault="00513B5D" w:rsidP="00513B5D">
            <w:pPr>
              <w:rPr>
                <w:b/>
                <w:bCs/>
              </w:rPr>
            </w:pPr>
            <w:r w:rsidRPr="0025505D">
              <w:rPr>
                <w:b/>
                <w:bCs/>
              </w:rPr>
              <w:t xml:space="preserve">3. Recruitment Consultants are Sales people </w:t>
            </w:r>
          </w:p>
          <w:p w14:paraId="38CD5676" w14:textId="77777777" w:rsidR="00513B5D" w:rsidRDefault="00513B5D" w:rsidP="00513B5D">
            <w:r>
              <w:t xml:space="preserve">Recruitment consultant main responsibility is to control the sales process for candidates and clients </w:t>
            </w:r>
          </w:p>
          <w:p w14:paraId="387AC6B5" w14:textId="77777777" w:rsidR="00513B5D" w:rsidRDefault="00513B5D" w:rsidP="00513B5D">
            <w:r>
              <w:t xml:space="preserve">Making placements which enables you to earn commission </w:t>
            </w:r>
          </w:p>
          <w:p w14:paraId="5925DF6D" w14:textId="77777777" w:rsidR="00513B5D" w:rsidRDefault="00513B5D" w:rsidP="00513B5D">
            <w:r>
              <w:t>They have a dual sales role handling all stages of the process.</w:t>
            </w:r>
          </w:p>
          <w:p w14:paraId="1CF931FD" w14:textId="77777777" w:rsidR="00513B5D" w:rsidRDefault="00513B5D" w:rsidP="00513B5D">
            <w:r>
              <w:t xml:space="preserve">They do Cold calling for new business and candidates </w:t>
            </w:r>
          </w:p>
          <w:p w14:paraId="1EFF8523" w14:textId="77777777" w:rsidR="00513B5D" w:rsidRDefault="00513B5D" w:rsidP="00513B5D">
            <w:r>
              <w:t xml:space="preserve">Generating leads constantly </w:t>
            </w:r>
          </w:p>
          <w:p w14:paraId="568DD0D0" w14:textId="5D00E758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9091CF" w14:textId="77777777" w:rsidR="00CC2FB3" w:rsidRDefault="00CC2FB3" w:rsidP="00A851DA">
            <w:pPr>
              <w:rPr>
                <w:b/>
              </w:rPr>
            </w:pPr>
          </w:p>
          <w:p w14:paraId="5A36684C" w14:textId="77777777" w:rsidR="00CC2FB3" w:rsidRDefault="00CC2FB3" w:rsidP="00A851DA">
            <w:pPr>
              <w:rPr>
                <w:b/>
              </w:rPr>
            </w:pPr>
          </w:p>
          <w:p w14:paraId="744C0AFD" w14:textId="77777777" w:rsidR="00CC2FB3" w:rsidRDefault="00CC2FB3" w:rsidP="00A851DA">
            <w:pPr>
              <w:rPr>
                <w:b/>
              </w:rPr>
            </w:pPr>
          </w:p>
          <w:p w14:paraId="244E94E2" w14:textId="77777777" w:rsidR="00CC2FB3" w:rsidRDefault="00CC2FB3" w:rsidP="00A851DA">
            <w:pPr>
              <w:rPr>
                <w:b/>
              </w:rPr>
            </w:pPr>
          </w:p>
          <w:p w14:paraId="75B25713" w14:textId="77777777" w:rsidR="00CC2FB3" w:rsidRDefault="00CC2FB3" w:rsidP="00A851DA">
            <w:pPr>
              <w:rPr>
                <w:b/>
              </w:rPr>
            </w:pPr>
          </w:p>
          <w:p w14:paraId="55C35DDA" w14:textId="77777777" w:rsidR="00CC2FB3" w:rsidRDefault="00CC2FB3" w:rsidP="00A851DA">
            <w:pPr>
              <w:rPr>
                <w:b/>
              </w:rPr>
            </w:pPr>
          </w:p>
          <w:p w14:paraId="42F4480A" w14:textId="77777777" w:rsidR="00CC2FB3" w:rsidRDefault="00CC2FB3" w:rsidP="00A851DA">
            <w:pPr>
              <w:rPr>
                <w:b/>
              </w:rPr>
            </w:pPr>
          </w:p>
          <w:p w14:paraId="307C8B4A" w14:textId="77777777" w:rsidR="00CC2FB3" w:rsidRDefault="00CC2FB3" w:rsidP="00A851DA">
            <w:pPr>
              <w:rPr>
                <w:b/>
              </w:rPr>
            </w:pPr>
          </w:p>
          <w:p w14:paraId="34F85FB0" w14:textId="77777777" w:rsidR="00CC2FB3" w:rsidRDefault="00CC2FB3" w:rsidP="00A851DA">
            <w:pPr>
              <w:rPr>
                <w:b/>
              </w:rPr>
            </w:pPr>
          </w:p>
          <w:p w14:paraId="377BB98E" w14:textId="77777777" w:rsidR="00CC2FB3" w:rsidRDefault="00CC2FB3" w:rsidP="00A851DA">
            <w:pPr>
              <w:rPr>
                <w:b/>
              </w:rPr>
            </w:pPr>
          </w:p>
          <w:p w14:paraId="208A5587" w14:textId="77777777" w:rsidR="00CC2FB3" w:rsidRDefault="00CC2FB3" w:rsidP="00A851DA">
            <w:pPr>
              <w:rPr>
                <w:b/>
              </w:rPr>
            </w:pPr>
          </w:p>
          <w:p w14:paraId="75FFE6D2" w14:textId="77777777" w:rsidR="00CC2FB3" w:rsidRDefault="00CC2FB3" w:rsidP="00A851DA">
            <w:pPr>
              <w:rPr>
                <w:b/>
              </w:rPr>
            </w:pPr>
          </w:p>
          <w:p w14:paraId="7546EAC4" w14:textId="77777777" w:rsidR="00CC2FB3" w:rsidRDefault="00CC2FB3" w:rsidP="00A851DA">
            <w:pPr>
              <w:rPr>
                <w:b/>
              </w:rPr>
            </w:pPr>
          </w:p>
          <w:p w14:paraId="3CA9515F" w14:textId="77777777" w:rsidR="00CC2FB3" w:rsidRDefault="00CC2FB3" w:rsidP="00A851DA">
            <w:pPr>
              <w:rPr>
                <w:b/>
              </w:rPr>
            </w:pPr>
          </w:p>
          <w:p w14:paraId="46A38034" w14:textId="77777777" w:rsidR="00CC2FB3" w:rsidRDefault="00CC2FB3" w:rsidP="00A851DA">
            <w:pPr>
              <w:rPr>
                <w:b/>
              </w:rPr>
            </w:pPr>
          </w:p>
          <w:p w14:paraId="097A2AC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6A5F3D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7886BA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797AD4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0DE758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1505B0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C09C8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2415BA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3921"/>
        <w:gridCol w:w="1254"/>
        <w:gridCol w:w="1573"/>
      </w:tblGrid>
      <w:tr w:rsidR="00405895" w:rsidRPr="00B0415E" w14:paraId="525F3B6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065FE7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3E10609" w14:textId="0B0B30F3" w:rsidR="00405895" w:rsidRPr="00B0415E" w:rsidRDefault="00513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Kerry Lewis 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14:paraId="3AB14E3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F12E16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2A770E0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462D99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F418F8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CD241F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12B1D0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E06901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29E247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93A178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4A615C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BAF2F2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7E9094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2149BF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AB1241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8C26B4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9A9CB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7A35F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6748AA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F8580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54D35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3C743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424F7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F090D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DF20A9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924F7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3DB1F426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35EE1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6229EB90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3B5D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55A10475"/>
  <w15:docId w15:val="{2AA433F7-ADB7-4DEE-8CD6-5BFFEC62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662C4-DE2C-4C80-96CE-A7B5A698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2A2C2CF0</Template>
  <TotalTime>3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Kerry Lewis</cp:lastModifiedBy>
  <cp:revision>1</cp:revision>
  <dcterms:created xsi:type="dcterms:W3CDTF">2015-01-26T12:24:00Z</dcterms:created>
  <dcterms:modified xsi:type="dcterms:W3CDTF">2019-07-17T08:02:00Z</dcterms:modified>
</cp:coreProperties>
</file>