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DDB" w:rsidRPr="00804744" w:rsidRDefault="00430DDB" w:rsidP="00804744">
      <w:pPr>
        <w:jc w:val="center"/>
        <w:rPr>
          <w:rFonts w:ascii="Georgia" w:hAnsi="Georgia"/>
          <w:sz w:val="28"/>
          <w:szCs w:val="28"/>
          <w:u w:val="single"/>
        </w:rPr>
      </w:pPr>
      <w:r w:rsidRPr="00804744">
        <w:rPr>
          <w:rFonts w:ascii="Georgia" w:hAnsi="Georgia"/>
          <w:sz w:val="28"/>
          <w:szCs w:val="28"/>
          <w:u w:val="single"/>
        </w:rPr>
        <w:t xml:space="preserve">Introduction to HRM – Assignment one </w:t>
      </w:r>
    </w:p>
    <w:p w:rsidR="00804744" w:rsidRPr="00804744" w:rsidRDefault="00804744" w:rsidP="00430DDB">
      <w:pPr>
        <w:rPr>
          <w:rFonts w:ascii="Georgia" w:hAnsi="Georgia"/>
        </w:rPr>
      </w:pPr>
      <w:r>
        <w:rPr>
          <w:rFonts w:ascii="Georgia" w:hAnsi="Georgia"/>
        </w:rPr>
        <w:t>1a</w:t>
      </w:r>
      <w:r w:rsidRPr="00804744">
        <w:rPr>
          <w:rFonts w:ascii="Georgia" w:hAnsi="Georgia"/>
        </w:rPr>
        <w:t xml:space="preserve">. </w:t>
      </w:r>
    </w:p>
    <w:p w:rsidR="00430DDB" w:rsidRPr="00804744" w:rsidRDefault="00E37710" w:rsidP="00430DDB">
      <w:pPr>
        <w:rPr>
          <w:rFonts w:ascii="Georgia" w:hAnsi="Georgia"/>
        </w:rPr>
      </w:pPr>
      <w:r>
        <w:rPr>
          <w:rFonts w:ascii="Georgia" w:hAnsi="Georgia"/>
        </w:rPr>
        <w:t>The primary role of the Human Resource D</w:t>
      </w:r>
      <w:r w:rsidR="00430DDB" w:rsidRPr="00804744">
        <w:rPr>
          <w:rFonts w:ascii="Georgia" w:hAnsi="Georgia"/>
        </w:rPr>
        <w:t>epartment is to manage the employees within a company or organisation. This can be enabling strategies to help develop the employee’s career which in turn can then ensure that the employee has a positive impact on the company and its development. The Human Resource Department is also involved in making sure that there is a positive relationship between employees and the</w:t>
      </w:r>
      <w:r w:rsidR="00E572B2" w:rsidRPr="00804744">
        <w:rPr>
          <w:rFonts w:ascii="Georgia" w:hAnsi="Georgia"/>
        </w:rPr>
        <w:t>ir</w:t>
      </w:r>
      <w:r w:rsidR="00430DDB" w:rsidRPr="00804744">
        <w:rPr>
          <w:rFonts w:ascii="Georgia" w:hAnsi="Georgia"/>
        </w:rPr>
        <w:t xml:space="preserve"> employers</w:t>
      </w:r>
      <w:r w:rsidR="00E572B2" w:rsidRPr="00804744">
        <w:rPr>
          <w:rFonts w:ascii="Georgia" w:hAnsi="Georgia"/>
        </w:rPr>
        <w:t xml:space="preserve"> and making sure that employees are comfortable with their working conditions and compensations. </w:t>
      </w:r>
    </w:p>
    <w:p w:rsidR="00430DDB" w:rsidRPr="00804744" w:rsidRDefault="00430DDB" w:rsidP="00430DDB">
      <w:pPr>
        <w:rPr>
          <w:rFonts w:ascii="Georgia" w:hAnsi="Georgia"/>
        </w:rPr>
      </w:pPr>
      <w:r w:rsidRPr="00804744">
        <w:rPr>
          <w:rFonts w:ascii="Georgia" w:hAnsi="Georgia"/>
        </w:rPr>
        <w:t xml:space="preserve"> </w:t>
      </w:r>
      <w:r w:rsidR="00E572B2" w:rsidRPr="00804744">
        <w:rPr>
          <w:rFonts w:ascii="Georgia" w:hAnsi="Georgia"/>
        </w:rPr>
        <w:t xml:space="preserve">1b. </w:t>
      </w:r>
    </w:p>
    <w:p w:rsidR="003058B5" w:rsidRPr="00804744" w:rsidRDefault="00E572B2" w:rsidP="00430DDB">
      <w:pPr>
        <w:rPr>
          <w:rFonts w:ascii="Georgia" w:hAnsi="Georgia"/>
        </w:rPr>
      </w:pPr>
      <w:r w:rsidRPr="00804744">
        <w:rPr>
          <w:rFonts w:ascii="Georgia" w:hAnsi="Georgia"/>
        </w:rPr>
        <w:t>The main objectives</w:t>
      </w:r>
      <w:r w:rsidR="00E37710">
        <w:rPr>
          <w:rFonts w:ascii="Georgia" w:hAnsi="Georgia"/>
        </w:rPr>
        <w:t xml:space="preserve"> of Human Resource M</w:t>
      </w:r>
      <w:r w:rsidR="003058B5" w:rsidRPr="00804744">
        <w:rPr>
          <w:rFonts w:ascii="Georgia" w:hAnsi="Georgia"/>
        </w:rPr>
        <w:t>anagement are</w:t>
      </w:r>
      <w:r w:rsidRPr="00804744">
        <w:rPr>
          <w:rFonts w:ascii="Georgia" w:hAnsi="Georgia"/>
        </w:rPr>
        <w:t xml:space="preserve"> </w:t>
      </w:r>
      <w:r w:rsidR="003058B5" w:rsidRPr="00804744">
        <w:rPr>
          <w:rFonts w:ascii="Georgia" w:hAnsi="Georgia"/>
        </w:rPr>
        <w:t>split into four major categories</w:t>
      </w:r>
      <w:r w:rsidRPr="00804744">
        <w:rPr>
          <w:rFonts w:ascii="Georgia" w:hAnsi="Georgia"/>
        </w:rPr>
        <w:t xml:space="preserve">. These are listed as societal, organisational, functional and personal. </w:t>
      </w:r>
    </w:p>
    <w:p w:rsidR="00E572B2" w:rsidRPr="00804744" w:rsidRDefault="003058B5" w:rsidP="00430DDB">
      <w:pPr>
        <w:rPr>
          <w:rFonts w:ascii="Georgia" w:hAnsi="Georgia"/>
        </w:rPr>
      </w:pPr>
      <w:r w:rsidRPr="00804744">
        <w:rPr>
          <w:rFonts w:ascii="Georgia" w:hAnsi="Georgia"/>
        </w:rPr>
        <w:t xml:space="preserve">The societal objectives are based on the role of the organisation within society. Such as ensuring that the human resource decisions do not have a negative impact on society, ensuring that legal compliance has been thoroughly investigated and complying with laws with hiring in regard to discrimination. </w:t>
      </w:r>
    </w:p>
    <w:p w:rsidR="003058B5" w:rsidRPr="00804744" w:rsidRDefault="003058B5" w:rsidP="00430DDB">
      <w:pPr>
        <w:rPr>
          <w:rFonts w:ascii="Georgia" w:hAnsi="Georgia"/>
        </w:rPr>
      </w:pPr>
      <w:r w:rsidRPr="00804744">
        <w:rPr>
          <w:rFonts w:ascii="Georgia" w:hAnsi="Georgia"/>
        </w:rPr>
        <w:t xml:space="preserve">The organisational objectives </w:t>
      </w:r>
      <w:r w:rsidR="00C02109" w:rsidRPr="00804744">
        <w:rPr>
          <w:rFonts w:ascii="Georgia" w:hAnsi="Georgia"/>
        </w:rPr>
        <w:t xml:space="preserve">are in relation to the benefits that the human resources department can have within the organisation itself. This can be anything from keeping employee relations positive to ensuring there is sufficient training and development opportunities for everyone to undertaking assessment and appraisal functions. </w:t>
      </w:r>
    </w:p>
    <w:p w:rsidR="00C02109" w:rsidRPr="00804744" w:rsidRDefault="00C02109" w:rsidP="00430DDB">
      <w:pPr>
        <w:rPr>
          <w:rFonts w:ascii="Georgia" w:hAnsi="Georgia"/>
        </w:rPr>
      </w:pPr>
      <w:r w:rsidRPr="00804744">
        <w:rPr>
          <w:rFonts w:ascii="Georgia" w:hAnsi="Georgia"/>
        </w:rPr>
        <w:t xml:space="preserve">The functional objectives are developed for every department individually and aim to fit the specific organisation needs. These objectives can be revised at any time to fit a growing organisation and to fit each given department. These can be appraisals, placements and assessments. </w:t>
      </w:r>
    </w:p>
    <w:p w:rsidR="00C02109" w:rsidRPr="00804744" w:rsidRDefault="00C02109" w:rsidP="00430DDB">
      <w:pPr>
        <w:rPr>
          <w:rFonts w:ascii="Georgia" w:hAnsi="Georgia"/>
        </w:rPr>
      </w:pPr>
      <w:r w:rsidRPr="00804744">
        <w:rPr>
          <w:rFonts w:ascii="Georgia" w:hAnsi="Georgia"/>
        </w:rPr>
        <w:t xml:space="preserve">The personal objectives are based on the individual employee and their </w:t>
      </w:r>
      <w:r w:rsidR="008F7DD1" w:rsidRPr="00804744">
        <w:rPr>
          <w:rFonts w:ascii="Georgia" w:hAnsi="Georgia"/>
        </w:rPr>
        <w:t xml:space="preserve">personal career development and their development for the organisation. The aim is for the employee to benefit both themselves and the company. These are usually based on training and development, appraisals, placements and assessments. </w:t>
      </w:r>
    </w:p>
    <w:p w:rsidR="00430DDB" w:rsidRPr="00804744" w:rsidRDefault="008F7DD1" w:rsidP="00430DDB">
      <w:pPr>
        <w:rPr>
          <w:rFonts w:ascii="Georgia" w:hAnsi="Georgia"/>
        </w:rPr>
      </w:pPr>
      <w:r w:rsidRPr="00804744">
        <w:rPr>
          <w:rFonts w:ascii="Georgia" w:hAnsi="Georgia"/>
        </w:rPr>
        <w:t xml:space="preserve">1c. </w:t>
      </w:r>
    </w:p>
    <w:p w:rsidR="008F7DD1" w:rsidRPr="00804744" w:rsidRDefault="00BD5F04" w:rsidP="00430DDB">
      <w:pPr>
        <w:rPr>
          <w:rFonts w:ascii="Georgia" w:hAnsi="Georgia"/>
        </w:rPr>
      </w:pPr>
      <w:r w:rsidRPr="00804744">
        <w:rPr>
          <w:rFonts w:ascii="Georgia" w:hAnsi="Georgia"/>
        </w:rPr>
        <w:t>A clear recruitment process is very important for a company as it can be more time efficient</w:t>
      </w:r>
      <w:r w:rsidR="007C5C83" w:rsidRPr="00804744">
        <w:rPr>
          <w:rFonts w:ascii="Georgia" w:hAnsi="Georgia"/>
        </w:rPr>
        <w:t>, saves money</w:t>
      </w:r>
      <w:r w:rsidRPr="00804744">
        <w:rPr>
          <w:rFonts w:ascii="Georgia" w:hAnsi="Georgia"/>
        </w:rPr>
        <w:t xml:space="preserve"> and promotes equal opportunities. If there is a clear process when hiring a new employee then the searching, interviewing, hiring and</w:t>
      </w:r>
      <w:r w:rsidR="00E37710">
        <w:rPr>
          <w:rFonts w:ascii="Georgia" w:hAnsi="Georgia"/>
        </w:rPr>
        <w:t xml:space="preserve"> training process can be stream-</w:t>
      </w:r>
      <w:r w:rsidRPr="00804744">
        <w:rPr>
          <w:rFonts w:ascii="Georgia" w:hAnsi="Georgia"/>
        </w:rPr>
        <w:t>lined and to a good standard. This should ensure that the right candidate is employed for the role.</w:t>
      </w:r>
      <w:r w:rsidR="007C5C83" w:rsidRPr="00804744">
        <w:rPr>
          <w:rFonts w:ascii="Georgia" w:hAnsi="Georgia"/>
        </w:rPr>
        <w:t xml:space="preserve"> A clear process will save money for the company as a lot of money is spent on hiring and training new staff.</w:t>
      </w:r>
      <w:r w:rsidR="00E37710">
        <w:rPr>
          <w:rFonts w:ascii="Georgia" w:hAnsi="Georgia"/>
        </w:rPr>
        <w:t xml:space="preserve"> The Human Resources D</w:t>
      </w:r>
      <w:r w:rsidRPr="00804744">
        <w:rPr>
          <w:rFonts w:ascii="Georgia" w:hAnsi="Georgia"/>
        </w:rPr>
        <w:t>epartment should be there to support managers in decision</w:t>
      </w:r>
      <w:r w:rsidR="007C5C83" w:rsidRPr="00804744">
        <w:rPr>
          <w:rFonts w:ascii="Georgia" w:hAnsi="Georgia"/>
        </w:rPr>
        <w:t xml:space="preserve"> making to</w:t>
      </w:r>
      <w:r w:rsidRPr="00804744">
        <w:rPr>
          <w:rFonts w:ascii="Georgia" w:hAnsi="Georgia"/>
        </w:rPr>
        <w:t xml:space="preserve"> have the most qualified candidates for the role and which ones to decline. </w:t>
      </w:r>
    </w:p>
    <w:p w:rsidR="007C5C83" w:rsidRPr="00804744" w:rsidRDefault="007C5C83" w:rsidP="00430DDB">
      <w:pPr>
        <w:rPr>
          <w:rFonts w:ascii="Georgia" w:hAnsi="Georgia"/>
        </w:rPr>
      </w:pPr>
      <w:r w:rsidRPr="00804744">
        <w:rPr>
          <w:rFonts w:ascii="Georgia" w:hAnsi="Georgia"/>
        </w:rPr>
        <w:t>1d.</w:t>
      </w:r>
    </w:p>
    <w:p w:rsidR="007C5C83" w:rsidRDefault="00E37710" w:rsidP="00430DDB">
      <w:pPr>
        <w:rPr>
          <w:rFonts w:ascii="Georgia" w:hAnsi="Georgia"/>
        </w:rPr>
      </w:pPr>
      <w:r>
        <w:rPr>
          <w:rFonts w:ascii="Georgia" w:hAnsi="Georgia"/>
        </w:rPr>
        <w:t>The Human Resources M</w:t>
      </w:r>
      <w:r w:rsidR="007C5C83" w:rsidRPr="00804744">
        <w:rPr>
          <w:rFonts w:ascii="Georgia" w:hAnsi="Georgia"/>
        </w:rPr>
        <w:t>anagement role is ever changing to fit the rising demand from organisations</w:t>
      </w:r>
      <w:r w:rsidR="00FB5824" w:rsidRPr="00804744">
        <w:rPr>
          <w:rFonts w:ascii="Georgia" w:hAnsi="Georgia"/>
        </w:rPr>
        <w:t xml:space="preserve">. Each organisation </w:t>
      </w:r>
      <w:r>
        <w:rPr>
          <w:rFonts w:ascii="Georgia" w:hAnsi="Georgia"/>
        </w:rPr>
        <w:t>will take different aspects of Human Resources M</w:t>
      </w:r>
      <w:r w:rsidR="00FB5824" w:rsidRPr="00804744">
        <w:rPr>
          <w:rFonts w:ascii="Georgia" w:hAnsi="Georgia"/>
        </w:rPr>
        <w:t xml:space="preserve">anagement </w:t>
      </w:r>
      <w:r w:rsidR="00804744" w:rsidRPr="00804744">
        <w:rPr>
          <w:rFonts w:ascii="Georgia" w:hAnsi="Georgia"/>
        </w:rPr>
        <w:t xml:space="preserve">they see the most important and create the individual role. Because of this there is a need for individuals to be specialised in different areas of the role as these individuals will be more beneficial to different companies. Some of these areas include HR generalist, recruitment and talent planning, learning and development, employee relations, performance and reward, employee engagement and organisation development. </w:t>
      </w:r>
    </w:p>
    <w:p w:rsidR="0037377A" w:rsidRDefault="00804744" w:rsidP="00430DDB">
      <w:pPr>
        <w:rPr>
          <w:rFonts w:ascii="Georgia" w:hAnsi="Georgia"/>
        </w:rPr>
      </w:pPr>
      <w:r w:rsidRPr="00804744">
        <w:rPr>
          <w:rFonts w:ascii="Georgia" w:hAnsi="Georgia"/>
        </w:rPr>
        <w:lastRenderedPageBreak/>
        <w:t xml:space="preserve">1e. </w:t>
      </w:r>
    </w:p>
    <w:p w:rsidR="00804744" w:rsidRDefault="00E37710" w:rsidP="00430DDB">
      <w:pPr>
        <w:rPr>
          <w:rFonts w:ascii="Georgia" w:hAnsi="Georgia"/>
        </w:rPr>
      </w:pPr>
      <w:r>
        <w:rPr>
          <w:rFonts w:ascii="Georgia" w:hAnsi="Georgia"/>
        </w:rPr>
        <w:t>The Human Resources D</w:t>
      </w:r>
      <w:r w:rsidR="0037377A">
        <w:rPr>
          <w:rFonts w:ascii="Georgia" w:hAnsi="Georgia"/>
        </w:rPr>
        <w:t>epartment must follow a code of ethics in order to add value to the organisation and contribute to their ethical success. This is conducted by only engaging in roles that could improve the organisations credibility and value. Following a code of ethics supports employees and future candidates by c</w:t>
      </w:r>
      <w:r>
        <w:rPr>
          <w:rFonts w:ascii="Georgia" w:hAnsi="Georgia"/>
        </w:rPr>
        <w:t>reating a fair work place. The H</w:t>
      </w:r>
      <w:r w:rsidR="0037377A">
        <w:rPr>
          <w:rFonts w:ascii="Georgia" w:hAnsi="Georgia"/>
        </w:rPr>
        <w:t xml:space="preserve">uman </w:t>
      </w:r>
      <w:r>
        <w:rPr>
          <w:rFonts w:ascii="Georgia" w:hAnsi="Georgia"/>
        </w:rPr>
        <w:t>R</w:t>
      </w:r>
      <w:r w:rsidR="00A06951">
        <w:rPr>
          <w:rFonts w:ascii="Georgia" w:hAnsi="Georgia"/>
        </w:rPr>
        <w:t>esou</w:t>
      </w:r>
      <w:r>
        <w:rPr>
          <w:rFonts w:ascii="Georgia" w:hAnsi="Georgia"/>
        </w:rPr>
        <w:t>rces D</w:t>
      </w:r>
      <w:r w:rsidR="00A06951">
        <w:rPr>
          <w:rFonts w:ascii="Georgia" w:hAnsi="Georgia"/>
        </w:rPr>
        <w:t xml:space="preserve">epartment must protect employee’s personal information following the most </w:t>
      </w:r>
      <w:r w:rsidR="002D2BC2">
        <w:rPr>
          <w:rFonts w:ascii="Georgia" w:hAnsi="Georgia"/>
        </w:rPr>
        <w:t xml:space="preserve">recent laws, for example GDPR. Human resources professionals must also look after the rights of the employees for example their working conditions. Human resources professionals must never engage in any activities that could be seen as a conflict of interest. </w:t>
      </w:r>
    </w:p>
    <w:p w:rsidR="002D2BC2" w:rsidRPr="002D2BC2" w:rsidRDefault="002D2BC2" w:rsidP="00430DDB">
      <w:pPr>
        <w:rPr>
          <w:rFonts w:ascii="Georgia" w:hAnsi="Georgia"/>
        </w:rPr>
      </w:pPr>
      <w:r>
        <w:rPr>
          <w:rFonts w:ascii="Georgia" w:hAnsi="Georgia"/>
        </w:rPr>
        <w:t>1f.</w:t>
      </w:r>
    </w:p>
    <w:p w:rsidR="009552DA" w:rsidRDefault="00A10A2D" w:rsidP="00430DDB">
      <w:pPr>
        <w:rPr>
          <w:rFonts w:ascii="Georgia" w:hAnsi="Georgia"/>
        </w:rPr>
      </w:pPr>
      <w:r w:rsidRPr="00110DC6">
        <w:rPr>
          <w:rFonts w:ascii="Georgia" w:hAnsi="Georgia"/>
        </w:rPr>
        <w:t xml:space="preserve">Personal effectiveness is when an individual makes use of the tools they have around them. This can mean their time, energy, talents, strengths and skills. Therefore the relationship between personal effectiveness and people management would be </w:t>
      </w:r>
      <w:r w:rsidR="00697B87" w:rsidRPr="00110DC6">
        <w:rPr>
          <w:rFonts w:ascii="Georgia" w:hAnsi="Georgia"/>
        </w:rPr>
        <w:t>for the human resources team to utilise employees to work their strengths in order for the business to thrive.</w:t>
      </w:r>
      <w:r w:rsidR="00110DC6">
        <w:rPr>
          <w:rFonts w:ascii="Georgia" w:hAnsi="Georgia"/>
        </w:rPr>
        <w:t xml:space="preserve"> </w:t>
      </w:r>
      <w:r w:rsidR="009552DA">
        <w:rPr>
          <w:rFonts w:ascii="Georgia" w:hAnsi="Georgia"/>
        </w:rPr>
        <w:t xml:space="preserve">Human resource managers should also be able to assist employees in understanding their own personal strengths and weaknesses and how to use their skills to increase their impact and effectiveness within their teams. </w:t>
      </w:r>
      <w:r w:rsidR="00697B87" w:rsidRPr="00110DC6">
        <w:rPr>
          <w:rFonts w:ascii="Georgia" w:hAnsi="Georgia"/>
        </w:rPr>
        <w:t xml:space="preserve"> </w:t>
      </w:r>
    </w:p>
    <w:p w:rsidR="009552DA" w:rsidRDefault="009552DA" w:rsidP="00430DDB">
      <w:pPr>
        <w:rPr>
          <w:rFonts w:ascii="Georgia" w:hAnsi="Georgia"/>
        </w:rPr>
      </w:pPr>
      <w:r>
        <w:rPr>
          <w:rFonts w:ascii="Georgia" w:hAnsi="Georgia"/>
        </w:rPr>
        <w:t xml:space="preserve">2. </w:t>
      </w:r>
    </w:p>
    <w:p w:rsidR="009552DA" w:rsidRDefault="00E37710" w:rsidP="00430DDB">
      <w:pPr>
        <w:rPr>
          <w:rFonts w:ascii="Georgia" w:hAnsi="Georgia"/>
        </w:rPr>
      </w:pPr>
      <w:r>
        <w:rPr>
          <w:rFonts w:ascii="Georgia" w:hAnsi="Georgia"/>
        </w:rPr>
        <w:t>The main functions of Human Resource M</w:t>
      </w:r>
      <w:r w:rsidR="009552DA">
        <w:rPr>
          <w:rFonts w:ascii="Georgia" w:hAnsi="Georgia"/>
        </w:rPr>
        <w:t>anag</w:t>
      </w:r>
      <w:r w:rsidR="00D8603E">
        <w:rPr>
          <w:rFonts w:ascii="Georgia" w:hAnsi="Georgia"/>
        </w:rPr>
        <w:t>ement is split into</w:t>
      </w:r>
      <w:r w:rsidR="00DE1952">
        <w:rPr>
          <w:rFonts w:ascii="Georgia" w:hAnsi="Georgia"/>
        </w:rPr>
        <w:t xml:space="preserve"> major</w:t>
      </w:r>
      <w:r w:rsidR="009552DA">
        <w:rPr>
          <w:rFonts w:ascii="Georgia" w:hAnsi="Georgia"/>
        </w:rPr>
        <w:t xml:space="preserve"> categories</w:t>
      </w:r>
      <w:r w:rsidR="005C25EC">
        <w:rPr>
          <w:rFonts w:ascii="Georgia" w:hAnsi="Georgia"/>
        </w:rPr>
        <w:t>. These are; ensuring that the company is compliant with current laws, having a clear professional recru</w:t>
      </w:r>
      <w:r w:rsidR="00DE1952">
        <w:rPr>
          <w:rFonts w:ascii="Georgia" w:hAnsi="Georgia"/>
        </w:rPr>
        <w:t xml:space="preserve">itment </w:t>
      </w:r>
      <w:r w:rsidR="005C25EC">
        <w:rPr>
          <w:rFonts w:ascii="Georgia" w:hAnsi="Georgia"/>
        </w:rPr>
        <w:t>process</w:t>
      </w:r>
      <w:r w:rsidR="00187A60">
        <w:rPr>
          <w:rFonts w:ascii="Georgia" w:hAnsi="Georgia"/>
        </w:rPr>
        <w:t>, ensuring the company</w:t>
      </w:r>
      <w:r w:rsidR="003D4EC2">
        <w:rPr>
          <w:rFonts w:ascii="Georgia" w:hAnsi="Georgia"/>
        </w:rPr>
        <w:t xml:space="preserve"> has </w:t>
      </w:r>
      <w:r w:rsidR="006A4A1C">
        <w:rPr>
          <w:rFonts w:ascii="Georgia" w:hAnsi="Georgia"/>
        </w:rPr>
        <w:t>a record keeping</w:t>
      </w:r>
      <w:r w:rsidR="005C25EC">
        <w:rPr>
          <w:rFonts w:ascii="Georgia" w:hAnsi="Georgia"/>
        </w:rPr>
        <w:t xml:space="preserve"> and benefits department, ensuring there is a professional</w:t>
      </w:r>
      <w:r w:rsidR="00DE1952">
        <w:rPr>
          <w:rFonts w:ascii="Georgia" w:hAnsi="Georgia"/>
        </w:rPr>
        <w:t xml:space="preserve"> fair</w:t>
      </w:r>
      <w:r w:rsidR="005C25EC">
        <w:rPr>
          <w:rFonts w:ascii="Georgia" w:hAnsi="Georgia"/>
        </w:rPr>
        <w:t xml:space="preserve"> </w:t>
      </w:r>
      <w:r w:rsidR="00DE1952">
        <w:rPr>
          <w:rFonts w:ascii="Georgia" w:hAnsi="Georgia"/>
        </w:rPr>
        <w:t>training programme available for all employees</w:t>
      </w:r>
      <w:r w:rsidR="006A4A1C">
        <w:rPr>
          <w:rFonts w:ascii="Georgia" w:hAnsi="Georgia"/>
        </w:rPr>
        <w:t>, team building and company loyalty and maintaining healthy working relationships between all employees and employers</w:t>
      </w:r>
      <w:r w:rsidR="00DE1952">
        <w:rPr>
          <w:rFonts w:ascii="Georgia" w:hAnsi="Georgia"/>
        </w:rPr>
        <w:t xml:space="preserve">. </w:t>
      </w:r>
    </w:p>
    <w:p w:rsidR="00DE1952" w:rsidRDefault="009A0D87" w:rsidP="00430DDB">
      <w:pPr>
        <w:rPr>
          <w:rFonts w:ascii="Georgia" w:hAnsi="Georgia"/>
        </w:rPr>
      </w:pPr>
      <w:r>
        <w:rPr>
          <w:rFonts w:ascii="Georgia" w:hAnsi="Georgia"/>
        </w:rPr>
        <w:t xml:space="preserve">By ensuring there is a clear recruitment process </w:t>
      </w:r>
      <w:r w:rsidR="00DE1952">
        <w:rPr>
          <w:rFonts w:ascii="Georgia" w:hAnsi="Georgia"/>
        </w:rPr>
        <w:t xml:space="preserve">put in to place </w:t>
      </w:r>
      <w:r>
        <w:rPr>
          <w:rFonts w:ascii="Georgia" w:hAnsi="Georgia"/>
        </w:rPr>
        <w:t xml:space="preserve">this ultimately provides the </w:t>
      </w:r>
      <w:r w:rsidR="00DE1952">
        <w:rPr>
          <w:rFonts w:ascii="Georgia" w:hAnsi="Georgia"/>
        </w:rPr>
        <w:t>ste</w:t>
      </w:r>
      <w:r>
        <w:rPr>
          <w:rFonts w:ascii="Georgia" w:hAnsi="Georgia"/>
        </w:rPr>
        <w:t>ps to ensure the success of the</w:t>
      </w:r>
      <w:r w:rsidR="00DE1952">
        <w:rPr>
          <w:rFonts w:ascii="Georgia" w:hAnsi="Georgia"/>
        </w:rPr>
        <w:t xml:space="preserve"> business. </w:t>
      </w:r>
      <w:r>
        <w:rPr>
          <w:rFonts w:ascii="Georgia" w:hAnsi="Georgia"/>
        </w:rPr>
        <w:t>This function is undertaken by overseeing the hiring within the company. Although the mangers are the people to hire new employee</w:t>
      </w:r>
      <w:r w:rsidR="00187A60">
        <w:rPr>
          <w:rFonts w:ascii="Georgia" w:hAnsi="Georgia"/>
        </w:rPr>
        <w:t>s, the human resource managers</w:t>
      </w:r>
      <w:r>
        <w:rPr>
          <w:rFonts w:ascii="Georgia" w:hAnsi="Georgia"/>
        </w:rPr>
        <w:t xml:space="preserve"> provides guidance and help with employment procedures and creating </w:t>
      </w:r>
      <w:r w:rsidR="00187A60">
        <w:rPr>
          <w:rFonts w:ascii="Georgia" w:hAnsi="Georgia"/>
        </w:rPr>
        <w:t xml:space="preserve">the </w:t>
      </w:r>
      <w:r>
        <w:rPr>
          <w:rFonts w:ascii="Georgia" w:hAnsi="Georgia"/>
        </w:rPr>
        <w:t xml:space="preserve">employee handbooks. </w:t>
      </w:r>
    </w:p>
    <w:p w:rsidR="00187A60" w:rsidRDefault="00E37710" w:rsidP="00430DDB">
      <w:pPr>
        <w:rPr>
          <w:rFonts w:ascii="Georgia" w:hAnsi="Georgia"/>
        </w:rPr>
      </w:pPr>
      <w:r>
        <w:rPr>
          <w:rFonts w:ascii="Georgia" w:hAnsi="Georgia"/>
        </w:rPr>
        <w:t>The Human Resource M</w:t>
      </w:r>
      <w:r w:rsidR="00187A60">
        <w:rPr>
          <w:rFonts w:ascii="Georgia" w:hAnsi="Georgia"/>
        </w:rPr>
        <w:t xml:space="preserve">anagement department must interpret employment laws to the company and make sure that a procedure has been put into place so that the company is compliant with these laws. The department must also undertake investigations into anything that could be seen to go against these laws and/or may provide a hostile environment for the employees. </w:t>
      </w:r>
    </w:p>
    <w:p w:rsidR="00430DDB" w:rsidRDefault="00E37710" w:rsidP="00430DDB">
      <w:pPr>
        <w:rPr>
          <w:rFonts w:ascii="Georgia" w:hAnsi="Georgia"/>
        </w:rPr>
      </w:pPr>
      <w:r>
        <w:rPr>
          <w:rFonts w:ascii="Georgia" w:hAnsi="Georgia"/>
        </w:rPr>
        <w:t>Record keeping is vital in any Human Resource D</w:t>
      </w:r>
      <w:r w:rsidR="006A4A1C">
        <w:rPr>
          <w:rFonts w:ascii="Georgia" w:hAnsi="Georgia"/>
        </w:rPr>
        <w:t xml:space="preserve">epartment. </w:t>
      </w:r>
      <w:r w:rsidR="00DD4828" w:rsidRPr="00DD4828">
        <w:rPr>
          <w:rFonts w:ascii="Georgia" w:hAnsi="Georgia"/>
        </w:rPr>
        <w:t>The records maintained include application forms, health and medical records, employment history (jobs held, promotions, transfers, lays-off), seniority lists, earnings and hours of wor</w:t>
      </w:r>
      <w:r w:rsidR="00DD4828">
        <w:rPr>
          <w:rFonts w:ascii="Georgia" w:hAnsi="Georgia"/>
        </w:rPr>
        <w:t>k, absences, turnover, late arrivals</w:t>
      </w:r>
      <w:r w:rsidR="00DD4828" w:rsidRPr="00DD4828">
        <w:rPr>
          <w:rFonts w:ascii="Georgia" w:hAnsi="Georgia"/>
        </w:rPr>
        <w:t>, and other employee data.</w:t>
      </w:r>
      <w:r w:rsidR="00D634AE">
        <w:rPr>
          <w:rFonts w:ascii="Georgia" w:hAnsi="Georgia"/>
        </w:rPr>
        <w:t xml:space="preserve"> Records mu</w:t>
      </w:r>
      <w:r>
        <w:rPr>
          <w:rFonts w:ascii="Georgia" w:hAnsi="Georgia"/>
        </w:rPr>
        <w:t>st be kept confidential by the Human Resource D</w:t>
      </w:r>
      <w:r w:rsidR="00D634AE">
        <w:rPr>
          <w:rFonts w:ascii="Georgia" w:hAnsi="Georgia"/>
        </w:rPr>
        <w:t xml:space="preserve">epartment and should only be shared when necessary and with senior members of staff. This can help aid with managerial decisions such as promotions. </w:t>
      </w:r>
    </w:p>
    <w:p w:rsidR="00D8603E" w:rsidRDefault="00E37710" w:rsidP="00430DDB">
      <w:pPr>
        <w:rPr>
          <w:rFonts w:ascii="Georgia" w:hAnsi="Georgia"/>
        </w:rPr>
      </w:pPr>
      <w:r>
        <w:rPr>
          <w:rFonts w:ascii="Georgia" w:hAnsi="Georgia"/>
        </w:rPr>
        <w:t>The Human Resource D</w:t>
      </w:r>
      <w:r w:rsidR="00D634AE">
        <w:rPr>
          <w:rFonts w:ascii="Georgia" w:hAnsi="Georgia"/>
        </w:rPr>
        <w:t>epartment should be there to aid senior staff in providing staff development opportunities for their employees. These opportunities should be beneficial to both the individual and the company itself. Training should be provided when the e</w:t>
      </w:r>
      <w:r>
        <w:rPr>
          <w:rFonts w:ascii="Georgia" w:hAnsi="Georgia"/>
        </w:rPr>
        <w:t>mployee first joins the company. T</w:t>
      </w:r>
      <w:r w:rsidR="00D634AE">
        <w:rPr>
          <w:rFonts w:ascii="Georgia" w:hAnsi="Georgia"/>
        </w:rPr>
        <w:t>his is conducted by the manager however the procedure of trai</w:t>
      </w:r>
      <w:r>
        <w:rPr>
          <w:rFonts w:ascii="Georgia" w:hAnsi="Georgia"/>
        </w:rPr>
        <w:t>ning should be provided by the Human Resource D</w:t>
      </w:r>
      <w:r w:rsidR="00D634AE">
        <w:rPr>
          <w:rFonts w:ascii="Georgia" w:hAnsi="Georgia"/>
        </w:rPr>
        <w:t xml:space="preserve">epartment. </w:t>
      </w:r>
    </w:p>
    <w:p w:rsidR="00D8603E" w:rsidRDefault="00D8603E" w:rsidP="00430DDB">
      <w:pPr>
        <w:rPr>
          <w:rFonts w:ascii="Georgia" w:hAnsi="Georgia"/>
        </w:rPr>
      </w:pPr>
      <w:r>
        <w:rPr>
          <w:rFonts w:ascii="Georgia" w:hAnsi="Georgia"/>
        </w:rPr>
        <w:lastRenderedPageBreak/>
        <w:t>There should be an aspect of the human resource department dedicated to the team building and company loyalty of employees within any company. This aspect is vital to ensuring that employees are working together easily and coop</w:t>
      </w:r>
      <w:r w:rsidR="00E37710">
        <w:rPr>
          <w:rFonts w:ascii="Georgia" w:hAnsi="Georgia"/>
        </w:rPr>
        <w:t>erating. To help with this the Human R</w:t>
      </w:r>
      <w:r>
        <w:rPr>
          <w:rFonts w:ascii="Georgia" w:hAnsi="Georgia"/>
        </w:rPr>
        <w:t xml:space="preserve">esource </w:t>
      </w:r>
      <w:r w:rsidR="00E37710">
        <w:rPr>
          <w:rFonts w:ascii="Georgia" w:hAnsi="Georgia"/>
        </w:rPr>
        <w:t xml:space="preserve">Department </w:t>
      </w:r>
      <w:r>
        <w:rPr>
          <w:rFonts w:ascii="Georgia" w:hAnsi="Georgia"/>
        </w:rPr>
        <w:t>will organise team building exercises and activities which all employees are encouraged to attend.  This can also be an opportunity fo</w:t>
      </w:r>
      <w:r w:rsidR="00E062F2">
        <w:rPr>
          <w:rFonts w:ascii="Georgia" w:hAnsi="Georgia"/>
        </w:rPr>
        <w:t>r</w:t>
      </w:r>
      <w:r>
        <w:rPr>
          <w:rFonts w:ascii="Georgia" w:hAnsi="Georgia"/>
        </w:rPr>
        <w:t xml:space="preserve"> making sure that employees are having for fun and connecting. This can be anything from celebrating birthdays, promotions and special events. This aspect of human </w:t>
      </w:r>
      <w:r w:rsidR="0036424B">
        <w:rPr>
          <w:rFonts w:ascii="Georgia" w:hAnsi="Georgia"/>
        </w:rPr>
        <w:t>resource</w:t>
      </w:r>
      <w:r>
        <w:rPr>
          <w:rFonts w:ascii="Georgia" w:hAnsi="Georgia"/>
        </w:rPr>
        <w:t xml:space="preserve"> management makes sure that employees h</w:t>
      </w:r>
      <w:r w:rsidR="0036424B">
        <w:rPr>
          <w:rFonts w:ascii="Georgia" w:hAnsi="Georgia"/>
        </w:rPr>
        <w:t>ave job satisfaction and deals</w:t>
      </w:r>
      <w:r>
        <w:rPr>
          <w:rFonts w:ascii="Georgia" w:hAnsi="Georgia"/>
        </w:rPr>
        <w:t xml:space="preserve"> with an</w:t>
      </w:r>
      <w:r w:rsidR="0036424B">
        <w:rPr>
          <w:rFonts w:ascii="Georgia" w:hAnsi="Georgia"/>
        </w:rPr>
        <w:t xml:space="preserve">y work placed conflicts that may arise. </w:t>
      </w:r>
    </w:p>
    <w:p w:rsidR="00D634AE" w:rsidRDefault="0036424B" w:rsidP="00430DDB">
      <w:pPr>
        <w:rPr>
          <w:rFonts w:ascii="Georgia" w:hAnsi="Georgia"/>
        </w:rPr>
      </w:pPr>
      <w:r>
        <w:rPr>
          <w:rFonts w:ascii="Georgia" w:hAnsi="Georgia"/>
        </w:rPr>
        <w:t>Finall</w:t>
      </w:r>
      <w:r w:rsidR="00E37710">
        <w:rPr>
          <w:rFonts w:ascii="Georgia" w:hAnsi="Georgia"/>
        </w:rPr>
        <w:t>y it is very important for any Human Resource D</w:t>
      </w:r>
      <w:r>
        <w:rPr>
          <w:rFonts w:ascii="Georgia" w:hAnsi="Georgia"/>
        </w:rPr>
        <w:t xml:space="preserve">epartment to make sure that a company is providing a healthy working environment for their employees. An example of this would be maintaining the equipment used such as replacement desk chairs. This could also be ensuring any special requirements are provided for an employee, such as wheelchair access or lumbar support pads for chairs. It is important that the communication of certain needs are expressed to the human resource department such as parental or carer duties are acknowledged and an agreement is made to support these duties. </w:t>
      </w:r>
    </w:p>
    <w:p w:rsidR="0096424E" w:rsidRDefault="0096424E" w:rsidP="00430DDB">
      <w:pPr>
        <w:rPr>
          <w:rFonts w:ascii="Georgia" w:hAnsi="Georgia"/>
        </w:rPr>
      </w:pPr>
      <w:r>
        <w:rPr>
          <w:rFonts w:ascii="Georgia" w:hAnsi="Georgia"/>
        </w:rPr>
        <w:t>3.</w:t>
      </w:r>
    </w:p>
    <w:p w:rsidR="0096424E" w:rsidRDefault="0096424E" w:rsidP="00430DDB">
      <w:pPr>
        <w:rPr>
          <w:rFonts w:ascii="Georgia" w:hAnsi="Georgia"/>
        </w:rPr>
      </w:pPr>
      <w:r>
        <w:rPr>
          <w:rFonts w:ascii="Georgia" w:hAnsi="Georgia"/>
        </w:rPr>
        <w:t xml:space="preserve">Staff development can be very beneficial to both the individual and the company. </w:t>
      </w:r>
      <w:r w:rsidR="00061B8F">
        <w:rPr>
          <w:rFonts w:ascii="Georgia" w:hAnsi="Georgia"/>
        </w:rPr>
        <w:t>There</w:t>
      </w:r>
      <w:r>
        <w:rPr>
          <w:rFonts w:ascii="Georgia" w:hAnsi="Georgia"/>
        </w:rPr>
        <w:t xml:space="preserve"> are a lot of different ways in which an employee can develop more understanding of their role and further their career. </w:t>
      </w:r>
    </w:p>
    <w:p w:rsidR="0096424E" w:rsidRDefault="00C02C76" w:rsidP="00430DDB">
      <w:pPr>
        <w:rPr>
          <w:rFonts w:ascii="Georgia" w:hAnsi="Georgia"/>
        </w:rPr>
      </w:pPr>
      <w:r>
        <w:rPr>
          <w:rFonts w:ascii="Georgia" w:hAnsi="Georgia"/>
        </w:rPr>
        <w:t xml:space="preserve">An </w:t>
      </w:r>
      <w:r w:rsidR="0096424E">
        <w:rPr>
          <w:rFonts w:ascii="Georgia" w:hAnsi="Georgia"/>
        </w:rPr>
        <w:t xml:space="preserve">example of staff development would be to continue their studies by attending evening classes or online courses which could result in qualifications for the individual. This is beneficial to the company as it provides a fresh understanding of new legislation and procedures of the role. It is also beneficial to the employee as they will have a wider view of their role and be able to incorporate new information they have learnt into their current role. </w:t>
      </w:r>
    </w:p>
    <w:p w:rsidR="0096424E" w:rsidRDefault="0096424E" w:rsidP="00430DDB">
      <w:pPr>
        <w:rPr>
          <w:rFonts w:ascii="Georgia" w:hAnsi="Georgia"/>
        </w:rPr>
      </w:pPr>
      <w:r>
        <w:rPr>
          <w:rFonts w:ascii="Georgia" w:hAnsi="Georgia"/>
        </w:rPr>
        <w:t>Another example of staff development would be for the employee to research new ideas and procedures online or through books or conferences that they would be able to interpret to their peers. Continual research can be very beneficial</w:t>
      </w:r>
      <w:r w:rsidR="00061B8F">
        <w:rPr>
          <w:rFonts w:ascii="Georgia" w:hAnsi="Georgia"/>
        </w:rPr>
        <w:t xml:space="preserve"> to companies as it keeps them up to date with competitors.</w:t>
      </w:r>
    </w:p>
    <w:p w:rsidR="00061B8F" w:rsidRDefault="00061B8F" w:rsidP="00430DDB">
      <w:pPr>
        <w:rPr>
          <w:rFonts w:ascii="Georgia" w:hAnsi="Georgia"/>
        </w:rPr>
      </w:pPr>
      <w:r>
        <w:rPr>
          <w:rFonts w:ascii="Georgia" w:hAnsi="Georgia"/>
        </w:rPr>
        <w:t xml:space="preserve">Staff development could also be achieved by the method of developmental relationships. This would be an employee taking assignments from their superior and receiving support and feedback. This can provide good experience to the employee as it is real challenges and the realistic responses to these challenges. </w:t>
      </w:r>
    </w:p>
    <w:p w:rsidR="00061B8F" w:rsidRDefault="00061B8F" w:rsidP="00430DDB">
      <w:pPr>
        <w:rPr>
          <w:rFonts w:ascii="Georgia" w:hAnsi="Georgia"/>
        </w:rPr>
      </w:pPr>
      <w:r>
        <w:rPr>
          <w:rFonts w:ascii="Georgia" w:hAnsi="Georgia"/>
        </w:rPr>
        <w:t xml:space="preserve">Finally another example of staff development would be to participate in professionally ran organizations such as conferences and workshops. This can help to learn new skills and procedures while also meeting people in a similar field and helping each other. This can boost confidence in the employee and inspires to try new ideas in the field. </w:t>
      </w:r>
    </w:p>
    <w:p w:rsidR="00F22F6A" w:rsidRDefault="00F22F6A" w:rsidP="00430DDB">
      <w:pPr>
        <w:rPr>
          <w:rFonts w:ascii="Georgia" w:hAnsi="Georgia"/>
        </w:rPr>
      </w:pPr>
    </w:p>
    <w:p w:rsidR="00F22F6A" w:rsidRDefault="00F22F6A" w:rsidP="00430DDB">
      <w:pPr>
        <w:rPr>
          <w:rFonts w:ascii="Georgia" w:hAnsi="Georgia"/>
        </w:rPr>
      </w:pPr>
    </w:p>
    <w:p w:rsidR="00F22F6A" w:rsidRDefault="00F22F6A" w:rsidP="00430DDB">
      <w:pPr>
        <w:rPr>
          <w:rFonts w:ascii="Georgia" w:hAnsi="Georgia"/>
        </w:rPr>
      </w:pPr>
    </w:p>
    <w:p w:rsidR="00F22F6A" w:rsidRDefault="00F22F6A" w:rsidP="00430DDB">
      <w:pPr>
        <w:rPr>
          <w:rFonts w:ascii="Georgia" w:hAnsi="Georgia"/>
        </w:rPr>
      </w:pPr>
    </w:p>
    <w:p w:rsidR="00F22F6A" w:rsidRDefault="00F22F6A" w:rsidP="00430DDB">
      <w:pPr>
        <w:rPr>
          <w:rFonts w:ascii="Georgia" w:hAnsi="Georgia"/>
        </w:rPr>
      </w:pPr>
    </w:p>
    <w:p w:rsidR="00F22F6A" w:rsidRDefault="00F22F6A" w:rsidP="00430DDB">
      <w:pPr>
        <w:rPr>
          <w:rFonts w:ascii="Georgia" w:hAnsi="Georgia"/>
        </w:rPr>
      </w:pPr>
    </w:p>
    <w:p w:rsidR="00F22F6A" w:rsidRDefault="00F22F6A" w:rsidP="00F22F6A">
      <w:pPr>
        <w:rPr>
          <w:rFonts w:ascii="Georgia" w:hAnsi="Georgia"/>
        </w:rPr>
      </w:pPr>
      <w:r>
        <w:rPr>
          <w:rFonts w:ascii="Georgia" w:hAnsi="Georgia"/>
        </w:rPr>
        <w:lastRenderedPageBreak/>
        <w:t xml:space="preserve">Case Study </w:t>
      </w:r>
    </w:p>
    <w:p w:rsidR="00F22F6A" w:rsidRDefault="00F22F6A" w:rsidP="00F22F6A">
      <w:pPr>
        <w:rPr>
          <w:rFonts w:ascii="Georgia" w:hAnsi="Georgia"/>
        </w:rPr>
      </w:pPr>
      <w:r>
        <w:rPr>
          <w:rFonts w:ascii="Georgia" w:hAnsi="Georgia"/>
        </w:rPr>
        <w:t xml:space="preserve">From the statement provided regarding Tony who works for Big Star hotel it seems that he is demotivated by his job. In the statement he suggests that he is inadequately paid for his work and that he has to work on weekends. Tony has worked full time for the hotel for the past 3 </w:t>
      </w:r>
      <w:r w:rsidR="00E37710">
        <w:rPr>
          <w:rFonts w:ascii="Georgia" w:hAnsi="Georgia"/>
        </w:rPr>
        <w:t>years. This would suggest that T</w:t>
      </w:r>
      <w:r>
        <w:rPr>
          <w:rFonts w:ascii="Georgia" w:hAnsi="Georgia"/>
        </w:rPr>
        <w:t xml:space="preserve">ony wouldn’t give up easily and works hard. However it is clear that his motivation has been knocked as he believes that he should be paid more for the work that he does. He also suggest that he has an unfair working schedule because he has to work on weekends. Tony could be comparing himself to other employees within the business or in similar business and feels he is worse off than someone in the same role. </w:t>
      </w:r>
      <w:r w:rsidR="00D24793">
        <w:rPr>
          <w:rFonts w:ascii="Georgia" w:hAnsi="Georgia"/>
        </w:rPr>
        <w:t xml:space="preserve">Tony says that he is unhappy with his role but has stayed with the company for three years which would suggest that he likes the company and/or the other employees. </w:t>
      </w:r>
    </w:p>
    <w:p w:rsidR="00F22F6A" w:rsidRDefault="00F22F6A" w:rsidP="00F22F6A">
      <w:pPr>
        <w:rPr>
          <w:rFonts w:ascii="Georgia" w:hAnsi="Georgia"/>
        </w:rPr>
      </w:pPr>
      <w:r>
        <w:rPr>
          <w:rFonts w:ascii="Georgia" w:hAnsi="Georgia"/>
        </w:rPr>
        <w:t>In order to encourage Tony to be more motivated his working schedule could be analysed and reviewed so that he could alternate working we</w:t>
      </w:r>
      <w:r w:rsidR="00763513">
        <w:rPr>
          <w:rFonts w:ascii="Georgia" w:hAnsi="Georgia"/>
        </w:rPr>
        <w:t xml:space="preserve">ekends to non-working weekends. By doing this the company would </w:t>
      </w:r>
      <w:r w:rsidR="00825A22">
        <w:rPr>
          <w:rFonts w:ascii="Georgia" w:hAnsi="Georgia"/>
        </w:rPr>
        <w:t>not need to hire a new member of</w:t>
      </w:r>
      <w:r w:rsidR="00763513">
        <w:rPr>
          <w:rFonts w:ascii="Georgia" w:hAnsi="Georgia"/>
        </w:rPr>
        <w:t xml:space="preserve"> staff to work on weekends which could be a waste of money but rather make the schedule fairer to all employees. </w:t>
      </w:r>
      <w:r w:rsidR="00D24793">
        <w:rPr>
          <w:rFonts w:ascii="Georgia" w:hAnsi="Georgia"/>
        </w:rPr>
        <w:t xml:space="preserve">Adequate time off should be given to Tony to make sure he is not over exerting himself, this should be reviewed in his yearly appraisals.   </w:t>
      </w:r>
    </w:p>
    <w:p w:rsidR="00763513" w:rsidRDefault="00763513" w:rsidP="00F22F6A">
      <w:pPr>
        <w:rPr>
          <w:rFonts w:ascii="Georgia" w:hAnsi="Georgia"/>
        </w:rPr>
      </w:pPr>
      <w:r>
        <w:rPr>
          <w:rFonts w:ascii="Georgia" w:hAnsi="Georgia"/>
        </w:rPr>
        <w:t xml:space="preserve">Another way that Tony could be more motivated would be to encourage scheduled appraisal meetings every year or six months to review the benefits and salary that Tony receives. Tony’s salary should be fair to his equals that he works with and his three years’ experience within the company should be rewarded. Tony should not be on an equal salary to a new starter as he has more knowledge and experience about the company. </w:t>
      </w:r>
      <w:r w:rsidR="00D24793">
        <w:rPr>
          <w:rFonts w:ascii="Georgia" w:hAnsi="Georgia"/>
        </w:rPr>
        <w:t xml:space="preserve">Tony should be encouraged to take on some training and new tasks so that he can further his career within the company which will then result in a higher salary. These development suggestions should be communicated to him in his yearly appraisal meetings and targets should be agreed with him. </w:t>
      </w:r>
    </w:p>
    <w:p w:rsidR="00574AF6" w:rsidRPr="00F22F6A" w:rsidRDefault="00D24793" w:rsidP="00F22F6A">
      <w:pPr>
        <w:rPr>
          <w:rFonts w:ascii="Georgia" w:hAnsi="Georgia"/>
        </w:rPr>
      </w:pPr>
      <w:r>
        <w:rPr>
          <w:rFonts w:ascii="Georgia" w:hAnsi="Georgia"/>
        </w:rPr>
        <w:t>If To</w:t>
      </w:r>
      <w:r w:rsidR="00E37710">
        <w:rPr>
          <w:rFonts w:ascii="Georgia" w:hAnsi="Georgia"/>
        </w:rPr>
        <w:t>ny were to receive the above</w:t>
      </w:r>
      <w:bookmarkStart w:id="0" w:name="_GoBack"/>
      <w:bookmarkEnd w:id="0"/>
      <w:r>
        <w:rPr>
          <w:rFonts w:ascii="Georgia" w:hAnsi="Georgia"/>
        </w:rPr>
        <w:t xml:space="preserve"> suggestions his motivation would be increased as he would have more weekends free and the schedule would be split equally with his colleagues. He would also feel more motivated because he would be able to visualise his targets and the benefits of reaching those targets. </w:t>
      </w:r>
    </w:p>
    <w:sectPr w:rsidR="00574AF6" w:rsidRPr="00F22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81668D"/>
    <w:multiLevelType w:val="hybridMultilevel"/>
    <w:tmpl w:val="FD80A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B7377D"/>
    <w:multiLevelType w:val="hybridMultilevel"/>
    <w:tmpl w:val="CECE57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DDB"/>
    <w:rsid w:val="00061B8F"/>
    <w:rsid w:val="00110DC6"/>
    <w:rsid w:val="00187A60"/>
    <w:rsid w:val="002D2BC2"/>
    <w:rsid w:val="003058B5"/>
    <w:rsid w:val="0036424B"/>
    <w:rsid w:val="0037377A"/>
    <w:rsid w:val="003D302C"/>
    <w:rsid w:val="003D4EC2"/>
    <w:rsid w:val="003F6902"/>
    <w:rsid w:val="00430DDB"/>
    <w:rsid w:val="00574AF6"/>
    <w:rsid w:val="005C25EC"/>
    <w:rsid w:val="00697B87"/>
    <w:rsid w:val="006A4A1C"/>
    <w:rsid w:val="00763513"/>
    <w:rsid w:val="007C5C83"/>
    <w:rsid w:val="00804744"/>
    <w:rsid w:val="00825A22"/>
    <w:rsid w:val="008F7DD1"/>
    <w:rsid w:val="00903A2A"/>
    <w:rsid w:val="009552DA"/>
    <w:rsid w:val="0096424E"/>
    <w:rsid w:val="009A0D87"/>
    <w:rsid w:val="00A06951"/>
    <w:rsid w:val="00A10A2D"/>
    <w:rsid w:val="00B21BB0"/>
    <w:rsid w:val="00BD5F04"/>
    <w:rsid w:val="00BF6FFF"/>
    <w:rsid w:val="00C02109"/>
    <w:rsid w:val="00C02C76"/>
    <w:rsid w:val="00D24793"/>
    <w:rsid w:val="00D634AE"/>
    <w:rsid w:val="00D8603E"/>
    <w:rsid w:val="00DD4828"/>
    <w:rsid w:val="00DE1952"/>
    <w:rsid w:val="00DF41FC"/>
    <w:rsid w:val="00E062F2"/>
    <w:rsid w:val="00E37710"/>
    <w:rsid w:val="00E572B2"/>
    <w:rsid w:val="00F22F6A"/>
    <w:rsid w:val="00FB5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70F497-B7FD-4C06-BEE3-343F39E2B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F6A"/>
    <w:pPr>
      <w:ind w:left="720"/>
      <w:contextualSpacing/>
    </w:pPr>
  </w:style>
  <w:style w:type="paragraph" w:styleId="BalloonText">
    <w:name w:val="Balloon Text"/>
    <w:basedOn w:val="Normal"/>
    <w:link w:val="BalloonTextChar"/>
    <w:uiPriority w:val="99"/>
    <w:semiHidden/>
    <w:unhideWhenUsed/>
    <w:rsid w:val="00DF41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1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62C99D1F</Template>
  <TotalTime>1681</TotalTime>
  <Pages>4</Pages>
  <Words>1789</Words>
  <Characters>10203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McDonagh</dc:creator>
  <cp:keywords/>
  <dc:description/>
  <cp:lastModifiedBy>Alice McDonagh</cp:lastModifiedBy>
  <cp:revision>11</cp:revision>
  <cp:lastPrinted>2018-10-23T11:32:00Z</cp:lastPrinted>
  <dcterms:created xsi:type="dcterms:W3CDTF">2018-10-04T08:56:00Z</dcterms:created>
  <dcterms:modified xsi:type="dcterms:W3CDTF">2018-10-23T14:11:00Z</dcterms:modified>
</cp:coreProperties>
</file>