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E215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B5419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Viktorija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Develyte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B54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36140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65C79">
            <w:pPr>
              <w:pStyle w:val="Default"/>
              <w:rPr>
                <w:rFonts w:asciiTheme="minorHAnsi" w:hAnsiTheme="minorHAnsi"/>
              </w:rPr>
            </w:pPr>
            <w:r w:rsidRPr="00A65C79">
              <w:rPr>
                <w:rFonts w:asciiTheme="minorHAnsi" w:hAnsiTheme="minorHAnsi"/>
              </w:rPr>
              <w:t>Advanced Diploma in Business Administration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B5419">
            <w: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>Q: 1: Short questions:</w:t>
            </w:r>
            <w:r w:rsidRPr="004340B0">
              <w:rPr>
                <w:b/>
              </w:rPr>
              <w:tab/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 I. </w:t>
            </w:r>
            <w:r w:rsidRPr="004340B0">
              <w:rPr>
                <w:b/>
              </w:rPr>
              <w:tab/>
              <w:t>Define the term “Management”.</w:t>
            </w:r>
          </w:p>
          <w:p w:rsidR="00A65C79" w:rsidRDefault="00A65C79" w:rsidP="00A65C79">
            <w:r>
              <w:t xml:space="preserve">Management it is when, individual works with group of people to achieve same goals, with limited time and recourses.                                         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II. </w:t>
            </w:r>
            <w:r w:rsidRPr="004340B0">
              <w:rPr>
                <w:b/>
              </w:rPr>
              <w:tab/>
              <w:t xml:space="preserve">List different levels of management.   </w:t>
            </w:r>
          </w:p>
          <w:p w:rsidR="00A65C79" w:rsidRDefault="00A65C79" w:rsidP="00A65C79">
            <w:r>
              <w:t>•</w:t>
            </w:r>
            <w:r>
              <w:tab/>
              <w:t>Top;</w:t>
            </w:r>
          </w:p>
          <w:p w:rsidR="00A65C79" w:rsidRDefault="00A65C79" w:rsidP="00A65C79">
            <w:r>
              <w:t>•</w:t>
            </w:r>
            <w:r>
              <w:tab/>
              <w:t>Middle;</w:t>
            </w:r>
          </w:p>
          <w:p w:rsidR="00A65C79" w:rsidRDefault="00A65C79" w:rsidP="00A65C79">
            <w:r>
              <w:t>•</w:t>
            </w:r>
            <w:r>
              <w:tab/>
              <w:t xml:space="preserve">Low.                                      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III. </w:t>
            </w:r>
            <w:r w:rsidRPr="004340B0">
              <w:rPr>
                <w:b/>
              </w:rPr>
              <w:tab/>
              <w:t xml:space="preserve">Define the term “equity” as a principle of management. </w:t>
            </w:r>
          </w:p>
          <w:p w:rsidR="00A65C79" w:rsidRDefault="00A65C79" w:rsidP="00A65C79">
            <w:r>
              <w:t xml:space="preserve">When everyone is fairly treated, to achieve best results.                    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IV. </w:t>
            </w:r>
            <w:r w:rsidRPr="004340B0">
              <w:rPr>
                <w:b/>
              </w:rPr>
              <w:tab/>
              <w:t xml:space="preserve">State the various functions of management.  </w:t>
            </w:r>
          </w:p>
          <w:p w:rsidR="00A65C79" w:rsidRDefault="00A65C79" w:rsidP="00A65C79">
            <w:r>
              <w:t>1.</w:t>
            </w:r>
            <w:r>
              <w:tab/>
              <w:t>Planning;</w:t>
            </w:r>
          </w:p>
          <w:p w:rsidR="00A65C79" w:rsidRDefault="00A65C79" w:rsidP="00A65C79">
            <w:r>
              <w:t>2.</w:t>
            </w:r>
            <w:r>
              <w:tab/>
            </w:r>
            <w:proofErr w:type="spellStart"/>
            <w:r>
              <w:t>Organising</w:t>
            </w:r>
            <w:proofErr w:type="spellEnd"/>
            <w:r>
              <w:t>;</w:t>
            </w:r>
          </w:p>
          <w:p w:rsidR="00A65C79" w:rsidRDefault="00A65C79" w:rsidP="00A65C79">
            <w:r>
              <w:t>3.</w:t>
            </w:r>
            <w:r>
              <w:tab/>
              <w:t>Commanding;</w:t>
            </w:r>
          </w:p>
          <w:p w:rsidR="00A65C79" w:rsidRDefault="00A65C79" w:rsidP="00A65C79">
            <w:r>
              <w:t>4.</w:t>
            </w:r>
            <w:r>
              <w:tab/>
              <w:t>Coordinating;</w:t>
            </w:r>
          </w:p>
          <w:p w:rsidR="00A65C79" w:rsidRDefault="00A65C79" w:rsidP="00A65C79">
            <w:r>
              <w:t>5.</w:t>
            </w:r>
            <w:r>
              <w:tab/>
              <w:t>Controlling.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V. </w:t>
            </w:r>
            <w:r w:rsidRPr="004340B0">
              <w:rPr>
                <w:b/>
              </w:rPr>
              <w:tab/>
              <w:t xml:space="preserve">Match the expression given in column 1 with These given in column 2    </w:t>
            </w:r>
          </w:p>
          <w:p w:rsidR="00A65C79" w:rsidRDefault="00A65C79" w:rsidP="00A65C79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1A112C9" wp14:editId="1B5A5F6C">
                  <wp:extent cx="5731510" cy="1403350"/>
                  <wp:effectExtent l="0" t="0" r="2540" b="6350"/>
                  <wp:docPr id="1" name="Picture 1" descr="fir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The following table contains the function, position and different levels of management.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 Pick one from each column and make a meaningful combination. </w:t>
            </w:r>
          </w:p>
          <w:p w:rsidR="00A65C79" w:rsidRDefault="00A65C79" w:rsidP="00A65C79">
            <w:r>
              <w:lastRenderedPageBreak/>
              <w:t xml:space="preserve">(I’ve matched it with </w:t>
            </w:r>
            <w:proofErr w:type="spellStart"/>
            <w:r>
              <w:t>colours</w:t>
            </w:r>
            <w:proofErr w:type="spellEnd"/>
            <w:r>
              <w:t xml:space="preserve">: Top-yellow; Middle – blue; Lower – green)  </w:t>
            </w:r>
          </w:p>
          <w:p w:rsidR="00A65C79" w:rsidRDefault="00A65C79" w:rsidP="00A65C79">
            <w:r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0B60C3" wp14:editId="508C1CD3">
                  <wp:extent cx="5731510" cy="2200910"/>
                  <wp:effectExtent l="0" t="0" r="2540" b="8890"/>
                  <wp:docPr id="2" name="Picture 2" descr="s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220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Q.2.    “Planning is looking forward; whereas controlling is looking back”. Explain the </w:t>
            </w:r>
          </w:p>
          <w:p w:rsidR="00A65C79" w:rsidRDefault="00A65C79" w:rsidP="00A65C79">
            <w:r w:rsidRPr="004340B0">
              <w:rPr>
                <w:b/>
              </w:rPr>
              <w:t xml:space="preserve">statement.                                                                                                                       </w:t>
            </w:r>
            <w:r>
              <w:t xml:space="preserve">(7) </w:t>
            </w:r>
          </w:p>
          <w:p w:rsidR="00A65C79" w:rsidRDefault="00A65C79" w:rsidP="00A65C79">
            <w:r>
              <w:t>Planning it is looking forward in direct words, because when you planning you are thinking about future, what you should do, how you should do, detail recourses (</w:t>
            </w:r>
            <w:proofErr w:type="spellStart"/>
            <w:r>
              <w:t>labour</w:t>
            </w:r>
            <w:proofErr w:type="spellEnd"/>
            <w:r>
              <w:t xml:space="preserve">, materials, costs). </w:t>
            </w:r>
          </w:p>
          <w:p w:rsidR="00A65C79" w:rsidRDefault="00A65C79" w:rsidP="00A65C79">
            <w:r>
              <w:t xml:space="preserve">Controlling in the other hand is looking back, because every aspect of business must be looked after, this includes supervision, workflow.                                                                                                       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 Case Study </w:t>
            </w:r>
            <w:r w:rsidRPr="004340B0">
              <w:rPr>
                <w:b/>
              </w:rPr>
              <w:tab/>
              <w:t xml:space="preserve">(8)     </w:t>
            </w:r>
          </w:p>
          <w:p w:rsidR="00A65C79" w:rsidRDefault="00A65C79" w:rsidP="00A65C79">
            <w:r>
              <w:t xml:space="preserve"> The directors of Vision Tech have reorganized their business. William Davis is now Chairman, </w:t>
            </w:r>
            <w:proofErr w:type="spellStart"/>
            <w:r>
              <w:t>Vijhay</w:t>
            </w:r>
            <w:proofErr w:type="spellEnd"/>
            <w:r>
              <w:t xml:space="preserve"> Singh finance manager, and Irene Rogers is the floor in charge (supervisor).  </w:t>
            </w:r>
          </w:p>
          <w:p w:rsidR="00A65C79" w:rsidRPr="004340B0" w:rsidRDefault="00A65C79" w:rsidP="00A65C79">
            <w:pPr>
              <w:rPr>
                <w:b/>
              </w:rPr>
            </w:pPr>
            <w:r>
              <w:t xml:space="preserve">  </w:t>
            </w:r>
            <w:r w:rsidRPr="004340B0">
              <w:rPr>
                <w:b/>
              </w:rPr>
              <w:t xml:space="preserve">Keeping in view the above situation, answer the following questions: 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 xml:space="preserve"> 1.</w:t>
            </w:r>
            <w:r w:rsidRPr="004340B0">
              <w:rPr>
                <w:b/>
              </w:rPr>
              <w:tab/>
              <w:t xml:space="preserve">What is meant by the hierarchy of management? </w:t>
            </w:r>
          </w:p>
          <w:p w:rsidR="00A65C79" w:rsidRDefault="00A65C79" w:rsidP="00A65C79">
            <w:r>
              <w:t xml:space="preserve">Hierarchy management is when there are few managers, who overlooking </w:t>
            </w:r>
            <w:proofErr w:type="spellStart"/>
            <w:r>
              <w:t>organisation</w:t>
            </w:r>
            <w:proofErr w:type="spellEnd"/>
            <w:r>
              <w:t xml:space="preserve"> in different aspects, but as well can have their own teams, what can be as well management team (executives, chairman).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>2.</w:t>
            </w:r>
            <w:r w:rsidRPr="004340B0">
              <w:rPr>
                <w:b/>
              </w:rPr>
              <w:tab/>
              <w:t xml:space="preserve">How does William Davis know about any problem on the factory floor? </w:t>
            </w:r>
          </w:p>
          <w:p w:rsidR="00A65C79" w:rsidRDefault="00A65C79" w:rsidP="00A65C79">
            <w:r>
              <w:t>Irene Rogers is factory floor supervisor, she will provide all information about issues.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>3.</w:t>
            </w:r>
            <w:r w:rsidRPr="004340B0">
              <w:rPr>
                <w:b/>
              </w:rPr>
              <w:tab/>
              <w:t xml:space="preserve">Who determines the objectives for the business? </w:t>
            </w:r>
          </w:p>
          <w:p w:rsidR="00A65C79" w:rsidRDefault="00A65C79" w:rsidP="00A65C79">
            <w:r>
              <w:t>William Davis will determine objectives, because he is a chairman.</w:t>
            </w:r>
          </w:p>
          <w:p w:rsidR="00A65C79" w:rsidRPr="004340B0" w:rsidRDefault="00A65C79" w:rsidP="00A65C79">
            <w:pPr>
              <w:rPr>
                <w:b/>
              </w:rPr>
            </w:pPr>
            <w:r w:rsidRPr="004340B0">
              <w:rPr>
                <w:b/>
              </w:rPr>
              <w:t>4.</w:t>
            </w:r>
            <w:r w:rsidRPr="004340B0">
              <w:rPr>
                <w:b/>
              </w:rPr>
              <w:tab/>
              <w:t xml:space="preserve">Who will ensure that the work is carried out properly and on time? </w:t>
            </w:r>
          </w:p>
          <w:p w:rsidR="00A65C79" w:rsidRDefault="00A65C79" w:rsidP="00A65C79">
            <w:r>
              <w:t>All managers are responsible for business running properly, but if related to work supervision, it will be Irene Rogers – supervisor.</w:t>
            </w:r>
          </w:p>
          <w:p w:rsidR="002B5419" w:rsidRDefault="002B541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B5419" w:rsidRPr="00CC2FB3" w:rsidRDefault="002B541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D3C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V.Develyte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D3C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14/10/2019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15A" w:rsidRDefault="005E215A" w:rsidP="00CB4D0A">
      <w:pPr>
        <w:spacing w:after="0" w:line="240" w:lineRule="auto"/>
      </w:pPr>
      <w:r>
        <w:separator/>
      </w:r>
    </w:p>
  </w:endnote>
  <w:endnote w:type="continuationSeparator" w:id="0">
    <w:p w:rsidR="005E215A" w:rsidRDefault="005E215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15A" w:rsidRDefault="005E215A" w:rsidP="00CB4D0A">
      <w:pPr>
        <w:spacing w:after="0" w:line="240" w:lineRule="auto"/>
      </w:pPr>
      <w:r>
        <w:separator/>
      </w:r>
    </w:p>
  </w:footnote>
  <w:footnote w:type="continuationSeparator" w:id="0">
    <w:p w:rsidR="005E215A" w:rsidRDefault="005E215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419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215A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79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3CA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EFBF8"/>
  <w15:docId w15:val="{139F74AD-2A52-4D35-845D-DA7AF185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5760E-0C19-4C65-BA00-E8C5F5F9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7CC29493</Template>
  <TotalTime>11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155 Sloane Street</cp:lastModifiedBy>
  <cp:revision>1</cp:revision>
  <dcterms:created xsi:type="dcterms:W3CDTF">2015-01-26T12:24:00Z</dcterms:created>
  <dcterms:modified xsi:type="dcterms:W3CDTF">2019-10-14T15:32:00Z</dcterms:modified>
</cp:coreProperties>
</file>