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B2051"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44226">
            <w:pPr>
              <w:pStyle w:val="Default"/>
              <w:rPr>
                <w:rFonts w:asciiTheme="minorHAnsi" w:hAnsiTheme="minorHAnsi"/>
              </w:rPr>
            </w:pPr>
            <w:r>
              <w:rPr>
                <w:rFonts w:asciiTheme="minorHAnsi" w:hAnsiTheme="minorHAnsi"/>
              </w:rPr>
              <w:t>Marion Betts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44226">
            <w:pPr>
              <w:pStyle w:val="Default"/>
              <w:rPr>
                <w:rFonts w:asciiTheme="minorHAnsi" w:hAnsiTheme="minorHAnsi"/>
              </w:rPr>
            </w:pPr>
            <w:r>
              <w:rPr>
                <w:rFonts w:ascii="Helvetica" w:hAnsi="Helvetica"/>
                <w:sz w:val="18"/>
                <w:szCs w:val="18"/>
              </w:rPr>
              <w:t>21926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44226">
            <w:pPr>
              <w:pStyle w:val="Default"/>
              <w:rPr>
                <w:rFonts w:asciiTheme="minorHAnsi" w:hAnsiTheme="minorHAnsi"/>
              </w:rPr>
            </w:pPr>
            <w:r>
              <w:rPr>
                <w:rFonts w:ascii="Helvetica" w:hAnsi="Helvetica"/>
                <w:sz w:val="18"/>
                <w:szCs w:val="18"/>
              </w:rPr>
              <w:t>Certificate in Event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44226">
            <w:r>
              <w:t>Assessment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D44226" w:rsidRDefault="00D44226" w:rsidP="00D44226">
            <w:r>
              <w:t>Marion Betts</w:t>
            </w:r>
          </w:p>
          <w:p w:rsidR="00D44226" w:rsidRDefault="00D44226" w:rsidP="00D44226">
            <w:r>
              <w:t>An Introduction to Event Planning</w:t>
            </w:r>
          </w:p>
          <w:p w:rsidR="00D44226" w:rsidRDefault="00D44226" w:rsidP="00D44226"/>
          <w:p w:rsidR="00D44226" w:rsidRDefault="00D44226" w:rsidP="00D44226">
            <w:r>
              <w:t xml:space="preserve">       Question 1.Explain the duties and responsibilities of an Event planner/coordinator.</w:t>
            </w:r>
          </w:p>
          <w:p w:rsidR="00D44226" w:rsidRDefault="00D44226" w:rsidP="00D44226">
            <w:pPr>
              <w:ind w:left="360"/>
            </w:pPr>
            <w:r>
              <w:t>An events planner’s duties and responsibilities are the following:</w:t>
            </w:r>
          </w:p>
          <w:p w:rsidR="00D44226" w:rsidRDefault="00D44226" w:rsidP="00D44226">
            <w:pPr>
              <w:pStyle w:val="ListParagraph"/>
              <w:numPr>
                <w:ilvl w:val="0"/>
                <w:numId w:val="3"/>
              </w:numPr>
              <w:spacing w:after="160" w:line="259" w:lineRule="auto"/>
            </w:pPr>
            <w:r>
              <w:t>Finding out the reason and who the event is for ie. Is it for the corporate market, social event, for the local community/charity, is it for profit-making purposes? Who will it benefit and attract to the event; social group, age it’s targeting, size of the event, where it is to be held, for how many people… Research will take place to find out what the client wants, where the event can be held, cost, who will need to be employed to help, is food/drink needed etc.</w:t>
            </w:r>
          </w:p>
          <w:p w:rsidR="00D44226" w:rsidRDefault="00D44226" w:rsidP="00D44226">
            <w:pPr>
              <w:pStyle w:val="ListParagraph"/>
              <w:numPr>
                <w:ilvl w:val="0"/>
                <w:numId w:val="3"/>
              </w:numPr>
              <w:spacing w:after="160" w:line="259" w:lineRule="auto"/>
            </w:pPr>
            <w:r>
              <w:t>Being creative in setting up a unique event that people will want to come to. It needs to be fit for purpose, depending on the criteria above. Research will need to be done at both stages.</w:t>
            </w:r>
          </w:p>
          <w:p w:rsidR="00D44226" w:rsidRDefault="00D44226" w:rsidP="00D44226">
            <w:pPr>
              <w:pStyle w:val="ListParagraph"/>
              <w:numPr>
                <w:ilvl w:val="0"/>
                <w:numId w:val="3"/>
              </w:numPr>
              <w:spacing w:after="160" w:line="259" w:lineRule="auto"/>
            </w:pPr>
            <w:r>
              <w:t>Finding the correct venue and site to hold the event is very important to cater for the amount of people to attend and to be appropriate for the set criteria that the client wants.</w:t>
            </w:r>
          </w:p>
          <w:p w:rsidR="00D44226" w:rsidRDefault="00D44226" w:rsidP="00D44226">
            <w:pPr>
              <w:pStyle w:val="ListParagraph"/>
              <w:numPr>
                <w:ilvl w:val="0"/>
                <w:numId w:val="3"/>
              </w:numPr>
              <w:spacing w:after="160" w:line="259" w:lineRule="auto"/>
            </w:pPr>
            <w:r>
              <w:t>Catering arrangements would depend on the event e.g. a large music festival would need lots of food vendors and places to get rid of the food waste. Whereas a Shakespeare play may need drinks/bar, canapés depending on where the event is to be held.</w:t>
            </w:r>
          </w:p>
          <w:p w:rsidR="00D44226" w:rsidRDefault="00D44226" w:rsidP="00D44226">
            <w:pPr>
              <w:pStyle w:val="ListParagraph"/>
              <w:numPr>
                <w:ilvl w:val="0"/>
                <w:numId w:val="3"/>
              </w:numPr>
              <w:spacing w:after="160" w:line="259" w:lineRule="auto"/>
            </w:pPr>
            <w:r>
              <w:t>Transport arrangements may be needed for people to get to and from the venue/event i.e. a music festival in a field. Transport for vendors and catering staff will need to be organised and suitable access to the event, catering for all eventualities especially if the event is in a field and it’s a wet event.</w:t>
            </w:r>
          </w:p>
          <w:p w:rsidR="00D44226" w:rsidRDefault="00D44226" w:rsidP="00D44226">
            <w:pPr>
              <w:pStyle w:val="ListParagraph"/>
              <w:numPr>
                <w:ilvl w:val="0"/>
                <w:numId w:val="3"/>
              </w:numPr>
              <w:spacing w:after="160" w:line="259" w:lineRule="auto"/>
            </w:pPr>
            <w:r>
              <w:t>By creating a unique design for the event will allow the events planner to then create a design for invitations, posters and advertising displays. These needs to be easy to read and attractive to the eye to encourage people to attend the event.</w:t>
            </w:r>
          </w:p>
          <w:p w:rsidR="00D44226" w:rsidRDefault="00D44226" w:rsidP="00D44226">
            <w:pPr>
              <w:pStyle w:val="ListParagraph"/>
              <w:numPr>
                <w:ilvl w:val="0"/>
                <w:numId w:val="3"/>
              </w:numPr>
              <w:spacing w:after="160" w:line="259" w:lineRule="auto"/>
            </w:pPr>
            <w:r>
              <w:t>Clear plans need to be made for everyone working at or involved in the event, they will need detailed timings of when things need to happen, what they are to do and how. This will enable the event to run smoothly. Alternative plans also need to be made for things that could go wrong and how to cope with them when they do.</w:t>
            </w:r>
          </w:p>
          <w:p w:rsidR="00D44226" w:rsidRDefault="00D44226" w:rsidP="00D44226">
            <w:pPr>
              <w:pStyle w:val="ListParagraph"/>
              <w:numPr>
                <w:ilvl w:val="0"/>
                <w:numId w:val="3"/>
              </w:numPr>
              <w:spacing w:after="160" w:line="259" w:lineRule="auto"/>
            </w:pPr>
            <w:r>
              <w:t>Making provision for accommodation will depend on the event i.e. A music festival would need different areas for family, young people’s camping or glamping. Toilets would be needed to accommodate the numbers attending. Checks with local hotels and B&amp;B’s near the venue would need to be checked, transport to and from the venue and the cost would also need to be considered.</w:t>
            </w:r>
          </w:p>
          <w:p w:rsidR="00D44226" w:rsidRDefault="00D44226" w:rsidP="00D44226">
            <w:pPr>
              <w:pStyle w:val="ListParagraph"/>
              <w:numPr>
                <w:ilvl w:val="0"/>
                <w:numId w:val="3"/>
              </w:numPr>
              <w:spacing w:after="160" w:line="259" w:lineRule="auto"/>
            </w:pPr>
            <w:r>
              <w:t>During the organisations of the event and when the event is over it is important to make an evaluation of the process to see where changes of improvements can be made and how the process worked.</w:t>
            </w:r>
          </w:p>
          <w:p w:rsidR="00D44226" w:rsidRDefault="00D44226" w:rsidP="00D44226">
            <w:r>
              <w:t>Question 2. Outline the main tasks involved in event planning.</w:t>
            </w:r>
          </w:p>
          <w:p w:rsidR="00D44226" w:rsidRDefault="00D44226" w:rsidP="00D44226">
            <w:pPr>
              <w:pStyle w:val="ListParagraph"/>
              <w:numPr>
                <w:ilvl w:val="0"/>
                <w:numId w:val="2"/>
              </w:numPr>
              <w:spacing w:after="160" w:line="259" w:lineRule="auto"/>
            </w:pPr>
            <w:r>
              <w:t>Finding a reason and purpose for the event, which will undertake research activities.</w:t>
            </w:r>
          </w:p>
          <w:p w:rsidR="00D44226" w:rsidRDefault="00D44226" w:rsidP="00D44226">
            <w:pPr>
              <w:pStyle w:val="ListParagraph"/>
              <w:numPr>
                <w:ilvl w:val="0"/>
                <w:numId w:val="2"/>
              </w:numPr>
              <w:spacing w:after="160" w:line="259" w:lineRule="auto"/>
            </w:pPr>
            <w:r>
              <w:t>Creating a unique design for the event.</w:t>
            </w:r>
          </w:p>
          <w:p w:rsidR="00D44226" w:rsidRDefault="00D44226" w:rsidP="00D44226">
            <w:pPr>
              <w:pStyle w:val="ListParagraph"/>
              <w:numPr>
                <w:ilvl w:val="0"/>
                <w:numId w:val="2"/>
              </w:numPr>
              <w:spacing w:after="160" w:line="259" w:lineRule="auto"/>
            </w:pPr>
            <w:r>
              <w:t>Selecting an idea site and venue.</w:t>
            </w:r>
          </w:p>
          <w:p w:rsidR="00D44226" w:rsidRDefault="00D44226" w:rsidP="00D44226">
            <w:pPr>
              <w:pStyle w:val="ListParagraph"/>
              <w:numPr>
                <w:ilvl w:val="0"/>
                <w:numId w:val="2"/>
              </w:numPr>
              <w:spacing w:after="160" w:line="259" w:lineRule="auto"/>
            </w:pPr>
            <w:r>
              <w:t>Making catering arrangement.</w:t>
            </w:r>
          </w:p>
          <w:p w:rsidR="00D44226" w:rsidRDefault="00D44226" w:rsidP="00D44226">
            <w:pPr>
              <w:pStyle w:val="ListParagraph"/>
              <w:numPr>
                <w:ilvl w:val="0"/>
                <w:numId w:val="2"/>
              </w:numPr>
              <w:spacing w:after="160" w:line="259" w:lineRule="auto"/>
            </w:pPr>
            <w:r>
              <w:t>Making arrangement for transportation to and from the event.</w:t>
            </w:r>
          </w:p>
          <w:p w:rsidR="00D44226" w:rsidRDefault="00D44226" w:rsidP="00D44226">
            <w:pPr>
              <w:pStyle w:val="ListParagraph"/>
              <w:numPr>
                <w:ilvl w:val="0"/>
                <w:numId w:val="2"/>
              </w:numPr>
              <w:spacing w:after="160" w:line="259" w:lineRule="auto"/>
            </w:pPr>
            <w:r>
              <w:t xml:space="preserve">Creating unique invitation cards and </w:t>
            </w:r>
            <w:r>
              <w:t>dispatching</w:t>
            </w:r>
            <w:r>
              <w:t xml:space="preserve"> them to guests.</w:t>
            </w:r>
          </w:p>
          <w:p w:rsidR="00D44226" w:rsidRDefault="00D44226" w:rsidP="00D44226">
            <w:pPr>
              <w:pStyle w:val="ListParagraph"/>
              <w:numPr>
                <w:ilvl w:val="0"/>
                <w:numId w:val="2"/>
              </w:numPr>
              <w:spacing w:after="160" w:line="259" w:lineRule="auto"/>
            </w:pPr>
            <w:r>
              <w:t>Coordinating and supervising workers</w:t>
            </w:r>
          </w:p>
          <w:p w:rsidR="00D44226" w:rsidRDefault="00D44226" w:rsidP="00D44226">
            <w:pPr>
              <w:pStyle w:val="ListParagraph"/>
              <w:numPr>
                <w:ilvl w:val="0"/>
                <w:numId w:val="2"/>
              </w:numPr>
              <w:spacing w:after="160" w:line="259" w:lineRule="auto"/>
            </w:pPr>
            <w:r>
              <w:t>Making provision for accommodation</w:t>
            </w:r>
          </w:p>
          <w:p w:rsidR="00D44226" w:rsidRDefault="00D44226" w:rsidP="00D44226">
            <w:pPr>
              <w:pStyle w:val="ListParagraph"/>
              <w:numPr>
                <w:ilvl w:val="0"/>
                <w:numId w:val="2"/>
              </w:numPr>
              <w:spacing w:after="160" w:line="259" w:lineRule="auto"/>
            </w:pPr>
            <w:r>
              <w:t>Evaluation of the event.</w:t>
            </w:r>
          </w:p>
          <w:p w:rsidR="00D44226" w:rsidRDefault="00D44226" w:rsidP="00D44226">
            <w:r>
              <w:t>Question 3. What are the five W’s in event creation and what is their importance when planning an event?</w:t>
            </w:r>
          </w:p>
          <w:p w:rsidR="00D44226" w:rsidRDefault="00D44226" w:rsidP="00D44226">
            <w:pPr>
              <w:pStyle w:val="ListParagraph"/>
              <w:numPr>
                <w:ilvl w:val="0"/>
                <w:numId w:val="4"/>
              </w:numPr>
              <w:spacing w:after="160" w:line="259" w:lineRule="auto"/>
            </w:pPr>
            <w:r>
              <w:t xml:space="preserve">Why are we putting on the event? </w:t>
            </w:r>
          </w:p>
          <w:p w:rsidR="00D44226" w:rsidRDefault="00D44226" w:rsidP="00D44226">
            <w:pPr>
              <w:pStyle w:val="ListParagraph"/>
            </w:pPr>
            <w:r>
              <w:t>It is important to find out who the event is requested by, if it’s a corporate, social event, community, charity event. As much information is needed to find out what the client is needing and for what reason they which to put the event on and for whom. This information is need to create a creative marketing plan.</w:t>
            </w:r>
          </w:p>
          <w:p w:rsidR="00D44226" w:rsidRDefault="00D44226" w:rsidP="00D44226">
            <w:pPr>
              <w:pStyle w:val="ListParagraph"/>
              <w:numPr>
                <w:ilvl w:val="0"/>
                <w:numId w:val="4"/>
              </w:numPr>
              <w:spacing w:after="160" w:line="259" w:lineRule="auto"/>
            </w:pPr>
            <w:r>
              <w:t>Who do we want to come to the event?</w:t>
            </w:r>
          </w:p>
          <w:p w:rsidR="00D44226" w:rsidRDefault="00D44226" w:rsidP="00D44226">
            <w:pPr>
              <w:pStyle w:val="ListParagraph"/>
            </w:pPr>
            <w:r>
              <w:t xml:space="preserve">To create the marketing plan it is essential that they know who their target audience will be. </w:t>
            </w:r>
          </w:p>
          <w:p w:rsidR="00D44226" w:rsidRDefault="00D44226" w:rsidP="00D44226">
            <w:pPr>
              <w:pStyle w:val="ListParagraph"/>
            </w:pPr>
            <w:r>
              <w:t>As you could plan and event for the wrong group of people.</w:t>
            </w:r>
          </w:p>
          <w:p w:rsidR="00D44226" w:rsidRDefault="00D44226" w:rsidP="00D44226">
            <w:pPr>
              <w:pStyle w:val="ListParagraph"/>
              <w:numPr>
                <w:ilvl w:val="0"/>
                <w:numId w:val="4"/>
              </w:numPr>
              <w:spacing w:after="160" w:line="259" w:lineRule="auto"/>
            </w:pPr>
            <w:r>
              <w:t>When is the best time to stage the event?</w:t>
            </w:r>
          </w:p>
          <w:p w:rsidR="00D44226" w:rsidRDefault="00D44226" w:rsidP="00D44226">
            <w:pPr>
              <w:pStyle w:val="ListParagraph"/>
            </w:pPr>
            <w:r>
              <w:t>A decision needs to be made by the client when they wish to hold the event and consider when the best time of year is to do it. Checks need to be made, to find out what else is planned in the area before the date is booked, as you don’t want things to clash.</w:t>
            </w:r>
          </w:p>
          <w:p w:rsidR="00D44226" w:rsidRDefault="00D44226" w:rsidP="00D44226">
            <w:pPr>
              <w:pStyle w:val="ListParagraph"/>
              <w:numPr>
                <w:ilvl w:val="0"/>
                <w:numId w:val="4"/>
              </w:numPr>
              <w:spacing w:after="160" w:line="259" w:lineRule="auto"/>
            </w:pPr>
            <w:r>
              <w:t>Where is the best place to stage the events?</w:t>
            </w:r>
          </w:p>
          <w:p w:rsidR="00D44226" w:rsidRDefault="00D44226" w:rsidP="00D44226">
            <w:pPr>
              <w:pStyle w:val="ListParagraph"/>
            </w:pPr>
            <w:r>
              <w:t xml:space="preserve">Research needs to take place to find the most appropriate venue for the event, somewhere that suits all the needs for the client, audience, and staff needed. It has to be convenient and a place where the correct atmosphere can be created. </w:t>
            </w:r>
          </w:p>
          <w:p w:rsidR="00D44226" w:rsidRDefault="00D44226" w:rsidP="00D44226">
            <w:pPr>
              <w:pStyle w:val="ListParagraph"/>
              <w:numPr>
                <w:ilvl w:val="0"/>
                <w:numId w:val="4"/>
              </w:numPr>
              <w:spacing w:after="160" w:line="259" w:lineRule="auto"/>
            </w:pPr>
            <w:r>
              <w:t>What concept or idea will best serve the purpose of the event?</w:t>
            </w:r>
          </w:p>
          <w:p w:rsidR="00D44226" w:rsidRDefault="00D44226" w:rsidP="00D44226">
            <w:pPr>
              <w:pStyle w:val="ListParagraph"/>
            </w:pPr>
            <w:r>
              <w:t xml:space="preserve">The client may already have a concept or idea in mind for the event but by collecting as much information as possible from the client the events planner will be able to come up with a few ideas by brainstorming with the client and work colleagues. A list of ideas with quality and attractiveness needs to be presented to the client for everyone to make an informed decision. </w:t>
            </w:r>
          </w:p>
          <w:p w:rsidR="00D44226" w:rsidRDefault="00D44226" w:rsidP="00D44226">
            <w:r>
              <w:t xml:space="preserve"> Question 4. How should an event planner evaluate a venue to make sure that it best serves the event’s requirements?</w:t>
            </w:r>
          </w:p>
          <w:p w:rsidR="00D44226" w:rsidRDefault="00D44226" w:rsidP="00D44226">
            <w:pPr>
              <w:pStyle w:val="ListParagraph"/>
              <w:numPr>
                <w:ilvl w:val="0"/>
                <w:numId w:val="5"/>
              </w:numPr>
              <w:spacing w:after="160" w:line="259" w:lineRule="auto"/>
            </w:pPr>
            <w:r>
              <w:t>The events planner needs to first think about the amount of space needed for the particular event and the type of atmosphere they wish to create. They will need to visit each one to make a full assessment and take into consideration the needs of the event to be held. They will also need to speak to the venue owners to find out what rules and events they will hold. If they have provision for displaying banners, signage and directional signs or do they have restrictions concerning display of the event information. Are there availability of concierge or information desks? Do they have an on-site business centre, office services, shipping and receiving services? Are there the availability of telephones in meeting rooms?</w:t>
            </w:r>
          </w:p>
          <w:p w:rsidR="00D44226" w:rsidRDefault="00D44226" w:rsidP="00D44226">
            <w:pPr>
              <w:pStyle w:val="ListParagraph"/>
              <w:numPr>
                <w:ilvl w:val="0"/>
                <w:numId w:val="5"/>
              </w:numPr>
              <w:spacing w:after="160" w:line="259" w:lineRule="auto"/>
            </w:pPr>
            <w:r>
              <w:t>They will need to consider whether the audience will be sitting or standing, the arrangement of the sitting/standing areas. The flexibility of the layout if tables and chairs if needed, where to place the bar/food. Will menus be needed and if so, what are those menu details. Tasting sessions to make sure they meet your and the clients expectations.</w:t>
            </w:r>
          </w:p>
          <w:p w:rsidR="00D44226" w:rsidRDefault="00D44226" w:rsidP="00D44226">
            <w:pPr>
              <w:pStyle w:val="ListParagraph"/>
              <w:numPr>
                <w:ilvl w:val="0"/>
                <w:numId w:val="5"/>
              </w:numPr>
              <w:spacing w:after="160" w:line="259" w:lineRule="auto"/>
            </w:pPr>
            <w:r>
              <w:t>They will need to consider the physical state of all the facilities, the attractiveness, safety and well-maintained e.g.</w:t>
            </w:r>
            <w:r w:rsidRPr="00D21B70">
              <w:t xml:space="preserve"> </w:t>
            </w:r>
            <w:r>
              <w:t>How many toilets will be required for the amount of people attending, staging area (if needed), sound systems, music, the hygiene of the food preparation areas, lighting, medical facilities etc. Accessibility is very important for all people to assess the venue.</w:t>
            </w:r>
          </w:p>
          <w:p w:rsidR="00D44226" w:rsidRDefault="00D44226" w:rsidP="00D44226">
            <w:pPr>
              <w:pStyle w:val="ListParagraph"/>
              <w:numPr>
                <w:ilvl w:val="0"/>
                <w:numId w:val="5"/>
              </w:numPr>
              <w:spacing w:after="160" w:line="259" w:lineRule="auto"/>
            </w:pPr>
            <w:r>
              <w:t>Safety will need to be considered for all that attend the venue and what to do in an emergency situations. They will need to provide information about the rules for using facilities at the venue. Planners need to identify someone as the lead for safety and to be available to deal with emergencies they will also know where the nearest hospital is and have all the local emergency phone numbers. Security will also need to be the responsibility on an individual.</w:t>
            </w:r>
          </w:p>
          <w:p w:rsidR="00D44226" w:rsidRDefault="00D44226" w:rsidP="00D44226">
            <w:pPr>
              <w:pStyle w:val="ListParagraph"/>
              <w:numPr>
                <w:ilvl w:val="0"/>
                <w:numId w:val="5"/>
              </w:numPr>
              <w:spacing w:after="160" w:line="259" w:lineRule="auto"/>
            </w:pPr>
            <w:r>
              <w:t>They will also need to find out whether the venue has any audio-visual systems that are available if needed.</w:t>
            </w:r>
          </w:p>
          <w:p w:rsidR="00D44226" w:rsidRDefault="00D44226" w:rsidP="00D44226">
            <w:pPr>
              <w:pStyle w:val="ListParagraph"/>
              <w:numPr>
                <w:ilvl w:val="0"/>
                <w:numId w:val="5"/>
              </w:numPr>
              <w:spacing w:after="160" w:line="259" w:lineRule="auto"/>
            </w:pPr>
            <w:r>
              <w:t>If catering is needed the venue owner needs to be asked what is available and what they will accept to be used. Do they have in-house or contracted catering services?</w:t>
            </w:r>
          </w:p>
          <w:p w:rsidR="00D44226" w:rsidRDefault="00D44226" w:rsidP="00D44226">
            <w:pPr>
              <w:pStyle w:val="ListParagraph"/>
              <w:numPr>
                <w:ilvl w:val="0"/>
                <w:numId w:val="5"/>
              </w:numPr>
              <w:spacing w:after="160" w:line="259" w:lineRule="auto"/>
            </w:pPr>
            <w:r>
              <w:t>Depending on the event, if meals are to be planned  then time allowance needs to be put into the plan for time for people to interact, have time to eat each course, time for drinks. The events planner needs to take into considerations the additional costs may increase for the service of the food.</w:t>
            </w:r>
          </w:p>
          <w:p w:rsidR="00D44226" w:rsidRDefault="00D44226" w:rsidP="00D44226">
            <w:pPr>
              <w:pStyle w:val="ListParagraph"/>
              <w:numPr>
                <w:ilvl w:val="0"/>
                <w:numId w:val="5"/>
              </w:numPr>
              <w:spacing w:after="160" w:line="259" w:lineRule="auto"/>
            </w:pPr>
            <w:r>
              <w:t>A clear plan, timetable and list of things staff need to do is essential for a successful event before, during and when tidying/cleaning up at the end of the event. Everyone needs to be given a detailed plan of what they are going to do, to help with the smooth running of the event.</w:t>
            </w:r>
          </w:p>
          <w:p w:rsidR="00D44226" w:rsidRDefault="00D44226" w:rsidP="00D44226">
            <w:pPr>
              <w:pStyle w:val="ListParagraph"/>
              <w:numPr>
                <w:ilvl w:val="0"/>
                <w:numId w:val="5"/>
              </w:numPr>
              <w:spacing w:after="160" w:line="259" w:lineRule="auto"/>
            </w:pPr>
            <w:r>
              <w:t>Having a plan for things that might go wrong and how to deal with them, which will need to be evaluated.</w:t>
            </w:r>
          </w:p>
          <w:p w:rsidR="00D44226" w:rsidRDefault="00D44226" w:rsidP="00D44226">
            <w:pPr>
              <w:rPr>
                <w:sz w:val="24"/>
              </w:rPr>
            </w:pPr>
            <w:r w:rsidRPr="006A30D4">
              <w:rPr>
                <w:sz w:val="24"/>
              </w:rPr>
              <w:t xml:space="preserve">Question 5. </w:t>
            </w:r>
          </w:p>
          <w:p w:rsidR="00D44226" w:rsidRPr="006A30D4" w:rsidRDefault="00D44226" w:rsidP="00D44226">
            <w:pPr>
              <w:rPr>
                <w:sz w:val="24"/>
              </w:rPr>
            </w:pPr>
            <w:r>
              <w:rPr>
                <w:sz w:val="24"/>
              </w:rPr>
              <w:t>An event planner is a person with appropriate skills for making timely decisions.</w:t>
            </w:r>
          </w:p>
          <w:p w:rsidR="00D44226" w:rsidRDefault="00D44226" w:rsidP="00D44226">
            <w:pPr>
              <w:rPr>
                <w:rFonts w:cstheme="minorHAnsi"/>
                <w:color w:val="4C4C4C"/>
                <w:szCs w:val="21"/>
              </w:rPr>
            </w:pPr>
            <w:r w:rsidRPr="006A30D4">
              <w:rPr>
                <w:rFonts w:cstheme="minorHAnsi"/>
                <w:color w:val="4C4C4C"/>
                <w:szCs w:val="21"/>
              </w:rPr>
              <w:t>As an event planner</w:t>
            </w:r>
            <w:r>
              <w:rPr>
                <w:rFonts w:cstheme="minorHAnsi"/>
                <w:color w:val="4C4C4C"/>
                <w:szCs w:val="21"/>
              </w:rPr>
              <w:t xml:space="preserve"> there is a timeline to work too, when planning the event they need to think of all the possibilities that the event could hold, positive and negative. Then a plan needs to be thought of to cover all those possibilities. The more that is done in the planning stage the less likely that a problems will occur.  Always have a plan ‘B’ (just in case something could go wrong), this will help to make those decision easier when something actually does go wrong. When building this detailed plan it needs to show how the whole event will take place. </w:t>
            </w:r>
          </w:p>
          <w:p w:rsidR="00D44226" w:rsidRPr="006401AB" w:rsidRDefault="00D44226" w:rsidP="00D44226">
            <w:pPr>
              <w:rPr>
                <w:rFonts w:cstheme="minorHAnsi"/>
                <w:color w:val="4C4C4C"/>
                <w:szCs w:val="21"/>
              </w:rPr>
            </w:pPr>
            <w:r>
              <w:rPr>
                <w:rFonts w:cstheme="minorHAnsi"/>
                <w:color w:val="4C4C4C"/>
                <w:szCs w:val="21"/>
              </w:rPr>
              <w:t>T</w:t>
            </w:r>
            <w:r w:rsidRPr="006A30D4">
              <w:rPr>
                <w:rFonts w:cstheme="minorHAnsi"/>
                <w:color w:val="4C4C4C"/>
                <w:szCs w:val="21"/>
              </w:rPr>
              <w:t>here will be times when they will be dealing</w:t>
            </w:r>
            <w:r>
              <w:rPr>
                <w:rFonts w:cstheme="minorHAnsi"/>
                <w:color w:val="4C4C4C"/>
                <w:szCs w:val="21"/>
              </w:rPr>
              <w:t xml:space="preserve"> with </w:t>
            </w:r>
            <w:r w:rsidRPr="006A30D4">
              <w:rPr>
                <w:rFonts w:cstheme="minorHAnsi"/>
                <w:color w:val="4C4C4C"/>
                <w:szCs w:val="21"/>
              </w:rPr>
              <w:t xml:space="preserve">immediate or crisis </w:t>
            </w:r>
            <w:r>
              <w:rPr>
                <w:rFonts w:cstheme="minorHAnsi"/>
                <w:color w:val="4C4C4C"/>
                <w:szCs w:val="21"/>
              </w:rPr>
              <w:t>decisions</w:t>
            </w:r>
            <w:r w:rsidRPr="006A30D4">
              <w:rPr>
                <w:rFonts w:cstheme="minorHAnsi"/>
                <w:color w:val="4C4C4C"/>
                <w:szCs w:val="21"/>
              </w:rPr>
              <w:t>. So to be both timely and effective in what they decide requires forethought and practice.</w:t>
            </w:r>
            <w:r w:rsidRPr="006A30D4">
              <w:rPr>
                <w:rFonts w:ascii="LatoRegular" w:hAnsi="LatoRegular"/>
                <w:color w:val="4C4C4C"/>
                <w:sz w:val="21"/>
                <w:szCs w:val="21"/>
              </w:rPr>
              <w:t xml:space="preserve"> </w:t>
            </w:r>
            <w:r w:rsidRPr="006401AB">
              <w:rPr>
                <w:rFonts w:cstheme="minorHAnsi"/>
                <w:color w:val="4C4C4C"/>
                <w:szCs w:val="21"/>
              </w:rPr>
              <w:t>They need to train and build a framework that staff can work within so they can ideate and generate options that are realistic and will actually result in a decision.</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1"/>
        <w:gridCol w:w="1251"/>
        <w:gridCol w:w="159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44226" w:rsidP="00A851DA">
            <w:pPr>
              <w:rPr>
                <w:rFonts w:cs="Bliss-Regular"/>
                <w:color w:val="000000"/>
              </w:rPr>
            </w:pPr>
            <w:r>
              <w:rPr>
                <w:rFonts w:cs="Bliss-Regular"/>
                <w:color w:val="000000"/>
              </w:rPr>
              <w:t>Marion Betts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44226" w:rsidP="00A851DA">
            <w:pPr>
              <w:rPr>
                <w:rFonts w:cs="Bliss-Regular"/>
                <w:color w:val="000000"/>
              </w:rPr>
            </w:pPr>
            <w:r>
              <w:rPr>
                <w:rFonts w:cs="Bliss-Regular"/>
                <w:color w:val="000000"/>
              </w:rPr>
              <w:t>2.12.18</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LatoRegular">
    <w:altName w:val="Times New Roman"/>
    <w:charset w:val="00"/>
    <w:family w:val="auto"/>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7740C74"/>
    <w:multiLevelType w:val="hybridMultilevel"/>
    <w:tmpl w:val="B8E00B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D812E36"/>
    <w:multiLevelType w:val="hybridMultilevel"/>
    <w:tmpl w:val="058403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50F5C49"/>
    <w:multiLevelType w:val="hybridMultilevel"/>
    <w:tmpl w:val="7A6886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8441C82"/>
    <w:multiLevelType w:val="hybridMultilevel"/>
    <w:tmpl w:val="C180F0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2051"/>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44226"/>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5:docId w15:val="{58362ECA-BE6F-4393-89AB-3B910D983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BA71AB-C96B-4329-9825-2D2A82A80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6351704F</Template>
  <TotalTime>5</TotalTime>
  <Pages>4</Pages>
  <Words>1437</Words>
  <Characters>8195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MBetts</cp:lastModifiedBy>
  <cp:revision>2</cp:revision>
  <dcterms:created xsi:type="dcterms:W3CDTF">2015-01-26T12:24:00Z</dcterms:created>
  <dcterms:modified xsi:type="dcterms:W3CDTF">2018-12-02T18:24:00Z</dcterms:modified>
</cp:coreProperties>
</file>