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5747" w:rsidRPr="00F85350" w:rsidRDefault="00264B25">
      <w:pPr>
        <w:rPr>
          <w:rFonts w:asciiTheme="minorHAnsi" w:hAnsiTheme="minorHAnsi"/>
        </w:rPr>
      </w:pPr>
      <w:r w:rsidRPr="00F85350">
        <w:rPr>
          <w:rFonts w:asciiTheme="minorHAnsi" w:hAnsiTheme="minorHAnsi"/>
        </w:rPr>
        <w:t>Assignment 1- What is social media?</w:t>
      </w:r>
    </w:p>
    <w:p w:rsidR="00264B25" w:rsidRPr="00F85350" w:rsidRDefault="00264B25">
      <w:pPr>
        <w:rPr>
          <w:rFonts w:asciiTheme="minorHAnsi" w:hAnsiTheme="minorHAnsi"/>
        </w:rPr>
      </w:pPr>
    </w:p>
    <w:p w:rsidR="00264B25" w:rsidRPr="00F85350" w:rsidRDefault="00264B25">
      <w:pPr>
        <w:rPr>
          <w:rFonts w:asciiTheme="minorHAnsi" w:hAnsiTheme="minorHAnsi"/>
        </w:rPr>
      </w:pPr>
    </w:p>
    <w:p w:rsidR="00264B25" w:rsidRPr="00F85350" w:rsidRDefault="00264B25" w:rsidP="00264B25">
      <w:pPr>
        <w:pStyle w:val="ListParagraph"/>
        <w:numPr>
          <w:ilvl w:val="0"/>
          <w:numId w:val="1"/>
        </w:numPr>
        <w:rPr>
          <w:rFonts w:asciiTheme="minorHAnsi" w:hAnsiTheme="minorHAnsi"/>
        </w:rPr>
      </w:pPr>
      <w:r w:rsidRPr="00F85350">
        <w:rPr>
          <w:rFonts w:asciiTheme="minorHAnsi" w:hAnsiTheme="minorHAnsi"/>
        </w:rPr>
        <w:t xml:space="preserve">What </w:t>
      </w:r>
      <w:proofErr w:type="gramStart"/>
      <w:r w:rsidRPr="00F85350">
        <w:rPr>
          <w:rFonts w:asciiTheme="minorHAnsi" w:hAnsiTheme="minorHAnsi"/>
        </w:rPr>
        <w:t>is</w:t>
      </w:r>
      <w:proofErr w:type="gramEnd"/>
      <w:r w:rsidRPr="00F85350">
        <w:rPr>
          <w:rFonts w:asciiTheme="minorHAnsi" w:hAnsiTheme="minorHAnsi"/>
        </w:rPr>
        <w:t xml:space="preserve"> social media?</w:t>
      </w:r>
    </w:p>
    <w:p w:rsidR="00264B25" w:rsidRPr="00F85350" w:rsidRDefault="00264B25" w:rsidP="00264B25">
      <w:pPr>
        <w:rPr>
          <w:rFonts w:asciiTheme="minorHAnsi" w:hAnsiTheme="minorHAnsi"/>
        </w:rPr>
      </w:pPr>
    </w:p>
    <w:p w:rsidR="00264B25" w:rsidRPr="00F85350" w:rsidRDefault="00264B25" w:rsidP="00264B25">
      <w:pPr>
        <w:rPr>
          <w:rFonts w:asciiTheme="minorHAnsi" w:hAnsiTheme="minorHAnsi"/>
        </w:rPr>
      </w:pPr>
      <w:r w:rsidRPr="00F85350">
        <w:rPr>
          <w:rFonts w:asciiTheme="minorHAnsi" w:hAnsiTheme="minorHAnsi"/>
        </w:rPr>
        <w:t xml:space="preserve">Social media is a platform that people choose to communicate through. Most people (referred to as users) use at least one form of social media in their daily lives which makes it an important element of marketing your business. You do need to research though whether your target market uses social media as if they do not this could be a wasted resource. </w:t>
      </w:r>
    </w:p>
    <w:p w:rsidR="00264B25" w:rsidRDefault="00264B25" w:rsidP="00264B25"/>
    <w:p w:rsidR="00264B25" w:rsidRDefault="00264B25" w:rsidP="00264B25">
      <w:pPr>
        <w:pStyle w:val="ListParagraph"/>
        <w:numPr>
          <w:ilvl w:val="0"/>
          <w:numId w:val="1"/>
        </w:numPr>
        <w:autoSpaceDE w:val="0"/>
        <w:autoSpaceDN w:val="0"/>
        <w:adjustRightInd w:val="0"/>
        <w:rPr>
          <w:rFonts w:ascii="Calibri" w:hAnsi="Calibri" w:cs="Calibri"/>
        </w:rPr>
      </w:pPr>
      <w:r w:rsidRPr="00264B25">
        <w:rPr>
          <w:rFonts w:ascii="Calibri" w:hAnsi="Calibri" w:cs="Calibri"/>
        </w:rPr>
        <w:t>What are five P's of a marketing plan? and how do they influence the positioning o</w:t>
      </w:r>
      <w:r>
        <w:rPr>
          <w:rFonts w:ascii="Calibri" w:hAnsi="Calibri" w:cs="Calibri"/>
        </w:rPr>
        <w:t xml:space="preserve">f </w:t>
      </w:r>
      <w:r w:rsidRPr="00264B25">
        <w:rPr>
          <w:rFonts w:ascii="Calibri" w:hAnsi="Calibri" w:cs="Calibri"/>
        </w:rPr>
        <w:t>the product?</w:t>
      </w:r>
    </w:p>
    <w:p w:rsidR="00F85350" w:rsidRDefault="00F85350" w:rsidP="00F85350">
      <w:pPr>
        <w:autoSpaceDE w:val="0"/>
        <w:autoSpaceDN w:val="0"/>
        <w:adjustRightInd w:val="0"/>
        <w:rPr>
          <w:rFonts w:ascii="Calibri" w:hAnsi="Calibri" w:cs="Calibri"/>
        </w:rPr>
      </w:pPr>
    </w:p>
    <w:p w:rsidR="00F85350" w:rsidRPr="00F85350" w:rsidRDefault="00F85350" w:rsidP="00F85350">
      <w:pPr>
        <w:autoSpaceDE w:val="0"/>
        <w:autoSpaceDN w:val="0"/>
        <w:adjustRightInd w:val="0"/>
        <w:rPr>
          <w:rFonts w:ascii="Calibri" w:hAnsi="Calibri" w:cs="Calibri"/>
        </w:rPr>
      </w:pPr>
      <w:r>
        <w:rPr>
          <w:rFonts w:ascii="Calibri" w:hAnsi="Calibri" w:cs="Calibri"/>
        </w:rPr>
        <w:t xml:space="preserve">The five p’s of a marketing plan are: </w:t>
      </w:r>
      <w:r>
        <w:rPr>
          <w:rFonts w:ascii="Calibri" w:hAnsi="Calibri" w:cs="Calibri"/>
        </w:rPr>
        <w:t>product, price, place, promotion, and packaging</w:t>
      </w:r>
      <w:r>
        <w:rPr>
          <w:rFonts w:ascii="Calibri" w:hAnsi="Calibri" w:cs="Calibri"/>
        </w:rPr>
        <w:t>.</w:t>
      </w:r>
    </w:p>
    <w:p w:rsidR="00264B25" w:rsidRDefault="00264B25" w:rsidP="00264B25">
      <w:pPr>
        <w:autoSpaceDE w:val="0"/>
        <w:autoSpaceDN w:val="0"/>
        <w:adjustRightInd w:val="0"/>
        <w:rPr>
          <w:rFonts w:ascii="Calibri" w:hAnsi="Calibri" w:cs="Calibri"/>
        </w:rPr>
      </w:pPr>
    </w:p>
    <w:p w:rsidR="00264B25" w:rsidRDefault="00F85350" w:rsidP="00264B25">
      <w:pPr>
        <w:autoSpaceDE w:val="0"/>
        <w:autoSpaceDN w:val="0"/>
        <w:adjustRightInd w:val="0"/>
        <w:rPr>
          <w:rFonts w:ascii="Calibri" w:hAnsi="Calibri" w:cs="Calibri"/>
        </w:rPr>
      </w:pPr>
      <w:r w:rsidRPr="00F85350">
        <w:rPr>
          <w:rFonts w:ascii="Calibri" w:hAnsi="Calibri" w:cs="Calibri"/>
          <w:b/>
        </w:rPr>
        <w:t>Product:</w:t>
      </w:r>
      <w:r>
        <w:rPr>
          <w:rFonts w:ascii="Calibri" w:hAnsi="Calibri" w:cs="Calibri"/>
        </w:rPr>
        <w:t xml:space="preserve"> you need to consider how you are going to market this to differentiate it from other similar products on the market. Consider how they are marketed on search engines. Its about standing out and being that difference in the market. </w:t>
      </w:r>
    </w:p>
    <w:p w:rsidR="00F85350" w:rsidRDefault="00F85350" w:rsidP="00264B25">
      <w:pPr>
        <w:autoSpaceDE w:val="0"/>
        <w:autoSpaceDN w:val="0"/>
        <w:adjustRightInd w:val="0"/>
        <w:rPr>
          <w:rFonts w:ascii="Calibri" w:hAnsi="Calibri" w:cs="Calibri"/>
        </w:rPr>
      </w:pPr>
    </w:p>
    <w:p w:rsidR="00F85350" w:rsidRDefault="00F85350" w:rsidP="00264B25">
      <w:pPr>
        <w:autoSpaceDE w:val="0"/>
        <w:autoSpaceDN w:val="0"/>
        <w:adjustRightInd w:val="0"/>
        <w:rPr>
          <w:rFonts w:ascii="Calibri" w:hAnsi="Calibri" w:cs="Calibri"/>
        </w:rPr>
      </w:pPr>
      <w:r w:rsidRPr="00F85350">
        <w:rPr>
          <w:rFonts w:ascii="Calibri" w:hAnsi="Calibri" w:cs="Calibri"/>
          <w:b/>
        </w:rPr>
        <w:t>Price:</w:t>
      </w:r>
      <w:r>
        <w:rPr>
          <w:rFonts w:ascii="Calibri" w:hAnsi="Calibri" w:cs="Calibri"/>
        </w:rPr>
        <w:t xml:space="preserve"> using strategies to sell your product. People will buy something for £39.99 but not £40 (psychological pricing). Considering deal prices where you could sell something at a </w:t>
      </w:r>
      <w:proofErr w:type="gramStart"/>
      <w:r>
        <w:rPr>
          <w:rFonts w:ascii="Calibri" w:hAnsi="Calibri" w:cs="Calibri"/>
        </w:rPr>
        <w:t>loss</w:t>
      </w:r>
      <w:proofErr w:type="gramEnd"/>
      <w:r>
        <w:rPr>
          <w:rFonts w:ascii="Calibri" w:hAnsi="Calibri" w:cs="Calibri"/>
        </w:rPr>
        <w:t xml:space="preserve"> but it will draw people to other products that you have which will then ensure a profit has been made. Ensuring that you are allowing for all costs so that loss is not a common factor, this means you need to know every factor of your business.</w:t>
      </w:r>
    </w:p>
    <w:p w:rsidR="00F85350" w:rsidRDefault="00F85350" w:rsidP="00264B25">
      <w:pPr>
        <w:autoSpaceDE w:val="0"/>
        <w:autoSpaceDN w:val="0"/>
        <w:adjustRightInd w:val="0"/>
        <w:rPr>
          <w:rFonts w:ascii="Calibri" w:hAnsi="Calibri" w:cs="Calibri"/>
        </w:rPr>
      </w:pPr>
    </w:p>
    <w:p w:rsidR="00F85350" w:rsidRDefault="00F85350" w:rsidP="00264B25">
      <w:pPr>
        <w:autoSpaceDE w:val="0"/>
        <w:autoSpaceDN w:val="0"/>
        <w:adjustRightInd w:val="0"/>
        <w:rPr>
          <w:rFonts w:ascii="Calibri" w:hAnsi="Calibri" w:cs="Calibri"/>
        </w:rPr>
      </w:pPr>
      <w:r w:rsidRPr="001A2791">
        <w:rPr>
          <w:rFonts w:ascii="Calibri" w:hAnsi="Calibri" w:cs="Calibri"/>
          <w:b/>
        </w:rPr>
        <w:t>Place:</w:t>
      </w:r>
      <w:r>
        <w:rPr>
          <w:rFonts w:ascii="Calibri" w:hAnsi="Calibri" w:cs="Calibri"/>
        </w:rPr>
        <w:t xml:space="preserve"> this refers to how you will distribute your product. This needs to be clear</w:t>
      </w:r>
      <w:r w:rsidR="001A2791">
        <w:rPr>
          <w:rFonts w:ascii="Calibri" w:hAnsi="Calibri" w:cs="Calibri"/>
        </w:rPr>
        <w:t xml:space="preserve"> and some analysis of the different distribution channels will help with this. </w:t>
      </w:r>
    </w:p>
    <w:p w:rsidR="001A2791" w:rsidRDefault="001A2791" w:rsidP="00264B25">
      <w:pPr>
        <w:autoSpaceDE w:val="0"/>
        <w:autoSpaceDN w:val="0"/>
        <w:adjustRightInd w:val="0"/>
        <w:rPr>
          <w:rFonts w:ascii="Calibri" w:hAnsi="Calibri" w:cs="Calibri"/>
        </w:rPr>
      </w:pPr>
    </w:p>
    <w:p w:rsidR="001A2791" w:rsidRDefault="001A2791" w:rsidP="00264B25">
      <w:pPr>
        <w:autoSpaceDE w:val="0"/>
        <w:autoSpaceDN w:val="0"/>
        <w:adjustRightInd w:val="0"/>
        <w:rPr>
          <w:rFonts w:ascii="Calibri" w:hAnsi="Calibri" w:cs="Calibri"/>
        </w:rPr>
      </w:pPr>
      <w:r w:rsidRPr="001A2791">
        <w:rPr>
          <w:rFonts w:ascii="Calibri" w:hAnsi="Calibri" w:cs="Calibri"/>
          <w:b/>
        </w:rPr>
        <w:t>Promotion:</w:t>
      </w:r>
      <w:r>
        <w:rPr>
          <w:rFonts w:ascii="Calibri" w:hAnsi="Calibri" w:cs="Calibri"/>
        </w:rPr>
        <w:t xml:space="preserve"> This is how the market will view your product- getting peoples attention is essential. How are you going to get your product out there? Getting someone to stand with a sandwich board market your product? Flyers?</w:t>
      </w:r>
    </w:p>
    <w:p w:rsidR="001A2791" w:rsidRDefault="001A2791" w:rsidP="00264B25">
      <w:pPr>
        <w:autoSpaceDE w:val="0"/>
        <w:autoSpaceDN w:val="0"/>
        <w:adjustRightInd w:val="0"/>
        <w:rPr>
          <w:rFonts w:ascii="Calibri" w:hAnsi="Calibri" w:cs="Calibri"/>
        </w:rPr>
      </w:pPr>
    </w:p>
    <w:p w:rsidR="001A2791" w:rsidRDefault="001A2791" w:rsidP="00264B25">
      <w:pPr>
        <w:autoSpaceDE w:val="0"/>
        <w:autoSpaceDN w:val="0"/>
        <w:adjustRightInd w:val="0"/>
        <w:rPr>
          <w:rFonts w:ascii="Calibri" w:hAnsi="Calibri" w:cs="Calibri"/>
        </w:rPr>
      </w:pPr>
      <w:r>
        <w:rPr>
          <w:rFonts w:ascii="Calibri" w:hAnsi="Calibri" w:cs="Calibri"/>
        </w:rPr>
        <w:t xml:space="preserve">Packaging: making your packaging aesthetically pleasing is essential as it will draw customers to your product. To gain </w:t>
      </w:r>
      <w:proofErr w:type="gramStart"/>
      <w:r>
        <w:rPr>
          <w:rFonts w:ascii="Calibri" w:hAnsi="Calibri" w:cs="Calibri"/>
        </w:rPr>
        <w:t>some kind of reaction</w:t>
      </w:r>
      <w:proofErr w:type="gramEnd"/>
      <w:r>
        <w:rPr>
          <w:rFonts w:ascii="Calibri" w:hAnsi="Calibri" w:cs="Calibri"/>
        </w:rPr>
        <w:t xml:space="preserve"> to your product. You also need to consider aside from what it looks like, the materials you use to ensure that your product is kept safe. </w:t>
      </w:r>
    </w:p>
    <w:p w:rsidR="001A2791" w:rsidRDefault="001A2791" w:rsidP="00264B25">
      <w:pPr>
        <w:autoSpaceDE w:val="0"/>
        <w:autoSpaceDN w:val="0"/>
        <w:adjustRightInd w:val="0"/>
        <w:rPr>
          <w:rFonts w:ascii="Calibri" w:hAnsi="Calibri" w:cs="Calibri"/>
        </w:rPr>
      </w:pPr>
    </w:p>
    <w:p w:rsidR="00000A45" w:rsidRDefault="001A2791" w:rsidP="00000A45">
      <w:pPr>
        <w:pStyle w:val="ListParagraph"/>
        <w:numPr>
          <w:ilvl w:val="0"/>
          <w:numId w:val="1"/>
        </w:numPr>
        <w:autoSpaceDE w:val="0"/>
        <w:autoSpaceDN w:val="0"/>
        <w:adjustRightInd w:val="0"/>
        <w:rPr>
          <w:rFonts w:ascii="Calibri" w:hAnsi="Calibri" w:cs="Calibri"/>
          <w:b/>
        </w:rPr>
      </w:pPr>
      <w:r w:rsidRPr="001A2791">
        <w:rPr>
          <w:rFonts w:ascii="Calibri" w:hAnsi="Calibri" w:cs="Calibri"/>
          <w:b/>
        </w:rPr>
        <w:t>How can social media be used for sending the messages across?</w:t>
      </w:r>
    </w:p>
    <w:p w:rsidR="00000A45" w:rsidRDefault="00000A45" w:rsidP="00000A45">
      <w:pPr>
        <w:pStyle w:val="ListParagraph"/>
        <w:autoSpaceDE w:val="0"/>
        <w:autoSpaceDN w:val="0"/>
        <w:adjustRightInd w:val="0"/>
        <w:rPr>
          <w:rFonts w:ascii="Calibri" w:hAnsi="Calibri" w:cs="Calibri"/>
          <w:b/>
        </w:rPr>
      </w:pPr>
    </w:p>
    <w:p w:rsidR="00000A45" w:rsidRDefault="00000A45" w:rsidP="00000A45">
      <w:pPr>
        <w:autoSpaceDE w:val="0"/>
        <w:autoSpaceDN w:val="0"/>
        <w:adjustRightInd w:val="0"/>
        <w:rPr>
          <w:rFonts w:ascii="Calibri" w:hAnsi="Calibri" w:cs="Calibri"/>
        </w:rPr>
      </w:pPr>
      <w:r>
        <w:rPr>
          <w:rFonts w:ascii="Calibri" w:hAnsi="Calibri" w:cs="Calibri"/>
        </w:rPr>
        <w:t xml:space="preserve">Social media can be used for sending the message across by using he different platforms that are available, using the information you know about your company and your target market to make sure that the channel you are using is the correct one. </w:t>
      </w:r>
    </w:p>
    <w:p w:rsidR="00000A45" w:rsidRDefault="00000A45" w:rsidP="00000A45">
      <w:pPr>
        <w:autoSpaceDE w:val="0"/>
        <w:autoSpaceDN w:val="0"/>
        <w:adjustRightInd w:val="0"/>
        <w:rPr>
          <w:rFonts w:ascii="Calibri" w:hAnsi="Calibri" w:cs="Calibri"/>
        </w:rPr>
      </w:pPr>
    </w:p>
    <w:p w:rsidR="00000A45" w:rsidRPr="00000A45" w:rsidRDefault="00000A45" w:rsidP="00000A45">
      <w:pPr>
        <w:autoSpaceDE w:val="0"/>
        <w:autoSpaceDN w:val="0"/>
        <w:adjustRightInd w:val="0"/>
        <w:rPr>
          <w:rFonts w:ascii="Calibri" w:hAnsi="Calibri" w:cs="Calibri"/>
        </w:rPr>
      </w:pPr>
    </w:p>
    <w:p w:rsidR="001A2791" w:rsidRPr="001A2791" w:rsidRDefault="001A2791" w:rsidP="001A2791">
      <w:pPr>
        <w:autoSpaceDE w:val="0"/>
        <w:autoSpaceDN w:val="0"/>
        <w:adjustRightInd w:val="0"/>
        <w:rPr>
          <w:rFonts w:ascii="Calibri" w:hAnsi="Calibri" w:cs="Calibri"/>
        </w:rPr>
      </w:pPr>
    </w:p>
    <w:p w:rsidR="001A2791" w:rsidRPr="001A2791" w:rsidRDefault="001A2791" w:rsidP="001A2791">
      <w:pPr>
        <w:pStyle w:val="ListParagraph"/>
        <w:numPr>
          <w:ilvl w:val="0"/>
          <w:numId w:val="1"/>
        </w:numPr>
        <w:autoSpaceDE w:val="0"/>
        <w:autoSpaceDN w:val="0"/>
        <w:adjustRightInd w:val="0"/>
        <w:rPr>
          <w:rFonts w:ascii="Calibri" w:hAnsi="Calibri" w:cs="Calibri"/>
          <w:b/>
        </w:rPr>
      </w:pPr>
      <w:r w:rsidRPr="001A2791">
        <w:rPr>
          <w:rFonts w:ascii="Calibri" w:hAnsi="Calibri" w:cs="Calibri"/>
          <w:b/>
        </w:rPr>
        <w:t>What is psychological pricing?</w:t>
      </w:r>
    </w:p>
    <w:p w:rsidR="001A2791" w:rsidRPr="001A2791" w:rsidRDefault="001A2791" w:rsidP="001A2791">
      <w:pPr>
        <w:autoSpaceDE w:val="0"/>
        <w:autoSpaceDN w:val="0"/>
        <w:adjustRightInd w:val="0"/>
        <w:rPr>
          <w:rFonts w:ascii="Calibri" w:hAnsi="Calibri" w:cs="Calibri"/>
        </w:rPr>
      </w:pPr>
    </w:p>
    <w:p w:rsidR="001A2791" w:rsidRDefault="001A2791" w:rsidP="001A2791">
      <w:pPr>
        <w:autoSpaceDE w:val="0"/>
        <w:autoSpaceDN w:val="0"/>
        <w:adjustRightInd w:val="0"/>
        <w:rPr>
          <w:rFonts w:ascii="Calibri" w:hAnsi="Calibri" w:cs="Calibri"/>
        </w:rPr>
      </w:pPr>
      <w:r>
        <w:rPr>
          <w:rFonts w:ascii="Calibri" w:hAnsi="Calibri" w:cs="Calibri"/>
        </w:rPr>
        <w:t>This is when people will price their products ending in 95 or 99 as people will buy something at £39.95 or £39.99 but not £40.</w:t>
      </w:r>
    </w:p>
    <w:p w:rsidR="001A2791" w:rsidRDefault="001A2791" w:rsidP="001A2791">
      <w:pPr>
        <w:autoSpaceDE w:val="0"/>
        <w:autoSpaceDN w:val="0"/>
        <w:adjustRightInd w:val="0"/>
        <w:rPr>
          <w:rFonts w:ascii="Calibri" w:hAnsi="Calibri" w:cs="Calibri"/>
        </w:rPr>
      </w:pPr>
    </w:p>
    <w:p w:rsidR="001A2791" w:rsidRDefault="001A2791" w:rsidP="001A2791">
      <w:pPr>
        <w:autoSpaceDE w:val="0"/>
        <w:autoSpaceDN w:val="0"/>
        <w:adjustRightInd w:val="0"/>
        <w:rPr>
          <w:rFonts w:ascii="Calibri" w:hAnsi="Calibri" w:cs="Calibri"/>
        </w:rPr>
      </w:pPr>
    </w:p>
    <w:p w:rsidR="001A2791" w:rsidRDefault="001A2791" w:rsidP="001A2791">
      <w:pPr>
        <w:autoSpaceDE w:val="0"/>
        <w:autoSpaceDN w:val="0"/>
        <w:adjustRightInd w:val="0"/>
        <w:rPr>
          <w:rFonts w:ascii="Calibri" w:hAnsi="Calibri" w:cs="Calibri"/>
        </w:rPr>
      </w:pPr>
    </w:p>
    <w:p w:rsidR="001A2791" w:rsidRDefault="001A2791" w:rsidP="001A2791">
      <w:pPr>
        <w:pStyle w:val="ListParagraph"/>
        <w:numPr>
          <w:ilvl w:val="0"/>
          <w:numId w:val="1"/>
        </w:numPr>
        <w:autoSpaceDE w:val="0"/>
        <w:autoSpaceDN w:val="0"/>
        <w:adjustRightInd w:val="0"/>
        <w:rPr>
          <w:rFonts w:ascii="Calibri" w:hAnsi="Calibri" w:cs="Calibri"/>
          <w:b/>
        </w:rPr>
      </w:pPr>
      <w:r w:rsidRPr="001A2791">
        <w:rPr>
          <w:rFonts w:ascii="Calibri" w:hAnsi="Calibri" w:cs="Calibri"/>
          <w:b/>
        </w:rPr>
        <w:t>What is the importance of social media for marketing?</w:t>
      </w:r>
    </w:p>
    <w:p w:rsidR="001A2791" w:rsidRDefault="001A2791" w:rsidP="001A2791">
      <w:pPr>
        <w:autoSpaceDE w:val="0"/>
        <w:autoSpaceDN w:val="0"/>
        <w:adjustRightInd w:val="0"/>
        <w:rPr>
          <w:rFonts w:ascii="Calibri" w:hAnsi="Calibri" w:cs="Calibri"/>
          <w:b/>
        </w:rPr>
      </w:pPr>
    </w:p>
    <w:p w:rsidR="001A2791" w:rsidRPr="001A2791" w:rsidRDefault="001A2791" w:rsidP="001A2791">
      <w:pPr>
        <w:autoSpaceDE w:val="0"/>
        <w:autoSpaceDN w:val="0"/>
        <w:adjustRightInd w:val="0"/>
        <w:rPr>
          <w:rFonts w:ascii="Calibri" w:hAnsi="Calibri" w:cs="Calibri"/>
        </w:rPr>
      </w:pPr>
      <w:r>
        <w:rPr>
          <w:rFonts w:ascii="Calibri" w:hAnsi="Calibri" w:cs="Calibri"/>
        </w:rPr>
        <w:t xml:space="preserve">The importance of social media is that there are millions of users using at least one form of social media in their daily lives and has, for many become as way of life. </w:t>
      </w:r>
      <w:r w:rsidR="00000A45">
        <w:rPr>
          <w:rFonts w:ascii="Calibri" w:hAnsi="Calibri" w:cs="Calibri"/>
        </w:rPr>
        <w:t xml:space="preserve">You need to ensure however that this is done in the correct way and that you fully understand your businesses purpose, product and strategy so that you know which ways social media can enhance the product you are offering. You need to consider cost, what your product will look like and who you are offering this to and how. </w:t>
      </w:r>
    </w:p>
    <w:p w:rsidR="001A2791" w:rsidRPr="001A2791" w:rsidRDefault="001A2791" w:rsidP="001A2791">
      <w:pPr>
        <w:autoSpaceDE w:val="0"/>
        <w:autoSpaceDN w:val="0"/>
        <w:adjustRightInd w:val="0"/>
        <w:rPr>
          <w:rFonts w:ascii="Calibri" w:hAnsi="Calibri" w:cs="Calibri"/>
          <w:b/>
        </w:rPr>
      </w:pPr>
      <w:bookmarkStart w:id="0" w:name="_GoBack"/>
      <w:bookmarkEnd w:id="0"/>
    </w:p>
    <w:sectPr w:rsidR="001A2791" w:rsidRPr="001A2791" w:rsidSect="00B33C3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3D0B82"/>
    <w:multiLevelType w:val="hybridMultilevel"/>
    <w:tmpl w:val="E424E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E84A1B"/>
    <w:multiLevelType w:val="hybridMultilevel"/>
    <w:tmpl w:val="E424E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B25"/>
    <w:rsid w:val="00000A45"/>
    <w:rsid w:val="000B7953"/>
    <w:rsid w:val="000D2471"/>
    <w:rsid w:val="000D63D0"/>
    <w:rsid w:val="000E4CB9"/>
    <w:rsid w:val="000E52B3"/>
    <w:rsid w:val="001013A4"/>
    <w:rsid w:val="00115E49"/>
    <w:rsid w:val="001230FB"/>
    <w:rsid w:val="00151563"/>
    <w:rsid w:val="0016040F"/>
    <w:rsid w:val="001A0123"/>
    <w:rsid w:val="001A2791"/>
    <w:rsid w:val="001D5AE1"/>
    <w:rsid w:val="001E0156"/>
    <w:rsid w:val="001E5F46"/>
    <w:rsid w:val="00237454"/>
    <w:rsid w:val="0024345C"/>
    <w:rsid w:val="0024532B"/>
    <w:rsid w:val="00264B25"/>
    <w:rsid w:val="002A79AF"/>
    <w:rsid w:val="002F0A0E"/>
    <w:rsid w:val="003055D4"/>
    <w:rsid w:val="0040062E"/>
    <w:rsid w:val="00413221"/>
    <w:rsid w:val="00424F38"/>
    <w:rsid w:val="00432301"/>
    <w:rsid w:val="00460B46"/>
    <w:rsid w:val="0046672D"/>
    <w:rsid w:val="00497B61"/>
    <w:rsid w:val="004C7D54"/>
    <w:rsid w:val="005256FE"/>
    <w:rsid w:val="005C05B8"/>
    <w:rsid w:val="00645FD9"/>
    <w:rsid w:val="00691394"/>
    <w:rsid w:val="006A0B51"/>
    <w:rsid w:val="006D5D03"/>
    <w:rsid w:val="006E472F"/>
    <w:rsid w:val="006F06AA"/>
    <w:rsid w:val="006F15D0"/>
    <w:rsid w:val="007075D8"/>
    <w:rsid w:val="00714487"/>
    <w:rsid w:val="007642E6"/>
    <w:rsid w:val="0079782F"/>
    <w:rsid w:val="00805747"/>
    <w:rsid w:val="00811D70"/>
    <w:rsid w:val="00821898"/>
    <w:rsid w:val="00832472"/>
    <w:rsid w:val="00844CC4"/>
    <w:rsid w:val="00844F04"/>
    <w:rsid w:val="0085562F"/>
    <w:rsid w:val="00882081"/>
    <w:rsid w:val="008D0ECA"/>
    <w:rsid w:val="008E4DA6"/>
    <w:rsid w:val="008F1953"/>
    <w:rsid w:val="009546C5"/>
    <w:rsid w:val="009C32DC"/>
    <w:rsid w:val="009C486D"/>
    <w:rsid w:val="009C4ABC"/>
    <w:rsid w:val="00A04010"/>
    <w:rsid w:val="00A1329A"/>
    <w:rsid w:val="00A21653"/>
    <w:rsid w:val="00A306BA"/>
    <w:rsid w:val="00A92661"/>
    <w:rsid w:val="00AD3700"/>
    <w:rsid w:val="00AF4635"/>
    <w:rsid w:val="00B33C38"/>
    <w:rsid w:val="00B46A1B"/>
    <w:rsid w:val="00B60E5D"/>
    <w:rsid w:val="00B75D62"/>
    <w:rsid w:val="00B85F66"/>
    <w:rsid w:val="00C44112"/>
    <w:rsid w:val="00C52642"/>
    <w:rsid w:val="00C84BB3"/>
    <w:rsid w:val="00CE50C6"/>
    <w:rsid w:val="00D174EC"/>
    <w:rsid w:val="00D71502"/>
    <w:rsid w:val="00DA7439"/>
    <w:rsid w:val="00DB7465"/>
    <w:rsid w:val="00DC1167"/>
    <w:rsid w:val="00E3439D"/>
    <w:rsid w:val="00EA32AD"/>
    <w:rsid w:val="00EB008B"/>
    <w:rsid w:val="00EC57FF"/>
    <w:rsid w:val="00EE5E40"/>
    <w:rsid w:val="00EF0C8F"/>
    <w:rsid w:val="00F134F9"/>
    <w:rsid w:val="00F1431D"/>
    <w:rsid w:val="00F63D99"/>
    <w:rsid w:val="00F73441"/>
    <w:rsid w:val="00F85350"/>
    <w:rsid w:val="00FA6D99"/>
    <w:rsid w:val="00FC44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BF9C9"/>
  <w15:chartTrackingRefBased/>
  <w15:docId w15:val="{998C4952-F7E3-4193-8C00-49024FE06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33C3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B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7E8AD940</Template>
  <TotalTime>35</TotalTime>
  <Pages>2</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Vanquis Bank</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Read</dc:creator>
  <cp:keywords/>
  <dc:description/>
  <cp:lastModifiedBy>Laura Read</cp:lastModifiedBy>
  <cp:revision>1</cp:revision>
  <dcterms:created xsi:type="dcterms:W3CDTF">2019-09-10T09:04:00Z</dcterms:created>
  <dcterms:modified xsi:type="dcterms:W3CDTF">2019-09-10T09:39:00Z</dcterms:modified>
</cp:coreProperties>
</file>