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0BAF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2C06046" wp14:editId="493A1EC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04032C6" w14:textId="4AD2E72E" w:rsidR="00607874" w:rsidRDefault="00EC0AC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5BB2E07" wp14:editId="5E5A5745">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800094" w14:textId="77777777" w:rsidR="004B7417" w:rsidRDefault="004B7417" w:rsidP="00405895">
                            <w:pPr>
                              <w:jc w:val="center"/>
                              <w:rPr>
                                <w:b/>
                                <w:bCs/>
                                <w:color w:val="002060"/>
                                <w:sz w:val="44"/>
                                <w:szCs w:val="40"/>
                              </w:rPr>
                            </w:pPr>
                            <w:r>
                              <w:rPr>
                                <w:sz w:val="24"/>
                              </w:rPr>
                              <w:t xml:space="preserve">   </w:t>
                            </w:r>
                            <w:r>
                              <w:rPr>
                                <w:b/>
                                <w:bCs/>
                                <w:color w:val="002060"/>
                                <w:sz w:val="44"/>
                                <w:szCs w:val="40"/>
                              </w:rPr>
                              <w:t>Assignment Cover Sheet</w:t>
                            </w:r>
                          </w:p>
                          <w:p w14:paraId="19A2F866" w14:textId="77777777" w:rsidR="004B7417" w:rsidRDefault="004B741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BB2E0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0800094" w14:textId="77777777" w:rsidR="004B7417" w:rsidRDefault="004B7417" w:rsidP="00405895">
                      <w:pPr>
                        <w:jc w:val="center"/>
                        <w:rPr>
                          <w:b/>
                          <w:bCs/>
                          <w:color w:val="002060"/>
                          <w:sz w:val="44"/>
                          <w:szCs w:val="40"/>
                        </w:rPr>
                      </w:pPr>
                      <w:r>
                        <w:rPr>
                          <w:sz w:val="24"/>
                        </w:rPr>
                        <w:t xml:space="preserve">   </w:t>
                      </w:r>
                      <w:r>
                        <w:rPr>
                          <w:b/>
                          <w:bCs/>
                          <w:color w:val="002060"/>
                          <w:sz w:val="44"/>
                          <w:szCs w:val="40"/>
                        </w:rPr>
                        <w:t>Assignment Cover Sheet</w:t>
                      </w:r>
                    </w:p>
                    <w:p w14:paraId="19A2F866" w14:textId="77777777" w:rsidR="004B7417" w:rsidRDefault="004B7417"/>
                  </w:txbxContent>
                </v:textbox>
              </v:shape>
            </w:pict>
          </mc:Fallback>
        </mc:AlternateContent>
      </w:r>
    </w:p>
    <w:p w14:paraId="49E8A880" w14:textId="77777777" w:rsidR="00607874" w:rsidRDefault="00607874" w:rsidP="00A851DA">
      <w:pPr>
        <w:rPr>
          <w:lang w:val="en-US"/>
        </w:rPr>
      </w:pPr>
    </w:p>
    <w:p w14:paraId="7D9516C8" w14:textId="77777777" w:rsidR="00607874" w:rsidRDefault="00607874" w:rsidP="00A851DA">
      <w:pPr>
        <w:rPr>
          <w:lang w:val="en-US"/>
        </w:rPr>
      </w:pPr>
    </w:p>
    <w:p w14:paraId="5B97E02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14:paraId="3902009C" w14:textId="77777777" w:rsidTr="004B7417">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7F2EC7" w14:textId="77777777" w:rsidR="00A851DA" w:rsidRPr="00B0415E" w:rsidRDefault="00A851DA">
            <w:pPr>
              <w:rPr>
                <w:b/>
                <w:color w:val="002060"/>
              </w:rPr>
            </w:pPr>
            <w:r w:rsidRPr="00B0415E">
              <w:rPr>
                <w:b/>
                <w:color w:val="002060"/>
              </w:rPr>
              <w:t>Student Name:</w:t>
            </w:r>
          </w:p>
        </w:tc>
        <w:tc>
          <w:tcPr>
            <w:tcW w:w="6491" w:type="dxa"/>
            <w:tcBorders>
              <w:top w:val="single" w:sz="4" w:space="0" w:color="auto"/>
              <w:left w:val="single" w:sz="4" w:space="0" w:color="auto"/>
              <w:bottom w:val="single" w:sz="4" w:space="0" w:color="auto"/>
              <w:right w:val="single" w:sz="4" w:space="0" w:color="auto"/>
            </w:tcBorders>
            <w:hideMark/>
          </w:tcPr>
          <w:p w14:paraId="663276BC" w14:textId="22CD2DB6" w:rsidR="00A851DA" w:rsidRPr="00B0415E" w:rsidRDefault="004B7417">
            <w:pPr>
              <w:pStyle w:val="Default"/>
              <w:rPr>
                <w:rFonts w:asciiTheme="minorHAnsi" w:hAnsiTheme="minorHAnsi"/>
              </w:rPr>
            </w:pPr>
            <w:r>
              <w:rPr>
                <w:rFonts w:asciiTheme="minorHAnsi" w:hAnsiTheme="minorHAnsi"/>
              </w:rPr>
              <w:t>Dean Howell</w:t>
            </w:r>
          </w:p>
        </w:tc>
      </w:tr>
      <w:tr w:rsidR="00A851DA" w:rsidRPr="00B0415E" w14:paraId="7F921555" w14:textId="77777777" w:rsidTr="004B7417">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DE333F" w14:textId="77777777" w:rsidR="00A851DA" w:rsidRPr="00B0415E" w:rsidRDefault="00A851DA">
            <w:pPr>
              <w:rPr>
                <w:b/>
                <w:color w:val="002060"/>
              </w:rPr>
            </w:pPr>
            <w:r w:rsidRPr="00B0415E">
              <w:rPr>
                <w:b/>
                <w:color w:val="002060"/>
              </w:rPr>
              <w:t>Student Number:</w:t>
            </w:r>
          </w:p>
        </w:tc>
        <w:tc>
          <w:tcPr>
            <w:tcW w:w="6491" w:type="dxa"/>
            <w:tcBorders>
              <w:top w:val="single" w:sz="4" w:space="0" w:color="auto"/>
              <w:left w:val="single" w:sz="4" w:space="0" w:color="auto"/>
              <w:bottom w:val="single" w:sz="4" w:space="0" w:color="auto"/>
              <w:right w:val="single" w:sz="4" w:space="0" w:color="auto"/>
            </w:tcBorders>
          </w:tcPr>
          <w:p w14:paraId="1360B1CF" w14:textId="609BE946" w:rsidR="00A851DA" w:rsidRPr="00B0415E" w:rsidRDefault="004B7417">
            <w:pPr>
              <w:pStyle w:val="Default"/>
              <w:rPr>
                <w:rFonts w:asciiTheme="minorHAnsi" w:hAnsiTheme="minorHAnsi"/>
              </w:rPr>
            </w:pPr>
            <w:r>
              <w:rPr>
                <w:rFonts w:asciiTheme="minorHAnsi" w:hAnsiTheme="minorHAnsi"/>
              </w:rPr>
              <w:t>30123</w:t>
            </w:r>
          </w:p>
        </w:tc>
      </w:tr>
      <w:tr w:rsidR="004B7417" w:rsidRPr="00B0415E" w14:paraId="635DDA3A" w14:textId="77777777" w:rsidTr="004B7417">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49547E" w14:textId="77777777" w:rsidR="004B7417" w:rsidRPr="00B0415E" w:rsidRDefault="004B7417" w:rsidP="004B7417">
            <w:pPr>
              <w:rPr>
                <w:b/>
                <w:color w:val="002060"/>
              </w:rPr>
            </w:pPr>
            <w:r w:rsidRPr="00B0415E">
              <w:rPr>
                <w:b/>
                <w:color w:val="002060"/>
              </w:rPr>
              <w:t>Course:</w:t>
            </w:r>
          </w:p>
        </w:tc>
        <w:tc>
          <w:tcPr>
            <w:tcW w:w="6491" w:type="dxa"/>
            <w:tcBorders>
              <w:top w:val="single" w:sz="4" w:space="0" w:color="auto"/>
              <w:left w:val="single" w:sz="4" w:space="0" w:color="auto"/>
              <w:bottom w:val="single" w:sz="4" w:space="0" w:color="auto"/>
              <w:right w:val="single" w:sz="4" w:space="0" w:color="auto"/>
            </w:tcBorders>
            <w:hideMark/>
          </w:tcPr>
          <w:p w14:paraId="723B2DED" w14:textId="1917DC52" w:rsidR="004B7417" w:rsidRPr="00B0415E" w:rsidRDefault="004B7417" w:rsidP="004B7417">
            <w:pPr>
              <w:pStyle w:val="Default"/>
              <w:rPr>
                <w:rFonts w:asciiTheme="minorHAnsi" w:hAnsiTheme="minorHAnsi"/>
              </w:rPr>
            </w:pPr>
            <w:r>
              <w:rPr>
                <w:rFonts w:asciiTheme="minorHAnsi" w:hAnsiTheme="minorHAnsi"/>
              </w:rPr>
              <w:t>Certificate in Team Leading Skills Level 3</w:t>
            </w:r>
          </w:p>
        </w:tc>
      </w:tr>
      <w:tr w:rsidR="004B7417" w:rsidRPr="00B0415E" w14:paraId="73B1B192" w14:textId="77777777" w:rsidTr="004B7417">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89CA19" w14:textId="77777777" w:rsidR="004B7417" w:rsidRPr="00B0415E" w:rsidRDefault="004B7417" w:rsidP="004B7417">
            <w:pPr>
              <w:rPr>
                <w:b/>
                <w:color w:val="002060"/>
              </w:rPr>
            </w:pPr>
            <w:r w:rsidRPr="00B0415E">
              <w:rPr>
                <w:b/>
                <w:color w:val="002060"/>
              </w:rPr>
              <w:t>Assignment NO:</w:t>
            </w:r>
          </w:p>
        </w:tc>
        <w:tc>
          <w:tcPr>
            <w:tcW w:w="6491" w:type="dxa"/>
            <w:tcBorders>
              <w:top w:val="single" w:sz="4" w:space="0" w:color="auto"/>
              <w:left w:val="single" w:sz="4" w:space="0" w:color="auto"/>
              <w:bottom w:val="single" w:sz="4" w:space="0" w:color="auto"/>
              <w:right w:val="single" w:sz="4" w:space="0" w:color="auto"/>
            </w:tcBorders>
            <w:hideMark/>
          </w:tcPr>
          <w:p w14:paraId="1B1AF18F" w14:textId="1C8FC011" w:rsidR="004B7417" w:rsidRPr="00B0415E" w:rsidRDefault="004B7417" w:rsidP="004B7417">
            <w:r>
              <w:t>Assignment 3</w:t>
            </w:r>
          </w:p>
        </w:tc>
      </w:tr>
    </w:tbl>
    <w:p w14:paraId="02F617D8" w14:textId="77777777" w:rsidR="00CC2FB3" w:rsidRDefault="00CC2FB3" w:rsidP="00A851DA">
      <w:pPr>
        <w:rPr>
          <w:b/>
          <w:lang w:val="en-US"/>
        </w:rPr>
      </w:pPr>
    </w:p>
    <w:p w14:paraId="35FD58DD" w14:textId="77777777" w:rsidR="00443E6F" w:rsidRDefault="00527C11" w:rsidP="00A851DA">
      <w:pPr>
        <w:rPr>
          <w:b/>
          <w:sz w:val="28"/>
          <w:lang w:val="en-US"/>
        </w:rPr>
      </w:pPr>
      <w:r w:rsidRPr="00443E6F">
        <w:rPr>
          <w:b/>
          <w:sz w:val="28"/>
          <w:lang w:val="en-US"/>
        </w:rPr>
        <w:t>Marking Criteria:</w:t>
      </w:r>
    </w:p>
    <w:p w14:paraId="5346F43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414FD2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E9BB5BE" w14:textId="77777777" w:rsidTr="00CC2FB3">
        <w:tc>
          <w:tcPr>
            <w:tcW w:w="9242" w:type="dxa"/>
          </w:tcPr>
          <w:p w14:paraId="64FA68C3" w14:textId="77777777" w:rsidR="00CC2FB3" w:rsidRDefault="00CC2FB3" w:rsidP="00A851DA">
            <w:pPr>
              <w:rPr>
                <w:b/>
              </w:rPr>
            </w:pPr>
            <w:bookmarkStart w:id="0" w:name="_GoBack"/>
            <w:bookmarkEnd w:id="0"/>
          </w:p>
          <w:p w14:paraId="578B875F" w14:textId="77777777" w:rsidR="004B7417" w:rsidRDefault="004B7417" w:rsidP="004B7417">
            <w:pPr>
              <w:rPr>
                <w:rFonts w:ascii="Arial" w:hAnsi="Arial" w:cs="Arial"/>
                <w:sz w:val="24"/>
                <w:szCs w:val="24"/>
              </w:rPr>
            </w:pPr>
            <w:r>
              <w:rPr>
                <w:rFonts w:ascii="Arial" w:hAnsi="Arial" w:cs="Arial"/>
                <w:sz w:val="24"/>
                <w:szCs w:val="24"/>
              </w:rPr>
              <w:t>Q:1 what is a team</w:t>
            </w:r>
          </w:p>
          <w:p w14:paraId="1ED52600" w14:textId="77777777" w:rsidR="004B7417" w:rsidRDefault="004B7417" w:rsidP="004B7417">
            <w:pPr>
              <w:rPr>
                <w:rFonts w:ascii="Arial" w:hAnsi="Arial" w:cs="Arial"/>
                <w:sz w:val="24"/>
                <w:szCs w:val="24"/>
              </w:rPr>
            </w:pPr>
            <w:r>
              <w:rPr>
                <w:rFonts w:ascii="Arial" w:hAnsi="Arial" w:cs="Arial"/>
                <w:sz w:val="24"/>
                <w:szCs w:val="24"/>
              </w:rPr>
              <w:t>A team is a group who are all working for the same goal. The group will join forces and all work in a manner to achieve the same required result. The team may be working on different aspects of a job but ultimately, they are collaborating in a way to achieve the result required. Cooperation is key to a good team.</w:t>
            </w:r>
          </w:p>
          <w:p w14:paraId="721F8359" w14:textId="77777777" w:rsidR="004B7417" w:rsidRDefault="004B7417" w:rsidP="004B7417">
            <w:pPr>
              <w:rPr>
                <w:rFonts w:ascii="Arial" w:hAnsi="Arial" w:cs="Arial"/>
                <w:sz w:val="24"/>
                <w:szCs w:val="24"/>
              </w:rPr>
            </w:pPr>
            <w:r>
              <w:rPr>
                <w:rFonts w:ascii="Arial" w:hAnsi="Arial" w:cs="Arial"/>
                <w:sz w:val="24"/>
                <w:szCs w:val="24"/>
              </w:rPr>
              <w:t>ii: Some common types of teams could be a football team where all the players on each side are playing for the best result. The team will be working together throughout a match with skill and determination to ensure they score the most goals.</w:t>
            </w:r>
          </w:p>
          <w:p w14:paraId="3DFED3C2" w14:textId="77777777" w:rsidR="004B7417" w:rsidRDefault="004B7417" w:rsidP="004B7417">
            <w:pPr>
              <w:rPr>
                <w:rFonts w:ascii="Arial" w:hAnsi="Arial" w:cs="Arial"/>
                <w:sz w:val="24"/>
                <w:szCs w:val="24"/>
              </w:rPr>
            </w:pPr>
            <w:r>
              <w:rPr>
                <w:rFonts w:ascii="Arial" w:hAnsi="Arial" w:cs="Arial"/>
                <w:sz w:val="24"/>
                <w:szCs w:val="24"/>
              </w:rPr>
              <w:t>Another type of team could be a management team. This could be high-level management or shop floor management. Again, their goal is to be the best team within a company or the best company. So, a team of managers in a company is all leading their own individual teams to bring success and great outcomes for the company. Good leadership is required to get the best results from your team.</w:t>
            </w:r>
          </w:p>
          <w:p w14:paraId="740E9F00" w14:textId="77777777" w:rsidR="004B7417" w:rsidRDefault="004B7417" w:rsidP="004B7417">
            <w:pPr>
              <w:rPr>
                <w:rFonts w:ascii="Arial" w:hAnsi="Arial" w:cs="Arial"/>
                <w:sz w:val="24"/>
                <w:szCs w:val="24"/>
              </w:rPr>
            </w:pPr>
            <w:r>
              <w:rPr>
                <w:rFonts w:ascii="Arial" w:hAnsi="Arial" w:cs="Arial"/>
                <w:sz w:val="24"/>
                <w:szCs w:val="24"/>
              </w:rPr>
              <w:t xml:space="preserve">Problem-solving teams within a company or </w:t>
            </w:r>
            <w:proofErr w:type="spellStart"/>
            <w:r>
              <w:rPr>
                <w:rFonts w:ascii="Arial" w:hAnsi="Arial" w:cs="Arial"/>
                <w:sz w:val="24"/>
                <w:szCs w:val="24"/>
              </w:rPr>
              <w:t>organisation</w:t>
            </w:r>
            <w:proofErr w:type="spellEnd"/>
            <w:r>
              <w:rPr>
                <w:rFonts w:ascii="Arial" w:hAnsi="Arial" w:cs="Arial"/>
                <w:sz w:val="24"/>
                <w:szCs w:val="24"/>
              </w:rPr>
              <w:t xml:space="preserve"> are in place to work as a team to reduce the impact of things going wrong. The group would get together and talk through examples of quality issues for instance and work out where things went wrong and how new procedures could be put in place to reduce the risk of problems in the future.</w:t>
            </w:r>
          </w:p>
          <w:p w14:paraId="6FF6C7EC" w14:textId="77777777" w:rsidR="004B7417" w:rsidRDefault="004B7417" w:rsidP="004B7417">
            <w:pPr>
              <w:rPr>
                <w:rFonts w:ascii="Arial" w:hAnsi="Arial" w:cs="Arial"/>
                <w:sz w:val="24"/>
                <w:szCs w:val="24"/>
              </w:rPr>
            </w:pPr>
            <w:r>
              <w:rPr>
                <w:rFonts w:ascii="Arial" w:hAnsi="Arial" w:cs="Arial"/>
                <w:sz w:val="24"/>
                <w:szCs w:val="24"/>
              </w:rPr>
              <w:t xml:space="preserve">iii: Norms are simply defined as </w:t>
            </w:r>
            <w:proofErr w:type="spellStart"/>
            <w:r>
              <w:rPr>
                <w:rFonts w:ascii="Arial" w:hAnsi="Arial" w:cs="Arial"/>
                <w:sz w:val="24"/>
                <w:szCs w:val="24"/>
              </w:rPr>
              <w:t>behaviours</w:t>
            </w:r>
            <w:proofErr w:type="spellEnd"/>
            <w:r>
              <w:rPr>
                <w:rFonts w:ascii="Arial" w:hAnsi="Arial" w:cs="Arial"/>
                <w:sz w:val="24"/>
                <w:szCs w:val="24"/>
              </w:rPr>
              <w:t xml:space="preserve">, thoughts or values, something that is found in all of us. A norm is a standard in which all things are measured. Norms create a feeling of security within a team and this can be positive for production rates. Norms are a set of rules in place for teams to follow to enable a smooth and efficient workflow. This, in turn, will raise the productivity of work produced. Rewarding a team’s performance could be included in a norm and will strengthen a team if their contribution is </w:t>
            </w:r>
            <w:proofErr w:type="spellStart"/>
            <w:r>
              <w:rPr>
                <w:rFonts w:ascii="Arial" w:hAnsi="Arial" w:cs="Arial"/>
                <w:sz w:val="24"/>
                <w:szCs w:val="24"/>
              </w:rPr>
              <w:t>recognised</w:t>
            </w:r>
            <w:proofErr w:type="spellEnd"/>
            <w:r>
              <w:rPr>
                <w:rFonts w:ascii="Arial" w:hAnsi="Arial" w:cs="Arial"/>
                <w:sz w:val="24"/>
                <w:szCs w:val="24"/>
              </w:rPr>
              <w:t xml:space="preserve">. Ensure you listen to the team and be </w:t>
            </w:r>
            <w:r>
              <w:rPr>
                <w:rFonts w:ascii="Arial" w:hAnsi="Arial" w:cs="Arial"/>
                <w:sz w:val="24"/>
                <w:szCs w:val="24"/>
              </w:rPr>
              <w:lastRenderedPageBreak/>
              <w:t>respectful of any input they are willing to give, and this norm will help strengthen the team.</w:t>
            </w:r>
          </w:p>
          <w:p w14:paraId="69608B90" w14:textId="77777777" w:rsidR="004B7417" w:rsidRDefault="004B7417" w:rsidP="004B7417">
            <w:pPr>
              <w:rPr>
                <w:rFonts w:ascii="Arial" w:hAnsi="Arial" w:cs="Arial"/>
                <w:sz w:val="24"/>
                <w:szCs w:val="24"/>
              </w:rPr>
            </w:pPr>
            <w:r>
              <w:rPr>
                <w:rFonts w:ascii="Arial" w:hAnsi="Arial" w:cs="Arial"/>
                <w:sz w:val="24"/>
                <w:szCs w:val="24"/>
              </w:rPr>
              <w:t>iv: working within a team is a huge advantage to many aspects of life. The sharing of knowledge and ideas helps others become more successful and productive. There could be individuals within a team who have strengths others lack so this is a way to teach those skills to others. Teams are more successful in problem solving where many minds are working together to find solutions.</w:t>
            </w:r>
          </w:p>
          <w:p w14:paraId="37D703A1" w14:textId="77777777" w:rsidR="004B7417" w:rsidRDefault="004B7417" w:rsidP="004B7417">
            <w:pPr>
              <w:rPr>
                <w:rFonts w:ascii="Arial" w:hAnsi="Arial" w:cs="Arial"/>
                <w:sz w:val="24"/>
                <w:szCs w:val="24"/>
              </w:rPr>
            </w:pPr>
            <w:r>
              <w:rPr>
                <w:rFonts w:ascii="Arial" w:hAnsi="Arial" w:cs="Arial"/>
                <w:sz w:val="24"/>
                <w:szCs w:val="24"/>
              </w:rPr>
              <w:t>Team work establishes strong bonds between a workforce and working together closely and in the same manner, means efficiency in production. The team will gain strength from each other and not be afraid to stick their neck out and voice ideas like a solo worker may. The freedom within a team to think outside the box is enhanced by more people offering ideas to a solution or better work practice.</w:t>
            </w:r>
          </w:p>
          <w:p w14:paraId="4EB31C0B" w14:textId="77777777" w:rsidR="004B7417" w:rsidRDefault="004B7417" w:rsidP="004B7417">
            <w:pPr>
              <w:rPr>
                <w:rFonts w:ascii="Arial" w:hAnsi="Arial" w:cs="Arial"/>
                <w:sz w:val="24"/>
                <w:szCs w:val="24"/>
              </w:rPr>
            </w:pPr>
            <w:r>
              <w:rPr>
                <w:rFonts w:ascii="Arial" w:hAnsi="Arial" w:cs="Arial"/>
                <w:sz w:val="24"/>
                <w:szCs w:val="24"/>
              </w:rPr>
              <w:t>Individuals will grow stronger within a team where they will be able to collaborate with fellow workers, sharing talents and enthusiasm which can be absent with solo working.</w:t>
            </w:r>
          </w:p>
          <w:p w14:paraId="4847A2B2" w14:textId="77777777" w:rsidR="004B7417" w:rsidRDefault="004B7417" w:rsidP="004B7417">
            <w:pPr>
              <w:rPr>
                <w:rFonts w:ascii="Arial" w:hAnsi="Arial" w:cs="Arial"/>
                <w:sz w:val="24"/>
                <w:szCs w:val="24"/>
              </w:rPr>
            </w:pPr>
            <w:r>
              <w:rPr>
                <w:rFonts w:ascii="Arial" w:hAnsi="Arial" w:cs="Arial"/>
                <w:sz w:val="24"/>
                <w:szCs w:val="24"/>
              </w:rPr>
              <w:t>v: Forming this is a team that may be newly formed or may have a new member or undergone some changes. This team is in the early stages of development. Team members will in some cases be all new and not know each other. The team will rely heavily on the team leader at this point to make sure everyone is acquainted and to ensure they all feel happy with each other. At this point, the team leader will need to give precise instructions on what the team are expected to achieve. The team should be given all the information needed for any job expected of them. They will rely heavily on the leader until they begin to understand the procedures and get used to the work expected of them.</w:t>
            </w:r>
          </w:p>
          <w:p w14:paraId="7F395230" w14:textId="77777777" w:rsidR="004B7417" w:rsidRDefault="004B7417" w:rsidP="004B7417">
            <w:pPr>
              <w:rPr>
                <w:rFonts w:ascii="Arial" w:hAnsi="Arial" w:cs="Arial"/>
                <w:sz w:val="24"/>
                <w:szCs w:val="24"/>
              </w:rPr>
            </w:pPr>
            <w:r>
              <w:rPr>
                <w:rFonts w:ascii="Arial" w:hAnsi="Arial" w:cs="Arial"/>
                <w:sz w:val="24"/>
                <w:szCs w:val="24"/>
              </w:rPr>
              <w:t xml:space="preserve">Storming is the phase where a team is now more confident and can be more vocal. During this time, they may push boundaries and question instructions they are given. They may feel overwhelmed if they don’t understand the instructions given especially if the group is fragmented. There could be tensions between the members of the team as some members will feel the equality of the group dynamics change, whereby there could </w:t>
            </w:r>
            <w:proofErr w:type="gramStart"/>
            <w:r>
              <w:rPr>
                <w:rFonts w:ascii="Arial" w:hAnsi="Arial" w:cs="Arial"/>
                <w:sz w:val="24"/>
                <w:szCs w:val="24"/>
              </w:rPr>
              <w:t>be someone who is</w:t>
            </w:r>
            <w:proofErr w:type="gramEnd"/>
            <w:r>
              <w:rPr>
                <w:rFonts w:ascii="Arial" w:hAnsi="Arial" w:cs="Arial"/>
                <w:sz w:val="24"/>
                <w:szCs w:val="24"/>
              </w:rPr>
              <w:t xml:space="preserve"> a leader and taking control or someone is quiet and sits back slightly. This needs to be managed well by the team leader. </w:t>
            </w:r>
          </w:p>
          <w:p w14:paraId="5512FF3C" w14:textId="77777777" w:rsidR="004B7417" w:rsidRDefault="004B7417" w:rsidP="004B7417">
            <w:pPr>
              <w:rPr>
                <w:rFonts w:ascii="Arial" w:hAnsi="Arial" w:cs="Arial"/>
                <w:sz w:val="24"/>
                <w:szCs w:val="24"/>
              </w:rPr>
            </w:pPr>
            <w:r>
              <w:rPr>
                <w:rFonts w:ascii="Arial" w:hAnsi="Arial" w:cs="Arial"/>
                <w:sz w:val="24"/>
                <w:szCs w:val="24"/>
              </w:rPr>
              <w:t>The norming stage is usually when the team has become more established. Difference between the team will have been resolved and the team will now be working in a more structured way. Understanding each other’s abilities where that is strengths or weaknesses will now be working for the better and the teams end goal. With good progress the team make going forward the stronger the team will become.</w:t>
            </w:r>
          </w:p>
          <w:p w14:paraId="54D68E1E" w14:textId="77777777" w:rsidR="004B7417" w:rsidRDefault="004B7417" w:rsidP="004B7417">
            <w:pPr>
              <w:rPr>
                <w:rFonts w:ascii="Arial" w:hAnsi="Arial" w:cs="Arial"/>
                <w:sz w:val="24"/>
                <w:szCs w:val="24"/>
              </w:rPr>
            </w:pPr>
            <w:r>
              <w:rPr>
                <w:rFonts w:ascii="Arial" w:hAnsi="Arial" w:cs="Arial"/>
                <w:sz w:val="24"/>
                <w:szCs w:val="24"/>
              </w:rPr>
              <w:t xml:space="preserve">The team will then cross over into the next stage where performance leads. The team will now be settled, and the tensions felt before should have gone. They will all be working for the same result in an orderly and mature fashion.  The team will be trusted to work alone and managing them will be easier. </w:t>
            </w:r>
            <w:proofErr w:type="spellStart"/>
            <w:r>
              <w:rPr>
                <w:rFonts w:ascii="Arial" w:hAnsi="Arial" w:cs="Arial"/>
                <w:sz w:val="24"/>
                <w:szCs w:val="24"/>
              </w:rPr>
              <w:t>Its</w:t>
            </w:r>
            <w:proofErr w:type="spellEnd"/>
            <w:r>
              <w:rPr>
                <w:rFonts w:ascii="Arial" w:hAnsi="Arial" w:cs="Arial"/>
                <w:sz w:val="24"/>
                <w:szCs w:val="24"/>
              </w:rPr>
              <w:t xml:space="preserve"> important though still to </w:t>
            </w:r>
            <w:proofErr w:type="spellStart"/>
            <w:r>
              <w:rPr>
                <w:rFonts w:ascii="Arial" w:hAnsi="Arial" w:cs="Arial"/>
                <w:sz w:val="24"/>
                <w:szCs w:val="24"/>
              </w:rPr>
              <w:t>recognise</w:t>
            </w:r>
            <w:proofErr w:type="spellEnd"/>
            <w:r>
              <w:rPr>
                <w:rFonts w:ascii="Arial" w:hAnsi="Arial" w:cs="Arial"/>
                <w:sz w:val="24"/>
                <w:szCs w:val="24"/>
              </w:rPr>
              <w:t xml:space="preserve"> the great things they do, and they must feel appreciated to keep the moral up. This harmony could easily slip if one-member leaves or new members join so the team leader must never assume all is well and must stay close to the team, just in case.</w:t>
            </w:r>
          </w:p>
          <w:p w14:paraId="4616EF43" w14:textId="77777777" w:rsidR="004B7417" w:rsidRDefault="004B7417" w:rsidP="004B7417">
            <w:pPr>
              <w:rPr>
                <w:rFonts w:ascii="Arial" w:hAnsi="Arial" w:cs="Arial"/>
                <w:sz w:val="24"/>
                <w:szCs w:val="24"/>
              </w:rPr>
            </w:pPr>
            <w:r>
              <w:rPr>
                <w:rFonts w:ascii="Arial" w:hAnsi="Arial" w:cs="Arial"/>
                <w:sz w:val="24"/>
                <w:szCs w:val="24"/>
              </w:rPr>
              <w:t xml:space="preserve">Finally, the group will eventually be changed as things rarely stay the same forever. During this time, it is important to be available to your colleagues as they will again feel vulnerable as people don’t like change. </w:t>
            </w:r>
            <w:proofErr w:type="spellStart"/>
            <w:r>
              <w:rPr>
                <w:rFonts w:ascii="Arial" w:hAnsi="Arial" w:cs="Arial"/>
                <w:sz w:val="24"/>
                <w:szCs w:val="24"/>
              </w:rPr>
              <w:t>Its</w:t>
            </w:r>
            <w:proofErr w:type="spellEnd"/>
            <w:r>
              <w:rPr>
                <w:rFonts w:ascii="Arial" w:hAnsi="Arial" w:cs="Arial"/>
                <w:sz w:val="24"/>
                <w:szCs w:val="24"/>
              </w:rPr>
              <w:t xml:space="preserve"> important they know how well they have done during the time spent on the job or project. Support them </w:t>
            </w:r>
            <w:r>
              <w:rPr>
                <w:rFonts w:ascii="Arial" w:hAnsi="Arial" w:cs="Arial"/>
                <w:sz w:val="24"/>
                <w:szCs w:val="24"/>
              </w:rPr>
              <w:lastRenderedPageBreak/>
              <w:t>while they join new teams and projects, but the likely hood is the next team will be performing much faster than the original team as they will already have the foundations of what makes for a good team under their belt.</w:t>
            </w:r>
          </w:p>
          <w:p w14:paraId="78E5B96C" w14:textId="77777777" w:rsidR="004B7417" w:rsidRDefault="004B7417" w:rsidP="004B7417">
            <w:pPr>
              <w:rPr>
                <w:rFonts w:ascii="Arial" w:hAnsi="Arial" w:cs="Arial"/>
                <w:sz w:val="24"/>
                <w:szCs w:val="24"/>
              </w:rPr>
            </w:pPr>
            <w:r>
              <w:rPr>
                <w:rFonts w:ascii="Arial" w:hAnsi="Arial" w:cs="Arial"/>
                <w:sz w:val="24"/>
                <w:szCs w:val="24"/>
              </w:rPr>
              <w:t>2:  To be a successful team leader there are many qualities needed. The role of a good team leader can have such a variety of challenges and they need to be a certain type of person to carry out the job successfully.</w:t>
            </w:r>
          </w:p>
          <w:p w14:paraId="20076D81" w14:textId="77777777" w:rsidR="004B7417" w:rsidRDefault="004B7417" w:rsidP="004B7417">
            <w:pPr>
              <w:rPr>
                <w:rFonts w:ascii="Arial" w:hAnsi="Arial" w:cs="Arial"/>
                <w:sz w:val="24"/>
                <w:szCs w:val="24"/>
              </w:rPr>
            </w:pPr>
            <w:r>
              <w:rPr>
                <w:rFonts w:ascii="Arial" w:hAnsi="Arial" w:cs="Arial"/>
                <w:sz w:val="24"/>
                <w:szCs w:val="24"/>
              </w:rPr>
              <w:t>Health and safety are the most important part of the role. The wellbeing and safety are their responsibility. Ensure the workplace is clean and tidy. This is one of the duties a team leader should add to the daily check list.</w:t>
            </w:r>
          </w:p>
          <w:p w14:paraId="5800BEB6" w14:textId="77777777" w:rsidR="004B7417" w:rsidRDefault="004B7417" w:rsidP="004B7417">
            <w:pPr>
              <w:rPr>
                <w:rFonts w:ascii="Arial" w:hAnsi="Arial" w:cs="Arial"/>
                <w:sz w:val="24"/>
                <w:szCs w:val="24"/>
              </w:rPr>
            </w:pPr>
            <w:r>
              <w:rPr>
                <w:rFonts w:ascii="Arial" w:hAnsi="Arial" w:cs="Arial"/>
                <w:sz w:val="24"/>
                <w:szCs w:val="24"/>
              </w:rPr>
              <w:t>I think the key thing to becoming a great team leader is being able to communicate with people. Communication at all levels. You need to be able to facilitate good communication to the upper management and equally be able to give concise and clear instructions to the team you oversee. To have a successful team you need clear communication.</w:t>
            </w:r>
          </w:p>
          <w:p w14:paraId="2FA12595" w14:textId="77777777" w:rsidR="004B7417" w:rsidRDefault="004B7417" w:rsidP="004B7417">
            <w:pPr>
              <w:rPr>
                <w:rFonts w:ascii="Arial" w:hAnsi="Arial" w:cs="Arial"/>
                <w:sz w:val="24"/>
                <w:szCs w:val="24"/>
              </w:rPr>
            </w:pPr>
            <w:r>
              <w:rPr>
                <w:rFonts w:ascii="Arial" w:hAnsi="Arial" w:cs="Arial"/>
                <w:sz w:val="24"/>
                <w:szCs w:val="24"/>
              </w:rPr>
              <w:t xml:space="preserve">A strong confident leader who has the respect of the team will get great results if they are respectful to the team. Good leaders are </w:t>
            </w:r>
            <w:proofErr w:type="spellStart"/>
            <w:r>
              <w:rPr>
                <w:rFonts w:ascii="Arial" w:hAnsi="Arial" w:cs="Arial"/>
                <w:sz w:val="24"/>
                <w:szCs w:val="24"/>
              </w:rPr>
              <w:t>organised</w:t>
            </w:r>
            <w:proofErr w:type="spellEnd"/>
            <w:r>
              <w:rPr>
                <w:rFonts w:ascii="Arial" w:hAnsi="Arial" w:cs="Arial"/>
                <w:sz w:val="24"/>
                <w:szCs w:val="24"/>
              </w:rPr>
              <w:t xml:space="preserve"> and able to give clear information for people to carry out the duties required of them. The team need to feel that the team leader is confident, and this will then reflect on the team.</w:t>
            </w:r>
          </w:p>
          <w:p w14:paraId="542B9A52" w14:textId="77777777" w:rsidR="004B7417" w:rsidRDefault="004B7417" w:rsidP="004B7417">
            <w:pPr>
              <w:rPr>
                <w:rFonts w:ascii="Arial" w:hAnsi="Arial" w:cs="Arial"/>
                <w:sz w:val="24"/>
                <w:szCs w:val="24"/>
              </w:rPr>
            </w:pPr>
            <w:r>
              <w:rPr>
                <w:rFonts w:ascii="Arial" w:hAnsi="Arial" w:cs="Arial"/>
                <w:sz w:val="24"/>
                <w:szCs w:val="24"/>
              </w:rPr>
              <w:t xml:space="preserve"> “A nervous and </w:t>
            </w:r>
            <w:proofErr w:type="spellStart"/>
            <w:r>
              <w:rPr>
                <w:rFonts w:ascii="Arial" w:hAnsi="Arial" w:cs="Arial"/>
                <w:sz w:val="24"/>
                <w:szCs w:val="24"/>
              </w:rPr>
              <w:t>unorganised</w:t>
            </w:r>
            <w:proofErr w:type="spellEnd"/>
            <w:r>
              <w:rPr>
                <w:rFonts w:ascii="Arial" w:hAnsi="Arial" w:cs="Arial"/>
                <w:sz w:val="24"/>
                <w:szCs w:val="24"/>
              </w:rPr>
              <w:t xml:space="preserve"> leader could breed chaos”</w:t>
            </w:r>
          </w:p>
          <w:p w14:paraId="27CC29C9" w14:textId="77777777" w:rsidR="004B7417" w:rsidRDefault="004B7417" w:rsidP="004B7417">
            <w:pPr>
              <w:rPr>
                <w:rFonts w:ascii="Arial" w:hAnsi="Arial" w:cs="Arial"/>
                <w:sz w:val="24"/>
                <w:szCs w:val="24"/>
              </w:rPr>
            </w:pPr>
            <w:r>
              <w:rPr>
                <w:rFonts w:ascii="Arial" w:hAnsi="Arial" w:cs="Arial"/>
                <w:sz w:val="24"/>
                <w:szCs w:val="24"/>
              </w:rPr>
              <w:t>I think a good leader should be compassionate and willing to listen to people. Ensure any issues or conflicts get resolved and don’t fester in the workplace. An unhappy work environment is not a good place to be. Encourage the team and ensure you show praise and recognition when thing go well. You also must be prepared to deal with situations when things aren’t good, and mistakes happen. Ensure you always follow the company rules and procedures during disciplinary actions.</w:t>
            </w:r>
          </w:p>
          <w:p w14:paraId="5E6BD05F" w14:textId="77777777" w:rsidR="004B7417" w:rsidRDefault="004B7417" w:rsidP="004B7417">
            <w:pPr>
              <w:rPr>
                <w:rFonts w:ascii="Arial" w:hAnsi="Arial" w:cs="Arial"/>
                <w:sz w:val="24"/>
                <w:szCs w:val="24"/>
              </w:rPr>
            </w:pPr>
            <w:r>
              <w:rPr>
                <w:rFonts w:ascii="Arial" w:hAnsi="Arial" w:cs="Arial"/>
                <w:sz w:val="24"/>
                <w:szCs w:val="24"/>
              </w:rPr>
              <w:t xml:space="preserve">Give your team clear goals but realistic ones. To be </w:t>
            </w:r>
            <w:proofErr w:type="spellStart"/>
            <w:r>
              <w:rPr>
                <w:rFonts w:ascii="Arial" w:hAnsi="Arial" w:cs="Arial"/>
                <w:sz w:val="24"/>
                <w:szCs w:val="24"/>
              </w:rPr>
              <w:t>organised</w:t>
            </w:r>
            <w:proofErr w:type="spellEnd"/>
            <w:r>
              <w:rPr>
                <w:rFonts w:ascii="Arial" w:hAnsi="Arial" w:cs="Arial"/>
                <w:sz w:val="24"/>
                <w:szCs w:val="24"/>
              </w:rPr>
              <w:t xml:space="preserve"> allows the team optimum performance.</w:t>
            </w:r>
          </w:p>
          <w:p w14:paraId="6925A9DF" w14:textId="77777777" w:rsidR="004B7417" w:rsidRDefault="004B7417" w:rsidP="004B7417">
            <w:pPr>
              <w:rPr>
                <w:rFonts w:ascii="Arial" w:hAnsi="Arial" w:cs="Arial"/>
                <w:sz w:val="24"/>
                <w:szCs w:val="24"/>
              </w:rPr>
            </w:pPr>
            <w:r>
              <w:rPr>
                <w:rFonts w:ascii="Arial" w:hAnsi="Arial" w:cs="Arial"/>
                <w:sz w:val="24"/>
                <w:szCs w:val="24"/>
              </w:rPr>
              <w:t>An effective leader must know how to and be prepared to delegate to trustworthy team members. This can relieve pressure on yourself in some circumstances as you need to stay focused on the whole workplace and production.</w:t>
            </w:r>
          </w:p>
          <w:p w14:paraId="75920024" w14:textId="77777777" w:rsidR="00CC2FB3" w:rsidRDefault="00CC2FB3" w:rsidP="00A851DA">
            <w:pPr>
              <w:rPr>
                <w:b/>
              </w:rPr>
            </w:pPr>
          </w:p>
          <w:p w14:paraId="7D1C5637" w14:textId="77777777" w:rsidR="00CC2FB3" w:rsidRDefault="00CC2FB3" w:rsidP="00A851DA">
            <w:pPr>
              <w:rPr>
                <w:b/>
              </w:rPr>
            </w:pPr>
          </w:p>
          <w:p w14:paraId="432486F9" w14:textId="77777777" w:rsidR="00CC2FB3" w:rsidRDefault="00CC2FB3" w:rsidP="00A851DA">
            <w:pPr>
              <w:rPr>
                <w:b/>
              </w:rPr>
            </w:pPr>
          </w:p>
          <w:p w14:paraId="6B5AD632" w14:textId="77777777" w:rsidR="00CC2FB3" w:rsidRDefault="00CC2FB3" w:rsidP="00A851DA">
            <w:pPr>
              <w:rPr>
                <w:b/>
              </w:rPr>
            </w:pPr>
          </w:p>
          <w:p w14:paraId="16D830E8" w14:textId="77777777" w:rsidR="00CC2FB3" w:rsidRDefault="00CC2FB3" w:rsidP="00A851DA">
            <w:pPr>
              <w:rPr>
                <w:b/>
              </w:rPr>
            </w:pPr>
          </w:p>
          <w:p w14:paraId="7ED8E7C1" w14:textId="77777777" w:rsidR="00CC2FB3" w:rsidRDefault="00CC2FB3" w:rsidP="00A851DA">
            <w:pPr>
              <w:rPr>
                <w:b/>
              </w:rPr>
            </w:pPr>
          </w:p>
          <w:p w14:paraId="623FCF26" w14:textId="77777777" w:rsidR="00CC2FB3" w:rsidRDefault="00CC2FB3" w:rsidP="00A851DA">
            <w:pPr>
              <w:rPr>
                <w:b/>
              </w:rPr>
            </w:pPr>
          </w:p>
          <w:p w14:paraId="44FABE58" w14:textId="77777777" w:rsidR="00CC2FB3" w:rsidRDefault="00CC2FB3" w:rsidP="00A851DA">
            <w:pPr>
              <w:rPr>
                <w:b/>
              </w:rPr>
            </w:pPr>
          </w:p>
          <w:p w14:paraId="62651221" w14:textId="77777777" w:rsidR="00CC2FB3" w:rsidRDefault="00CC2FB3" w:rsidP="00A851DA">
            <w:pPr>
              <w:rPr>
                <w:b/>
              </w:rPr>
            </w:pPr>
          </w:p>
          <w:p w14:paraId="5A7565DC" w14:textId="77777777" w:rsidR="00CC2FB3" w:rsidRDefault="00CC2FB3" w:rsidP="00A851DA">
            <w:pPr>
              <w:rPr>
                <w:b/>
              </w:rPr>
            </w:pPr>
          </w:p>
          <w:p w14:paraId="64D19C03" w14:textId="77777777" w:rsidR="00CC2FB3" w:rsidRDefault="00CC2FB3" w:rsidP="00A851DA">
            <w:pPr>
              <w:rPr>
                <w:b/>
              </w:rPr>
            </w:pPr>
          </w:p>
          <w:p w14:paraId="585AF8ED" w14:textId="77777777" w:rsidR="00CC2FB3" w:rsidRDefault="00CC2FB3" w:rsidP="00A851DA">
            <w:pPr>
              <w:rPr>
                <w:b/>
              </w:rPr>
            </w:pPr>
          </w:p>
          <w:p w14:paraId="350C9422" w14:textId="77777777" w:rsidR="00CC2FB3" w:rsidRDefault="00CC2FB3" w:rsidP="00A851DA">
            <w:pPr>
              <w:rPr>
                <w:b/>
              </w:rPr>
            </w:pPr>
          </w:p>
        </w:tc>
      </w:tr>
    </w:tbl>
    <w:p w14:paraId="7698083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1814B0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827316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29F975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7E74D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54724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FB2084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331019AB" w14:textId="77777777" w:rsidTr="00405895">
        <w:tc>
          <w:tcPr>
            <w:tcW w:w="2310" w:type="dxa"/>
            <w:shd w:val="clear" w:color="auto" w:fill="D9D9D9" w:themeFill="background1" w:themeFillShade="D9"/>
          </w:tcPr>
          <w:p w14:paraId="2BF391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A1C57E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6C651ED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5C3953" w14:textId="77777777" w:rsidR="00405895" w:rsidRPr="00B0415E" w:rsidRDefault="00405895" w:rsidP="00A851DA">
            <w:pPr>
              <w:rPr>
                <w:rFonts w:cs="Bliss-Regular"/>
                <w:color w:val="000000"/>
              </w:rPr>
            </w:pPr>
          </w:p>
        </w:tc>
      </w:tr>
    </w:tbl>
    <w:p w14:paraId="0BB579FC" w14:textId="77777777" w:rsidR="00A851DA" w:rsidRPr="00B0415E" w:rsidRDefault="00A851DA" w:rsidP="00A851DA">
      <w:pPr>
        <w:rPr>
          <w:rFonts w:cs="Bliss-Regular"/>
          <w:color w:val="000000"/>
          <w:lang w:val="en-US"/>
        </w:rPr>
      </w:pPr>
    </w:p>
    <w:p w14:paraId="4C156940" w14:textId="77777777" w:rsidR="00A851DA" w:rsidRPr="00B0415E" w:rsidRDefault="00A851DA" w:rsidP="00A851DA">
      <w:pPr>
        <w:rPr>
          <w:rFonts w:cs="Bliss-Regular"/>
          <w:color w:val="000000"/>
          <w:lang w:val="en-US"/>
        </w:rPr>
      </w:pPr>
    </w:p>
    <w:p w14:paraId="6C7398A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AC8C8F1" w14:textId="77777777" w:rsidTr="00B0415E">
        <w:trPr>
          <w:trHeight w:val="249"/>
        </w:trPr>
        <w:tc>
          <w:tcPr>
            <w:tcW w:w="4621" w:type="dxa"/>
            <w:shd w:val="clear" w:color="auto" w:fill="D9D9D9" w:themeFill="background1" w:themeFillShade="D9"/>
          </w:tcPr>
          <w:p w14:paraId="29B37DA2" w14:textId="77777777" w:rsidR="00503D7E" w:rsidRPr="00B0415E" w:rsidRDefault="00503D7E" w:rsidP="00503D7E">
            <w:pPr>
              <w:rPr>
                <w:b/>
                <w:color w:val="002060"/>
              </w:rPr>
            </w:pPr>
            <w:r w:rsidRPr="00B0415E">
              <w:rPr>
                <w:b/>
                <w:color w:val="002060"/>
              </w:rPr>
              <w:t>Total Marks</w:t>
            </w:r>
          </w:p>
        </w:tc>
        <w:tc>
          <w:tcPr>
            <w:tcW w:w="4621" w:type="dxa"/>
          </w:tcPr>
          <w:p w14:paraId="65E77037" w14:textId="77777777" w:rsidR="00503D7E" w:rsidRPr="00B0415E" w:rsidRDefault="00503D7E" w:rsidP="00503D7E">
            <w:pPr>
              <w:rPr>
                <w:rFonts w:cs="Times New Roman"/>
                <w:szCs w:val="32"/>
              </w:rPr>
            </w:pPr>
          </w:p>
        </w:tc>
      </w:tr>
      <w:tr w:rsidR="00503D7E" w:rsidRPr="00B0415E" w14:paraId="53C6C59D" w14:textId="77777777" w:rsidTr="00B0415E">
        <w:tc>
          <w:tcPr>
            <w:tcW w:w="4621" w:type="dxa"/>
            <w:shd w:val="clear" w:color="auto" w:fill="D9D9D9" w:themeFill="background1" w:themeFillShade="D9"/>
          </w:tcPr>
          <w:p w14:paraId="03D1B306" w14:textId="77777777" w:rsidR="00503D7E" w:rsidRPr="00B0415E" w:rsidRDefault="00503D7E" w:rsidP="00503D7E">
            <w:pPr>
              <w:rPr>
                <w:b/>
                <w:color w:val="002060"/>
              </w:rPr>
            </w:pPr>
            <w:r w:rsidRPr="00B0415E">
              <w:rPr>
                <w:b/>
                <w:color w:val="002060"/>
              </w:rPr>
              <w:t>Marks Obtained</w:t>
            </w:r>
          </w:p>
        </w:tc>
        <w:tc>
          <w:tcPr>
            <w:tcW w:w="4621" w:type="dxa"/>
          </w:tcPr>
          <w:p w14:paraId="1ECDAF32" w14:textId="77777777" w:rsidR="00503D7E" w:rsidRPr="00B0415E" w:rsidRDefault="00503D7E" w:rsidP="00503D7E">
            <w:pPr>
              <w:rPr>
                <w:rFonts w:cs="Times New Roman"/>
                <w:szCs w:val="32"/>
              </w:rPr>
            </w:pPr>
          </w:p>
        </w:tc>
      </w:tr>
      <w:tr w:rsidR="00503D7E" w:rsidRPr="00B0415E" w14:paraId="30BB4571" w14:textId="77777777" w:rsidTr="00B0415E">
        <w:tc>
          <w:tcPr>
            <w:tcW w:w="4621" w:type="dxa"/>
            <w:shd w:val="clear" w:color="auto" w:fill="D9D9D9" w:themeFill="background1" w:themeFillShade="D9"/>
          </w:tcPr>
          <w:p w14:paraId="0B97F792" w14:textId="77777777" w:rsidR="00503D7E" w:rsidRPr="00B0415E" w:rsidRDefault="00B0415E" w:rsidP="00503D7E">
            <w:pPr>
              <w:rPr>
                <w:b/>
                <w:color w:val="002060"/>
              </w:rPr>
            </w:pPr>
            <w:r w:rsidRPr="00B0415E">
              <w:rPr>
                <w:b/>
                <w:color w:val="002060"/>
              </w:rPr>
              <w:t>Percentage / Grade</w:t>
            </w:r>
          </w:p>
        </w:tc>
        <w:tc>
          <w:tcPr>
            <w:tcW w:w="4621" w:type="dxa"/>
          </w:tcPr>
          <w:p w14:paraId="60016637" w14:textId="77777777" w:rsidR="00503D7E" w:rsidRPr="00B0415E" w:rsidRDefault="00503D7E" w:rsidP="00503D7E">
            <w:pPr>
              <w:rPr>
                <w:rFonts w:cs="Times New Roman"/>
                <w:szCs w:val="32"/>
              </w:rPr>
            </w:pPr>
          </w:p>
        </w:tc>
      </w:tr>
    </w:tbl>
    <w:p w14:paraId="1B63C463" w14:textId="77777777" w:rsidR="00A851DA" w:rsidRDefault="00A851DA" w:rsidP="00503D7E">
      <w:pPr>
        <w:rPr>
          <w:rFonts w:cs="Times New Roman"/>
          <w:sz w:val="24"/>
          <w:szCs w:val="32"/>
        </w:rPr>
      </w:pPr>
    </w:p>
    <w:p w14:paraId="5D71D69D" w14:textId="77777777" w:rsidR="00607874" w:rsidRDefault="00607874" w:rsidP="00503D7E">
      <w:pPr>
        <w:rPr>
          <w:rFonts w:cs="Times New Roman"/>
          <w:sz w:val="24"/>
          <w:szCs w:val="32"/>
        </w:rPr>
      </w:pPr>
    </w:p>
    <w:p w14:paraId="73433E44" w14:textId="77777777" w:rsidR="00607874" w:rsidRDefault="00607874" w:rsidP="00503D7E">
      <w:pPr>
        <w:rPr>
          <w:rFonts w:cs="Times New Roman"/>
          <w:sz w:val="24"/>
          <w:szCs w:val="32"/>
        </w:rPr>
      </w:pPr>
    </w:p>
    <w:p w14:paraId="75B8B2DB" w14:textId="77777777" w:rsidR="00607874" w:rsidRDefault="00607874" w:rsidP="00503D7E">
      <w:pPr>
        <w:rPr>
          <w:rFonts w:cs="Times New Roman"/>
          <w:sz w:val="24"/>
          <w:szCs w:val="32"/>
        </w:rPr>
      </w:pPr>
    </w:p>
    <w:p w14:paraId="49B27B03" w14:textId="77777777" w:rsidR="00607874" w:rsidRDefault="00607874" w:rsidP="00503D7E">
      <w:pPr>
        <w:rPr>
          <w:rFonts w:cs="Times New Roman"/>
          <w:sz w:val="24"/>
          <w:szCs w:val="32"/>
        </w:rPr>
      </w:pPr>
    </w:p>
    <w:p w14:paraId="5F25FAE1" w14:textId="77777777" w:rsidR="00607874" w:rsidRDefault="00607874" w:rsidP="00503D7E">
      <w:pPr>
        <w:rPr>
          <w:rFonts w:cs="Times New Roman"/>
          <w:sz w:val="24"/>
          <w:szCs w:val="32"/>
        </w:rPr>
      </w:pPr>
    </w:p>
    <w:p w14:paraId="4F166CF1" w14:textId="77777777" w:rsidR="00607874" w:rsidRDefault="00607874" w:rsidP="00503D7E">
      <w:pPr>
        <w:rPr>
          <w:rFonts w:cs="Times New Roman"/>
          <w:sz w:val="24"/>
          <w:szCs w:val="32"/>
        </w:rPr>
      </w:pPr>
    </w:p>
    <w:p w14:paraId="2A5E4646" w14:textId="77777777" w:rsidR="00607874" w:rsidRDefault="00607874" w:rsidP="00503D7E">
      <w:pPr>
        <w:rPr>
          <w:rFonts w:cs="Times New Roman"/>
          <w:sz w:val="24"/>
          <w:szCs w:val="32"/>
        </w:rPr>
      </w:pPr>
    </w:p>
    <w:p w14:paraId="7DBAB468" w14:textId="77777777" w:rsidR="00EA30AB" w:rsidRDefault="00EA30AB" w:rsidP="00503D7E">
      <w:pPr>
        <w:rPr>
          <w:rFonts w:cs="Times New Roman"/>
          <w:sz w:val="24"/>
          <w:szCs w:val="32"/>
        </w:rPr>
      </w:pPr>
    </w:p>
    <w:p w14:paraId="7EA7F6D5" w14:textId="77777777" w:rsidR="00EA30AB" w:rsidRDefault="00EA30AB" w:rsidP="00503D7E">
      <w:pPr>
        <w:rPr>
          <w:rFonts w:cs="Times New Roman"/>
          <w:sz w:val="24"/>
          <w:szCs w:val="32"/>
        </w:rPr>
      </w:pPr>
    </w:p>
    <w:p w14:paraId="0CB54FB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C20B7B" w14:textId="77777777" w:rsidR="004B7417" w:rsidRDefault="004B7417" w:rsidP="00CB4D0A">
      <w:pPr>
        <w:spacing w:after="0" w:line="240" w:lineRule="auto"/>
      </w:pPr>
      <w:r>
        <w:separator/>
      </w:r>
    </w:p>
  </w:endnote>
  <w:endnote w:type="continuationSeparator" w:id="0">
    <w:p w14:paraId="0D9D36EF" w14:textId="77777777" w:rsidR="004B7417" w:rsidRDefault="004B74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1A0CE" w14:textId="77777777" w:rsidR="004B7417" w:rsidRDefault="004B7417" w:rsidP="00CB4D0A">
      <w:pPr>
        <w:spacing w:after="0" w:line="240" w:lineRule="auto"/>
      </w:pPr>
      <w:r>
        <w:separator/>
      </w:r>
    </w:p>
  </w:footnote>
  <w:footnote w:type="continuationSeparator" w:id="0">
    <w:p w14:paraId="60C5175E" w14:textId="77777777" w:rsidR="004B7417" w:rsidRDefault="004B741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3BA"/>
    <w:rsid w:val="00402786"/>
    <w:rsid w:val="00405895"/>
    <w:rsid w:val="004058DF"/>
    <w:rsid w:val="00443E6F"/>
    <w:rsid w:val="00486F1A"/>
    <w:rsid w:val="00490CB9"/>
    <w:rsid w:val="004A2CE2"/>
    <w:rsid w:val="004B7417"/>
    <w:rsid w:val="004E3CDA"/>
    <w:rsid w:val="004F4B4D"/>
    <w:rsid w:val="0050216D"/>
    <w:rsid w:val="00503D7E"/>
    <w:rsid w:val="0050778F"/>
    <w:rsid w:val="00527C11"/>
    <w:rsid w:val="00535F31"/>
    <w:rsid w:val="00560278"/>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5ED5"/>
    <w:rsid w:val="00E56A90"/>
    <w:rsid w:val="00E641CC"/>
    <w:rsid w:val="00EA30AB"/>
    <w:rsid w:val="00EB3925"/>
    <w:rsid w:val="00EC0AC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2DD21956"/>
  <w15:docId w15:val="{F7516C9F-392F-4035-BB99-21E4AFFCE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4AFFB-467D-445D-B12A-4F586F6DA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951EDCBD</Template>
  <TotalTime>0</TotalTime>
  <Pages>4</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Dean Howell</cp:lastModifiedBy>
  <cp:revision>2</cp:revision>
  <dcterms:created xsi:type="dcterms:W3CDTF">2019-03-06T12:31:00Z</dcterms:created>
  <dcterms:modified xsi:type="dcterms:W3CDTF">2019-03-06T12:31:00Z</dcterms:modified>
</cp:coreProperties>
</file>