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A50" w:rsidRPr="00B0415E" w:rsidRDefault="00FF7A50"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FF7A50" w:rsidRDefault="00FF7A50" w:rsidP="00A851DA">
      <w:pPr>
        <w:rPr>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FF7A50" w:rsidRDefault="00FF7A50" w:rsidP="00405895">
                  <w:pPr>
                    <w:jc w:val="center"/>
                    <w:rPr>
                      <w:b/>
                      <w:bCs/>
                      <w:color w:val="002060"/>
                      <w:sz w:val="44"/>
                      <w:szCs w:val="40"/>
                    </w:rPr>
                  </w:pPr>
                  <w:r>
                    <w:rPr>
                      <w:sz w:val="24"/>
                    </w:rPr>
                    <w:t xml:space="preserve">   </w:t>
                  </w:r>
                  <w:r>
                    <w:rPr>
                      <w:b/>
                      <w:bCs/>
                      <w:color w:val="002060"/>
                      <w:sz w:val="44"/>
                      <w:szCs w:val="40"/>
                    </w:rPr>
                    <w:t>Assignment Cover Sheet</w:t>
                  </w:r>
                </w:p>
                <w:p w:rsidR="00FF7A50" w:rsidRDefault="00FF7A50"/>
              </w:txbxContent>
            </v:textbox>
          </v:shape>
        </w:pict>
      </w:r>
    </w:p>
    <w:p w:rsidR="00FF7A50" w:rsidRDefault="00FF7A50" w:rsidP="00A851DA">
      <w:pPr>
        <w:rPr>
          <w:lang w:val="en-US"/>
        </w:rPr>
      </w:pPr>
    </w:p>
    <w:p w:rsidR="00FF7A50" w:rsidRDefault="00FF7A50" w:rsidP="00A851DA">
      <w:pPr>
        <w:rPr>
          <w:lang w:val="en-US"/>
        </w:rPr>
      </w:pPr>
    </w:p>
    <w:p w:rsidR="00FF7A50" w:rsidRDefault="00FF7A50"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FF7A50" w:rsidRPr="00C46913" w:rsidTr="00C46913">
        <w:tc>
          <w:tcPr>
            <w:tcW w:w="2566" w:type="dxa"/>
            <w:shd w:val="clear" w:color="auto" w:fill="D9D9D9"/>
          </w:tcPr>
          <w:p w:rsidR="00FF7A50" w:rsidRPr="00C46913" w:rsidRDefault="00FF7A50" w:rsidP="00C46913">
            <w:pPr>
              <w:spacing w:after="0" w:line="240" w:lineRule="auto"/>
              <w:rPr>
                <w:b/>
                <w:color w:val="002060"/>
                <w:lang w:val="en-US"/>
              </w:rPr>
            </w:pPr>
            <w:r w:rsidRPr="00C46913">
              <w:rPr>
                <w:b/>
                <w:color w:val="002060"/>
                <w:lang w:val="en-US"/>
              </w:rPr>
              <w:t>Student Name:</w:t>
            </w:r>
          </w:p>
        </w:tc>
        <w:tc>
          <w:tcPr>
            <w:tcW w:w="6676" w:type="dxa"/>
          </w:tcPr>
          <w:p w:rsidR="00FF7A50" w:rsidRPr="00C46913" w:rsidRDefault="00FF7A50" w:rsidP="004A7B4F">
            <w:pPr>
              <w:spacing w:after="0" w:line="240" w:lineRule="auto"/>
            </w:pPr>
            <w:r w:rsidRPr="004A7B4F">
              <w:rPr>
                <w:rFonts w:ascii="Arial" w:hAnsi="Arial" w:cs="Arial"/>
                <w:sz w:val="24"/>
                <w:szCs w:val="24"/>
                <w:lang w:val="en-US"/>
              </w:rPr>
              <w:t>Christoph Hupe</w:t>
            </w:r>
          </w:p>
        </w:tc>
      </w:tr>
      <w:tr w:rsidR="00FF7A50" w:rsidRPr="00C46913" w:rsidTr="00C46913">
        <w:tc>
          <w:tcPr>
            <w:tcW w:w="2566" w:type="dxa"/>
            <w:shd w:val="clear" w:color="auto" w:fill="D9D9D9"/>
          </w:tcPr>
          <w:p w:rsidR="00FF7A50" w:rsidRPr="00C46913" w:rsidRDefault="00FF7A50" w:rsidP="00C46913">
            <w:pPr>
              <w:spacing w:after="0" w:line="240" w:lineRule="auto"/>
              <w:rPr>
                <w:b/>
                <w:color w:val="002060"/>
                <w:lang w:val="en-US"/>
              </w:rPr>
            </w:pPr>
            <w:r w:rsidRPr="00C46913">
              <w:rPr>
                <w:b/>
                <w:color w:val="002060"/>
                <w:lang w:val="en-US"/>
              </w:rPr>
              <w:t>Student Number:</w:t>
            </w:r>
          </w:p>
        </w:tc>
        <w:tc>
          <w:tcPr>
            <w:tcW w:w="6676" w:type="dxa"/>
          </w:tcPr>
          <w:p w:rsidR="00FF7A50" w:rsidRPr="00C46913" w:rsidRDefault="00FF7A50" w:rsidP="004A7B4F">
            <w:pPr>
              <w:spacing w:after="0" w:line="240" w:lineRule="auto"/>
            </w:pPr>
            <w:r>
              <w:rPr>
                <w:rFonts w:ascii="Arial" w:hAnsi="Arial" w:cs="Arial"/>
                <w:sz w:val="24"/>
                <w:szCs w:val="24"/>
                <w:lang w:val="en-US"/>
              </w:rPr>
              <w:t>10613</w:t>
            </w:r>
          </w:p>
        </w:tc>
      </w:tr>
      <w:tr w:rsidR="00FF7A50" w:rsidRPr="00C46913" w:rsidTr="00C46913">
        <w:tc>
          <w:tcPr>
            <w:tcW w:w="2566" w:type="dxa"/>
            <w:shd w:val="clear" w:color="auto" w:fill="D9D9D9"/>
          </w:tcPr>
          <w:p w:rsidR="00FF7A50" w:rsidRPr="00C46913" w:rsidRDefault="00FF7A50" w:rsidP="00C46913">
            <w:pPr>
              <w:spacing w:after="0" w:line="240" w:lineRule="auto"/>
              <w:rPr>
                <w:b/>
                <w:color w:val="002060"/>
                <w:lang w:val="en-US"/>
              </w:rPr>
            </w:pPr>
            <w:r w:rsidRPr="00C46913">
              <w:rPr>
                <w:b/>
                <w:color w:val="002060"/>
                <w:lang w:val="en-US"/>
              </w:rPr>
              <w:t>Course:</w:t>
            </w:r>
          </w:p>
        </w:tc>
        <w:tc>
          <w:tcPr>
            <w:tcW w:w="6676" w:type="dxa"/>
          </w:tcPr>
          <w:p w:rsidR="00FF7A50" w:rsidRPr="00C46913" w:rsidRDefault="00FF7A50" w:rsidP="004A7B4F">
            <w:pPr>
              <w:spacing w:after="0" w:line="240" w:lineRule="auto"/>
            </w:pPr>
            <w:r>
              <w:rPr>
                <w:rFonts w:ascii="Arial" w:hAnsi="Arial" w:cs="Arial"/>
                <w:sz w:val="24"/>
                <w:szCs w:val="24"/>
                <w:lang w:val="en-US"/>
              </w:rPr>
              <w:t>Advanced Skills for Practical Trainer</w:t>
            </w:r>
          </w:p>
        </w:tc>
      </w:tr>
      <w:tr w:rsidR="00FF7A50" w:rsidRPr="00C46913" w:rsidTr="00C46913">
        <w:tc>
          <w:tcPr>
            <w:tcW w:w="2566" w:type="dxa"/>
            <w:shd w:val="clear" w:color="auto" w:fill="D9D9D9"/>
          </w:tcPr>
          <w:p w:rsidR="00FF7A50" w:rsidRPr="00C46913" w:rsidRDefault="00FF7A50" w:rsidP="00C46913">
            <w:pPr>
              <w:spacing w:after="0" w:line="240" w:lineRule="auto"/>
              <w:rPr>
                <w:b/>
                <w:color w:val="002060"/>
                <w:lang w:val="en-US"/>
              </w:rPr>
            </w:pPr>
            <w:r w:rsidRPr="00C46913">
              <w:rPr>
                <w:b/>
                <w:color w:val="002060"/>
                <w:lang w:val="en-US"/>
              </w:rPr>
              <w:t>Assignment NO:</w:t>
            </w:r>
          </w:p>
        </w:tc>
        <w:tc>
          <w:tcPr>
            <w:tcW w:w="6676" w:type="dxa"/>
          </w:tcPr>
          <w:p w:rsidR="00FF7A50" w:rsidRPr="00C46913" w:rsidRDefault="00FF7A50" w:rsidP="00C46913">
            <w:pPr>
              <w:spacing w:after="0" w:line="240" w:lineRule="auto"/>
              <w:rPr>
                <w:lang w:val="en-US"/>
              </w:rPr>
            </w:pPr>
            <w:r w:rsidRPr="004A7B4F">
              <w:rPr>
                <w:rFonts w:ascii="Arial" w:hAnsi="Arial" w:cs="Arial"/>
                <w:sz w:val="24"/>
                <w:szCs w:val="24"/>
                <w:lang w:val="en-US"/>
              </w:rPr>
              <w:t>0</w:t>
            </w:r>
            <w:r>
              <w:rPr>
                <w:rFonts w:ascii="Arial" w:hAnsi="Arial" w:cs="Arial"/>
                <w:sz w:val="24"/>
                <w:szCs w:val="24"/>
                <w:lang w:val="en-US"/>
              </w:rPr>
              <w:t>1</w:t>
            </w:r>
          </w:p>
        </w:tc>
      </w:tr>
    </w:tbl>
    <w:p w:rsidR="00FF7A50" w:rsidRDefault="00FF7A50" w:rsidP="00A851DA">
      <w:pPr>
        <w:rPr>
          <w:b/>
          <w:lang w:val="en-US"/>
        </w:rPr>
      </w:pPr>
    </w:p>
    <w:p w:rsidR="00FF7A50" w:rsidRDefault="00FF7A50" w:rsidP="00A851DA">
      <w:pPr>
        <w:rPr>
          <w:b/>
          <w:sz w:val="28"/>
          <w:lang w:val="en-US"/>
        </w:rPr>
      </w:pPr>
      <w:r w:rsidRPr="00443E6F">
        <w:rPr>
          <w:b/>
          <w:sz w:val="28"/>
          <w:lang w:val="en-US"/>
        </w:rPr>
        <w:t>Marking Criteria:</w:t>
      </w:r>
    </w:p>
    <w:p w:rsidR="00FF7A50" w:rsidRDefault="00FF7A50"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FF7A50" w:rsidRPr="00443E6F" w:rsidRDefault="00FF7A50"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FF7A50" w:rsidRPr="00C46913" w:rsidTr="00C46913">
        <w:tc>
          <w:tcPr>
            <w:tcW w:w="9242" w:type="dxa"/>
          </w:tcPr>
          <w:p w:rsidR="00FF7A50" w:rsidRDefault="00FF7A50" w:rsidP="000652DA">
            <w:pPr>
              <w:spacing w:line="360" w:lineRule="auto"/>
              <w:rPr>
                <w:rFonts w:ascii="Arial" w:hAnsi="Arial" w:cs="Arial"/>
              </w:rPr>
            </w:pPr>
            <w:r>
              <w:rPr>
                <w:rFonts w:ascii="Arial" w:hAnsi="Arial" w:cs="Arial"/>
                <w:b/>
              </w:rPr>
              <w:t>1.</w:t>
            </w:r>
            <w:r w:rsidRPr="00D10618">
              <w:rPr>
                <w:rFonts w:ascii="Arial" w:hAnsi="Arial" w:cs="Arial"/>
                <w:b/>
              </w:rPr>
              <w:t>:</w:t>
            </w:r>
            <w:r>
              <w:rPr>
                <w:rFonts w:ascii="Arial" w:hAnsi="Arial" w:cs="Arial"/>
              </w:rPr>
              <w:t xml:space="preserve"> A successful trainer is characterized by the desire to teach (happy to help the students), has a good working knowledge of the work at hand, by a strong ability to communicate effectively and efficiently, by patience and a calm aptitude, by a great sense of humor (but not demeaning), by respect for the students, by enthusiasm for the subject to be trained and the training process itself, and last but not least by the ability to create a time and space where the students can focus on the training at hand. It is important to note that all of the above should be used for any training, but it is at the same time important to strike a good balance. For example: humor is great – especially if it helps the students to remember the training content, but too much humor may lead the training to ridiculousness. A good trainer will have well-planned training materials and aim to involve the students whenever possible. A mere lecture will usually reduce the effectiveness drastically. Enthusiastic instruction and an aroused curiosity will in contrast facilitate the learning process immensely. </w:t>
            </w:r>
          </w:p>
          <w:p w:rsidR="00FF7A50" w:rsidRDefault="00FF7A50" w:rsidP="000652DA">
            <w:pPr>
              <w:spacing w:line="360" w:lineRule="auto"/>
              <w:rPr>
                <w:rFonts w:ascii="Arial" w:hAnsi="Arial" w:cs="Arial"/>
              </w:rPr>
            </w:pPr>
            <w:r>
              <w:rPr>
                <w:rFonts w:ascii="Arial" w:hAnsi="Arial" w:cs="Arial"/>
              </w:rPr>
              <w:t>In my own experience as lecturer I have learned over the years to feel, and work with, my audience. As in the examples above I have learned what kind of humour works best and it turned out to be humour reflecting on my own short comings, or out of the situation. None of this is offensive to anyone. Like this I can integrate my own real life experience with a humorous twist into the learning contents and achieve a steep learning curve with the students. It is very true that the attention of the students varies with my own presence. If I appear strong and energetic, so will be my students – and so will be the lecture. It is a ground in which creativity and knowledge can thrive.</w:t>
            </w:r>
          </w:p>
          <w:p w:rsidR="00FF7A50" w:rsidRDefault="00FF7A50" w:rsidP="000652DA">
            <w:pPr>
              <w:spacing w:line="360" w:lineRule="auto"/>
              <w:rPr>
                <w:rFonts w:ascii="Arial" w:hAnsi="Arial" w:cs="Arial"/>
              </w:rPr>
            </w:pPr>
            <w:r w:rsidRPr="000B35FE">
              <w:rPr>
                <w:rFonts w:ascii="Arial" w:hAnsi="Arial" w:cs="Arial"/>
                <w:b/>
              </w:rPr>
              <w:t>2.:</w:t>
            </w:r>
            <w:r>
              <w:rPr>
                <w:rFonts w:ascii="Arial" w:hAnsi="Arial" w:cs="Arial"/>
              </w:rPr>
              <w:t xml:space="preserve"> Adult learning is principally different from children learning in 5 ways:</w:t>
            </w:r>
          </w:p>
          <w:p w:rsidR="00FF7A50" w:rsidRDefault="00FF7A50" w:rsidP="000652DA">
            <w:pPr>
              <w:spacing w:line="360" w:lineRule="auto"/>
              <w:rPr>
                <w:rFonts w:ascii="Arial" w:hAnsi="Arial" w:cs="Arial"/>
              </w:rPr>
            </w:pPr>
            <w:r>
              <w:rPr>
                <w:rFonts w:ascii="Arial" w:hAnsi="Arial" w:cs="Arial"/>
              </w:rPr>
              <w:t>a) Adults like to use their experience – experience which children normally do not have;</w:t>
            </w:r>
          </w:p>
          <w:p w:rsidR="00FF7A50" w:rsidRDefault="00FF7A50" w:rsidP="000652DA">
            <w:pPr>
              <w:spacing w:line="360" w:lineRule="auto"/>
              <w:rPr>
                <w:rFonts w:ascii="Arial" w:hAnsi="Arial" w:cs="Arial"/>
              </w:rPr>
            </w:pPr>
            <w:r>
              <w:rPr>
                <w:rFonts w:ascii="Arial" w:hAnsi="Arial" w:cs="Arial"/>
              </w:rPr>
              <w:t>b) It is easy to steer children in a certain direction - and they will not question why, but adults need to have a much more explicit directing;</w:t>
            </w:r>
          </w:p>
          <w:p w:rsidR="00FF7A50" w:rsidRDefault="00FF7A50" w:rsidP="000652DA">
            <w:pPr>
              <w:spacing w:line="360" w:lineRule="auto"/>
              <w:rPr>
                <w:rFonts w:ascii="Arial" w:hAnsi="Arial" w:cs="Arial"/>
              </w:rPr>
            </w:pPr>
            <w:r>
              <w:rPr>
                <w:rFonts w:ascii="Arial" w:hAnsi="Arial" w:cs="Arial"/>
              </w:rPr>
              <w:t>c)  Children are very social in class rooms, whereas adults need clear opportunities to work together and to reflect on the new learning. Otherwise adults will not remember the information easily;</w:t>
            </w:r>
          </w:p>
          <w:p w:rsidR="00FF7A50" w:rsidRDefault="00FF7A50" w:rsidP="000652DA">
            <w:pPr>
              <w:spacing w:line="360" w:lineRule="auto"/>
              <w:rPr>
                <w:rFonts w:ascii="Arial" w:hAnsi="Arial" w:cs="Arial"/>
              </w:rPr>
            </w:pPr>
            <w:r>
              <w:rPr>
                <w:rFonts w:ascii="Arial" w:hAnsi="Arial" w:cs="Arial"/>
              </w:rPr>
              <w:t>d) Adults need to be offered many different learning styles, because they have strong preferences. Children by contrast are more flexible and will usually try everything at least once.</w:t>
            </w:r>
          </w:p>
          <w:p w:rsidR="00FF7A50" w:rsidRDefault="00FF7A50" w:rsidP="000652DA">
            <w:pPr>
              <w:spacing w:line="360" w:lineRule="auto"/>
              <w:rPr>
                <w:rFonts w:ascii="Arial" w:hAnsi="Arial" w:cs="Arial"/>
              </w:rPr>
            </w:pPr>
            <w:r>
              <w:rPr>
                <w:rFonts w:ascii="Arial" w:hAnsi="Arial" w:cs="Arial"/>
              </w:rPr>
              <w:t>e) Adults are often afraid to fail and need many small “motivators” to overcome this difficulty. Children are not afraid of mistakes and will happily experiment.</w:t>
            </w:r>
          </w:p>
          <w:p w:rsidR="00FF7A50" w:rsidRPr="003F5C78" w:rsidRDefault="00FF7A50" w:rsidP="003F5C78">
            <w:pPr>
              <w:spacing w:line="360" w:lineRule="auto"/>
              <w:rPr>
                <w:rFonts w:ascii="Arial" w:hAnsi="Arial" w:cs="Arial"/>
              </w:rPr>
            </w:pPr>
            <w:r>
              <w:rPr>
                <w:rFonts w:ascii="Arial" w:hAnsi="Arial" w:cs="Arial"/>
              </w:rPr>
              <w:t>This shows that adult learners need to be addressed and taught in a slightly different way. It is therefore important for the trainer to be aware of those requirements.</w:t>
            </w:r>
          </w:p>
        </w:tc>
      </w:tr>
    </w:tbl>
    <w:p w:rsidR="00FF7A50" w:rsidRPr="00B0415E" w:rsidRDefault="00FF7A50" w:rsidP="00A851DA">
      <w:pPr>
        <w:autoSpaceDE w:val="0"/>
        <w:autoSpaceDN w:val="0"/>
        <w:adjustRightInd w:val="0"/>
        <w:spacing w:after="0" w:line="240" w:lineRule="auto"/>
        <w:rPr>
          <w:rFonts w:cs="CalvertMT-Bold"/>
          <w:b/>
          <w:bCs/>
          <w:color w:val="002060"/>
          <w:sz w:val="28"/>
          <w:lang w:val="en-US"/>
        </w:rPr>
      </w:pPr>
    </w:p>
    <w:p w:rsidR="00FF7A50" w:rsidRPr="00B0415E" w:rsidRDefault="00FF7A5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F7A50" w:rsidRPr="00B0415E" w:rsidRDefault="00FF7A50" w:rsidP="00A851DA">
      <w:pPr>
        <w:autoSpaceDE w:val="0"/>
        <w:autoSpaceDN w:val="0"/>
        <w:adjustRightInd w:val="0"/>
        <w:spacing w:after="0" w:line="240" w:lineRule="auto"/>
        <w:rPr>
          <w:rFonts w:cs="CalvertMT-Bold"/>
          <w:b/>
          <w:bCs/>
          <w:color w:val="001AE6"/>
          <w:lang w:val="en-US"/>
        </w:rPr>
      </w:pPr>
    </w:p>
    <w:p w:rsidR="00FF7A50" w:rsidRPr="00B0415E" w:rsidRDefault="00FF7A50"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F7A50" w:rsidRPr="00B0415E" w:rsidRDefault="00FF7A50" w:rsidP="00A851DA">
      <w:pPr>
        <w:autoSpaceDE w:val="0"/>
        <w:autoSpaceDN w:val="0"/>
        <w:adjustRightInd w:val="0"/>
        <w:spacing w:after="0" w:line="240" w:lineRule="auto"/>
        <w:rPr>
          <w:rFonts w:cs="Bliss-Regular"/>
          <w:color w:val="000000"/>
          <w:lang w:val="en-US"/>
        </w:rPr>
      </w:pPr>
    </w:p>
    <w:p w:rsidR="00FF7A50" w:rsidRPr="00B0415E" w:rsidRDefault="00FF7A50"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FF7A50" w:rsidRPr="00C46913" w:rsidTr="00C46913">
        <w:tc>
          <w:tcPr>
            <w:tcW w:w="2310" w:type="dxa"/>
            <w:shd w:val="clear" w:color="auto" w:fill="D9D9D9"/>
          </w:tcPr>
          <w:p w:rsidR="00FF7A50" w:rsidRPr="00C46913" w:rsidRDefault="00FF7A50" w:rsidP="00C46913">
            <w:pPr>
              <w:spacing w:after="0" w:line="240" w:lineRule="auto"/>
              <w:rPr>
                <w:rFonts w:cs="Bliss-Regular"/>
                <w:color w:val="000000"/>
                <w:lang w:val="en-US"/>
              </w:rPr>
            </w:pPr>
            <w:r w:rsidRPr="00C46913">
              <w:rPr>
                <w:rFonts w:cs="Bliss-Regular"/>
                <w:color w:val="000000"/>
                <w:lang w:val="en-US"/>
              </w:rPr>
              <w:t>Student Signature</w:t>
            </w:r>
          </w:p>
        </w:tc>
        <w:tc>
          <w:tcPr>
            <w:tcW w:w="4035" w:type="dxa"/>
          </w:tcPr>
          <w:p w:rsidR="00FF7A50" w:rsidRPr="00C46913" w:rsidRDefault="00FF7A50" w:rsidP="00C46913">
            <w:pPr>
              <w:spacing w:after="0" w:line="240" w:lineRule="auto"/>
              <w:rPr>
                <w:rFonts w:cs="Bliss-Regular"/>
                <w:color w:val="000000"/>
                <w:lang w:val="en-US"/>
              </w:rPr>
            </w:pPr>
            <w:r>
              <w:rPr>
                <w:rFonts w:cs="Bliss-Regular"/>
                <w:color w:val="000000"/>
                <w:lang w:val="en-US"/>
              </w:rPr>
              <w:t>Christoph Hupe</w:t>
            </w:r>
          </w:p>
        </w:tc>
        <w:tc>
          <w:tcPr>
            <w:tcW w:w="1276" w:type="dxa"/>
            <w:shd w:val="clear" w:color="auto" w:fill="D9D9D9"/>
          </w:tcPr>
          <w:p w:rsidR="00FF7A50" w:rsidRPr="00C46913" w:rsidRDefault="00FF7A50" w:rsidP="00C46913">
            <w:pPr>
              <w:spacing w:after="0" w:line="240" w:lineRule="auto"/>
              <w:rPr>
                <w:rFonts w:cs="Bliss-Regular"/>
                <w:color w:val="000000"/>
                <w:lang w:val="en-US"/>
              </w:rPr>
            </w:pPr>
            <w:r w:rsidRPr="00C46913">
              <w:rPr>
                <w:rFonts w:cs="Bliss-Regular"/>
                <w:color w:val="000000"/>
                <w:lang w:val="en-US"/>
              </w:rPr>
              <w:t>Date</w:t>
            </w:r>
          </w:p>
        </w:tc>
        <w:tc>
          <w:tcPr>
            <w:tcW w:w="1621" w:type="dxa"/>
          </w:tcPr>
          <w:p w:rsidR="00FF7A50" w:rsidRPr="00C46913" w:rsidRDefault="00FF7A50" w:rsidP="00C46913">
            <w:pPr>
              <w:spacing w:after="0" w:line="240" w:lineRule="auto"/>
              <w:rPr>
                <w:rFonts w:cs="Bliss-Regular"/>
                <w:color w:val="000000"/>
                <w:lang w:val="en-US"/>
              </w:rPr>
            </w:pPr>
            <w:r>
              <w:rPr>
                <w:rFonts w:cs="Bliss-Regular"/>
                <w:color w:val="000000"/>
                <w:lang w:val="en-US"/>
              </w:rPr>
              <w:t>21.08.2017</w:t>
            </w:r>
          </w:p>
        </w:tc>
      </w:tr>
    </w:tbl>
    <w:p w:rsidR="00FF7A50" w:rsidRPr="00B0415E" w:rsidRDefault="00FF7A50" w:rsidP="00A851DA">
      <w:pPr>
        <w:rPr>
          <w:rFonts w:cs="Bliss-Regular"/>
          <w:color w:val="000000"/>
          <w:lang w:val="en-US"/>
        </w:rPr>
      </w:pPr>
    </w:p>
    <w:p w:rsidR="00FF7A50" w:rsidRPr="00B0415E" w:rsidRDefault="00FF7A50"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FF7A50" w:rsidRPr="00C46913" w:rsidTr="00C46913">
        <w:trPr>
          <w:trHeight w:val="249"/>
        </w:trPr>
        <w:tc>
          <w:tcPr>
            <w:tcW w:w="4621" w:type="dxa"/>
            <w:shd w:val="clear" w:color="auto" w:fill="D9D9D9"/>
          </w:tcPr>
          <w:p w:rsidR="00FF7A50" w:rsidRPr="00C46913" w:rsidRDefault="00FF7A50" w:rsidP="00C46913">
            <w:pPr>
              <w:spacing w:after="0" w:line="240" w:lineRule="auto"/>
              <w:rPr>
                <w:b/>
                <w:color w:val="002060"/>
                <w:lang w:val="en-US"/>
              </w:rPr>
            </w:pPr>
            <w:r w:rsidRPr="00C46913">
              <w:rPr>
                <w:b/>
                <w:color w:val="002060"/>
                <w:lang w:val="en-US"/>
              </w:rPr>
              <w:t>Total Marks</w:t>
            </w:r>
          </w:p>
        </w:tc>
        <w:tc>
          <w:tcPr>
            <w:tcW w:w="4621" w:type="dxa"/>
          </w:tcPr>
          <w:p w:rsidR="00FF7A50" w:rsidRPr="00C46913" w:rsidRDefault="00FF7A50" w:rsidP="00C46913">
            <w:pPr>
              <w:spacing w:after="0" w:line="240" w:lineRule="auto"/>
              <w:rPr>
                <w:szCs w:val="32"/>
                <w:lang w:val="en-US"/>
              </w:rPr>
            </w:pPr>
          </w:p>
        </w:tc>
      </w:tr>
      <w:tr w:rsidR="00FF7A50" w:rsidRPr="00C46913" w:rsidTr="00C46913">
        <w:tc>
          <w:tcPr>
            <w:tcW w:w="4621" w:type="dxa"/>
            <w:shd w:val="clear" w:color="auto" w:fill="D9D9D9"/>
          </w:tcPr>
          <w:p w:rsidR="00FF7A50" w:rsidRPr="00C46913" w:rsidRDefault="00FF7A50" w:rsidP="00C46913">
            <w:pPr>
              <w:spacing w:after="0" w:line="240" w:lineRule="auto"/>
              <w:rPr>
                <w:b/>
                <w:color w:val="002060"/>
                <w:lang w:val="en-US"/>
              </w:rPr>
            </w:pPr>
            <w:r w:rsidRPr="00C46913">
              <w:rPr>
                <w:b/>
                <w:color w:val="002060"/>
                <w:lang w:val="en-US"/>
              </w:rPr>
              <w:t>Marks Obtained</w:t>
            </w:r>
          </w:p>
        </w:tc>
        <w:tc>
          <w:tcPr>
            <w:tcW w:w="4621" w:type="dxa"/>
          </w:tcPr>
          <w:p w:rsidR="00FF7A50" w:rsidRPr="00C46913" w:rsidRDefault="00FF7A50" w:rsidP="00C46913">
            <w:pPr>
              <w:spacing w:after="0" w:line="240" w:lineRule="auto"/>
              <w:rPr>
                <w:szCs w:val="32"/>
                <w:lang w:val="en-US"/>
              </w:rPr>
            </w:pPr>
          </w:p>
        </w:tc>
      </w:tr>
      <w:tr w:rsidR="00FF7A50" w:rsidRPr="00C46913" w:rsidTr="00C46913">
        <w:tc>
          <w:tcPr>
            <w:tcW w:w="4621" w:type="dxa"/>
            <w:shd w:val="clear" w:color="auto" w:fill="D9D9D9"/>
          </w:tcPr>
          <w:p w:rsidR="00FF7A50" w:rsidRPr="00C46913" w:rsidRDefault="00FF7A50" w:rsidP="00C46913">
            <w:pPr>
              <w:spacing w:after="0" w:line="240" w:lineRule="auto"/>
              <w:rPr>
                <w:b/>
                <w:color w:val="002060"/>
                <w:lang w:val="en-US"/>
              </w:rPr>
            </w:pPr>
            <w:r w:rsidRPr="00C46913">
              <w:rPr>
                <w:b/>
                <w:color w:val="002060"/>
                <w:lang w:val="en-US"/>
              </w:rPr>
              <w:t>Percentage / Grade</w:t>
            </w:r>
          </w:p>
        </w:tc>
        <w:tc>
          <w:tcPr>
            <w:tcW w:w="4621" w:type="dxa"/>
          </w:tcPr>
          <w:p w:rsidR="00FF7A50" w:rsidRPr="00C46913" w:rsidRDefault="00FF7A50" w:rsidP="00C46913">
            <w:pPr>
              <w:spacing w:after="0" w:line="240" w:lineRule="auto"/>
              <w:rPr>
                <w:szCs w:val="32"/>
                <w:lang w:val="en-US"/>
              </w:rPr>
            </w:pPr>
          </w:p>
        </w:tc>
      </w:tr>
    </w:tbl>
    <w:p w:rsidR="00FF7A50" w:rsidRPr="00B0415E" w:rsidRDefault="00FF7A50" w:rsidP="003F5C78"/>
    <w:sectPr w:rsidR="00FF7A50" w:rsidRPr="00B0415E" w:rsidSect="00187EB4">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7A50" w:rsidRDefault="00FF7A50" w:rsidP="00CB4D0A">
      <w:pPr>
        <w:spacing w:after="0" w:line="240" w:lineRule="auto"/>
      </w:pPr>
      <w:r>
        <w:separator/>
      </w:r>
    </w:p>
  </w:endnote>
  <w:endnote w:type="continuationSeparator" w:id="0">
    <w:p w:rsidR="00FF7A50" w:rsidRDefault="00FF7A5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auto"/>
    <w:notTrueType/>
    <w:pitch w:val="variable"/>
    <w:sig w:usb0="00000003" w:usb1="00000000" w:usb2="00000000" w:usb3="00000000" w:csb0="00000001" w:csb1="00000000"/>
  </w:font>
  <w:font w:name="Bliss-Regular">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7A50" w:rsidRDefault="00FF7A50" w:rsidP="00CB4D0A">
      <w:pPr>
        <w:spacing w:after="0" w:line="240" w:lineRule="auto"/>
      </w:pPr>
      <w:r>
        <w:separator/>
      </w:r>
    </w:p>
  </w:footnote>
  <w:footnote w:type="continuationSeparator" w:id="0">
    <w:p w:rsidR="00FF7A50" w:rsidRDefault="00FF7A50"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50" w:rsidRPr="004A7B4F" w:rsidRDefault="00FF7A50">
    <w:pPr>
      <w:pStyle w:val="Header"/>
      <w:rPr>
        <w:rFonts w:ascii="Arial" w:hAnsi="Arial" w:cs="Arial"/>
        <w:sz w:val="20"/>
        <w:szCs w:val="20"/>
        <w:lang w:val="en-US"/>
      </w:rPr>
    </w:pPr>
    <w:r>
      <w:rPr>
        <w:lang w:val="nb-NO"/>
      </w:rPr>
      <w:tab/>
    </w:r>
    <w:r w:rsidRPr="004A7B4F">
      <w:rPr>
        <w:rFonts w:ascii="Arial" w:hAnsi="Arial" w:cs="Arial"/>
        <w:sz w:val="20"/>
        <w:szCs w:val="20"/>
        <w:lang w:val="en-US"/>
      </w:rPr>
      <w:t xml:space="preserve">                                                                                                       </w:t>
    </w:r>
    <w:r>
      <w:rPr>
        <w:rFonts w:ascii="Arial" w:hAnsi="Arial" w:cs="Arial"/>
        <w:sz w:val="20"/>
        <w:szCs w:val="20"/>
        <w:lang w:val="en-US"/>
      </w:rPr>
      <w:t xml:space="preserve">  </w:t>
    </w:r>
    <w:r w:rsidRPr="004A7B4F">
      <w:rPr>
        <w:rFonts w:ascii="Arial" w:hAnsi="Arial" w:cs="Arial"/>
        <w:sz w:val="20"/>
        <w:szCs w:val="20"/>
        <w:lang w:val="en-US"/>
      </w:rPr>
      <w:t>Christoph Hupe,</w:t>
    </w:r>
    <w:r w:rsidRPr="004A7B4F">
      <w:rPr>
        <w:rStyle w:val="PageNumber"/>
        <w:rFonts w:ascii="Arial" w:hAnsi="Arial" w:cs="Arial"/>
        <w:sz w:val="20"/>
        <w:szCs w:val="20"/>
      </w:rPr>
      <w:t xml:space="preserve"> Student No: </w:t>
    </w:r>
    <w:r>
      <w:rPr>
        <w:rStyle w:val="PageNumber"/>
        <w:rFonts w:ascii="Arial" w:hAnsi="Arial" w:cs="Arial"/>
        <w:sz w:val="20"/>
        <w:szCs w:val="20"/>
      </w:rPr>
      <w:t>10613</w:t>
    </w:r>
    <w:r w:rsidRPr="004A7B4F">
      <w:rPr>
        <w:rStyle w:val="PageNumber"/>
        <w:rFonts w:ascii="Arial" w:hAnsi="Arial" w:cs="Arial"/>
        <w:sz w:val="20"/>
        <w:szCs w:val="20"/>
      </w:rPr>
      <w:t xml:space="preserve">        </w:t>
    </w:r>
  </w:p>
  <w:p w:rsidR="00FF7A50" w:rsidRPr="004A7B4F" w:rsidRDefault="00FF7A50" w:rsidP="00A2080E">
    <w:pPr>
      <w:pStyle w:val="Header"/>
      <w:rPr>
        <w:rStyle w:val="PageNumber"/>
        <w:rFonts w:ascii="Arial" w:hAnsi="Arial" w:cs="Arial"/>
        <w:sz w:val="20"/>
        <w:szCs w:val="20"/>
      </w:rPr>
    </w:pPr>
    <w:r>
      <w:rPr>
        <w:rStyle w:val="PageNumber"/>
        <w:rFonts w:ascii="Arial" w:hAnsi="Arial" w:cs="Arial"/>
        <w:sz w:val="20"/>
        <w:szCs w:val="20"/>
      </w:rPr>
      <w:tab/>
    </w:r>
    <w:r>
      <w:rPr>
        <w:rStyle w:val="PageNumber"/>
        <w:rFonts w:ascii="Arial" w:hAnsi="Arial" w:cs="Arial"/>
        <w:sz w:val="20"/>
        <w:szCs w:val="20"/>
      </w:rPr>
      <w:tab/>
    </w:r>
    <w:r w:rsidRPr="004A7B4F">
      <w:rPr>
        <w:rStyle w:val="PageNumber"/>
        <w:rFonts w:ascii="Arial" w:hAnsi="Arial" w:cs="Arial"/>
        <w:sz w:val="20"/>
        <w:szCs w:val="20"/>
      </w:rPr>
      <w:t>Assignment No: 0</w:t>
    </w:r>
    <w:r>
      <w:rPr>
        <w:rStyle w:val="PageNumber"/>
        <w:rFonts w:ascii="Arial" w:hAnsi="Arial" w:cs="Arial"/>
        <w:sz w:val="20"/>
        <w:szCs w:val="20"/>
      </w:rPr>
      <w:t>1</w:t>
    </w:r>
    <w:r w:rsidRPr="004A7B4F">
      <w:rPr>
        <w:rFonts w:ascii="Arial" w:hAnsi="Arial" w:cs="Arial"/>
        <w:sz w:val="20"/>
        <w:szCs w:val="20"/>
        <w:lang w:val="en-US"/>
      </w:rPr>
      <w:t xml:space="preserve">, page </w:t>
    </w:r>
    <w:r w:rsidRPr="004A7B4F">
      <w:rPr>
        <w:rStyle w:val="PageNumber"/>
        <w:rFonts w:ascii="Arial" w:hAnsi="Arial" w:cs="Arial"/>
        <w:sz w:val="20"/>
        <w:szCs w:val="20"/>
      </w:rPr>
      <w:fldChar w:fldCharType="begin"/>
    </w:r>
    <w:r w:rsidRPr="004A7B4F">
      <w:rPr>
        <w:rStyle w:val="PageNumber"/>
        <w:rFonts w:ascii="Arial" w:hAnsi="Arial" w:cs="Arial"/>
        <w:sz w:val="20"/>
        <w:szCs w:val="20"/>
      </w:rPr>
      <w:instrText xml:space="preserve"> PAGE </w:instrText>
    </w:r>
    <w:r w:rsidRPr="004A7B4F">
      <w:rPr>
        <w:rStyle w:val="PageNumber"/>
        <w:rFonts w:ascii="Arial" w:hAnsi="Arial" w:cs="Arial"/>
        <w:sz w:val="20"/>
        <w:szCs w:val="20"/>
      </w:rPr>
      <w:fldChar w:fldCharType="separate"/>
    </w:r>
    <w:r>
      <w:rPr>
        <w:rStyle w:val="PageNumber"/>
        <w:rFonts w:ascii="Arial" w:hAnsi="Arial" w:cs="Arial"/>
        <w:noProof/>
        <w:sz w:val="20"/>
        <w:szCs w:val="20"/>
      </w:rPr>
      <w:t>1</w:t>
    </w:r>
    <w:r w:rsidRPr="004A7B4F">
      <w:rPr>
        <w:rStyle w:val="PageNumber"/>
        <w:rFonts w:ascii="Arial" w:hAnsi="Arial" w:cs="Arial"/>
        <w:sz w:val="20"/>
        <w:szCs w:val="20"/>
      </w:rPr>
      <w:fldChar w:fldCharType="end"/>
    </w:r>
    <w:r w:rsidRPr="004A7B4F">
      <w:rPr>
        <w:rStyle w:val="PageNumber"/>
        <w:rFonts w:ascii="Arial" w:hAnsi="Arial" w:cs="Arial"/>
        <w:sz w:val="20"/>
        <w:szCs w:val="20"/>
      </w:rPr>
      <w:t xml:space="preserve"> of </w:t>
    </w:r>
    <w:r w:rsidRPr="004A7B4F">
      <w:rPr>
        <w:rStyle w:val="PageNumber"/>
        <w:rFonts w:ascii="Arial" w:hAnsi="Arial" w:cs="Arial"/>
        <w:sz w:val="20"/>
        <w:szCs w:val="20"/>
      </w:rPr>
      <w:fldChar w:fldCharType="begin"/>
    </w:r>
    <w:r w:rsidRPr="004A7B4F">
      <w:rPr>
        <w:rStyle w:val="PageNumber"/>
        <w:rFonts w:ascii="Arial" w:hAnsi="Arial" w:cs="Arial"/>
        <w:sz w:val="20"/>
        <w:szCs w:val="20"/>
      </w:rPr>
      <w:instrText xml:space="preserve"> NUMPAGES </w:instrText>
    </w:r>
    <w:r w:rsidRPr="004A7B4F">
      <w:rPr>
        <w:rStyle w:val="PageNumber"/>
        <w:rFonts w:ascii="Arial" w:hAnsi="Arial" w:cs="Arial"/>
        <w:sz w:val="20"/>
        <w:szCs w:val="20"/>
      </w:rPr>
      <w:fldChar w:fldCharType="separate"/>
    </w:r>
    <w:r>
      <w:rPr>
        <w:rStyle w:val="PageNumber"/>
        <w:rFonts w:ascii="Arial" w:hAnsi="Arial" w:cs="Arial"/>
        <w:noProof/>
        <w:sz w:val="20"/>
        <w:szCs w:val="20"/>
      </w:rPr>
      <w:t>2</w:t>
    </w:r>
    <w:r w:rsidRPr="004A7B4F">
      <w:rPr>
        <w:rStyle w:val="PageNumber"/>
        <w:rFonts w:ascii="Arial" w:hAnsi="Arial" w:cs="Arial"/>
        <w:sz w:val="20"/>
        <w:szCs w:val="20"/>
      </w:rPr>
      <w:fldChar w:fldCharType="end"/>
    </w:r>
  </w:p>
  <w:p w:rsidR="00FF7A50" w:rsidRPr="004A7B4F" w:rsidRDefault="00FF7A50">
    <w:pPr>
      <w:pStyle w:val="Header"/>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2E69"/>
    <w:rsid w:val="000158F9"/>
    <w:rsid w:val="00035CDD"/>
    <w:rsid w:val="00040083"/>
    <w:rsid w:val="00052D02"/>
    <w:rsid w:val="00055992"/>
    <w:rsid w:val="000652DA"/>
    <w:rsid w:val="00074999"/>
    <w:rsid w:val="000820E8"/>
    <w:rsid w:val="000B35F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71F"/>
    <w:rsid w:val="003E2B87"/>
    <w:rsid w:val="003F3C97"/>
    <w:rsid w:val="003F5C78"/>
    <w:rsid w:val="00402786"/>
    <w:rsid w:val="00405895"/>
    <w:rsid w:val="004058DF"/>
    <w:rsid w:val="00443E6F"/>
    <w:rsid w:val="00486F1A"/>
    <w:rsid w:val="00490CB9"/>
    <w:rsid w:val="004A2CE2"/>
    <w:rsid w:val="004A7B4F"/>
    <w:rsid w:val="004E3CDA"/>
    <w:rsid w:val="004F4B4D"/>
    <w:rsid w:val="0050216D"/>
    <w:rsid w:val="00503D7E"/>
    <w:rsid w:val="0050778F"/>
    <w:rsid w:val="00527C11"/>
    <w:rsid w:val="00535F31"/>
    <w:rsid w:val="00574D64"/>
    <w:rsid w:val="00591365"/>
    <w:rsid w:val="005B31E4"/>
    <w:rsid w:val="005D1524"/>
    <w:rsid w:val="005F2631"/>
    <w:rsid w:val="006034F6"/>
    <w:rsid w:val="00605652"/>
    <w:rsid w:val="00607874"/>
    <w:rsid w:val="00607E77"/>
    <w:rsid w:val="006140EE"/>
    <w:rsid w:val="00617BB3"/>
    <w:rsid w:val="0063149B"/>
    <w:rsid w:val="00645CDD"/>
    <w:rsid w:val="006823A7"/>
    <w:rsid w:val="00687EE8"/>
    <w:rsid w:val="006A4D4C"/>
    <w:rsid w:val="006E1DEE"/>
    <w:rsid w:val="0070347F"/>
    <w:rsid w:val="0070678E"/>
    <w:rsid w:val="007F0ABB"/>
    <w:rsid w:val="00831C11"/>
    <w:rsid w:val="008A60B4"/>
    <w:rsid w:val="008B3C31"/>
    <w:rsid w:val="008B64FE"/>
    <w:rsid w:val="008E3235"/>
    <w:rsid w:val="00932574"/>
    <w:rsid w:val="00935BF7"/>
    <w:rsid w:val="00945ED1"/>
    <w:rsid w:val="0095442C"/>
    <w:rsid w:val="00974185"/>
    <w:rsid w:val="00974C19"/>
    <w:rsid w:val="00983942"/>
    <w:rsid w:val="00996F9F"/>
    <w:rsid w:val="009C37E0"/>
    <w:rsid w:val="009D44F8"/>
    <w:rsid w:val="009E41F4"/>
    <w:rsid w:val="009E7F34"/>
    <w:rsid w:val="009F2DBD"/>
    <w:rsid w:val="00A14B66"/>
    <w:rsid w:val="00A2080E"/>
    <w:rsid w:val="00A65CF7"/>
    <w:rsid w:val="00A81AB4"/>
    <w:rsid w:val="00A851DA"/>
    <w:rsid w:val="00AB007D"/>
    <w:rsid w:val="00AB4244"/>
    <w:rsid w:val="00AC7D5B"/>
    <w:rsid w:val="00AE1481"/>
    <w:rsid w:val="00B0415E"/>
    <w:rsid w:val="00B04678"/>
    <w:rsid w:val="00BA4720"/>
    <w:rsid w:val="00BC46DF"/>
    <w:rsid w:val="00C03577"/>
    <w:rsid w:val="00C46913"/>
    <w:rsid w:val="00C53029"/>
    <w:rsid w:val="00C60C84"/>
    <w:rsid w:val="00C65FEA"/>
    <w:rsid w:val="00CA0AC2"/>
    <w:rsid w:val="00CA50BF"/>
    <w:rsid w:val="00CB4D0A"/>
    <w:rsid w:val="00CC2FB3"/>
    <w:rsid w:val="00CC575A"/>
    <w:rsid w:val="00CF123B"/>
    <w:rsid w:val="00D039AC"/>
    <w:rsid w:val="00D10618"/>
    <w:rsid w:val="00D427DE"/>
    <w:rsid w:val="00D5587D"/>
    <w:rsid w:val="00D707CC"/>
    <w:rsid w:val="00D77494"/>
    <w:rsid w:val="00D821FE"/>
    <w:rsid w:val="00D914E2"/>
    <w:rsid w:val="00D94F64"/>
    <w:rsid w:val="00DB0793"/>
    <w:rsid w:val="00E00821"/>
    <w:rsid w:val="00E04DB4"/>
    <w:rsid w:val="00E12D27"/>
    <w:rsid w:val="00E20EBA"/>
    <w:rsid w:val="00E30679"/>
    <w:rsid w:val="00E4597D"/>
    <w:rsid w:val="00E45E8D"/>
    <w:rsid w:val="00E54832"/>
    <w:rsid w:val="00E56A90"/>
    <w:rsid w:val="00E641CC"/>
    <w:rsid w:val="00EA30AB"/>
    <w:rsid w:val="00EB3925"/>
    <w:rsid w:val="00F11BC3"/>
    <w:rsid w:val="00F96EB3"/>
    <w:rsid w:val="00FE45E2"/>
    <w:rsid w:val="00FF7A5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A2080E"/>
    <w:rPr>
      <w:rFonts w:cs="Times New Roman"/>
    </w:rPr>
  </w:style>
</w:styles>
</file>

<file path=word/webSettings.xml><?xml version="1.0" encoding="utf-8"?>
<w:webSettings xmlns:r="http://schemas.openxmlformats.org/officeDocument/2006/relationships" xmlns:w="http://schemas.openxmlformats.org/wordprocessingml/2006/main">
  <w:divs>
    <w:div w:id="18075787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2</Pages>
  <Words>527</Words>
  <Characters>3008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Christoph1</cp:lastModifiedBy>
  <cp:revision>4</cp:revision>
  <dcterms:created xsi:type="dcterms:W3CDTF">2017-08-21T13:40:00Z</dcterms:created>
  <dcterms:modified xsi:type="dcterms:W3CDTF">2017-08-24T07:16:00Z</dcterms:modified>
</cp:coreProperties>
</file>